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62BCA" w14:textId="1D1AC63A" w:rsidR="00535962" w:rsidRPr="00F7167E" w:rsidRDefault="006233E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6337020" w14:textId="5B1FE860" w:rsidR="00840E00" w:rsidRPr="00535962" w:rsidRDefault="006233E2" w:rsidP="00840E00">
                                    <w:pPr>
                                      <w:jc w:val="center"/>
                                    </w:pPr>
                                    <w:r w:rsidRPr="006233E2">
                                      <w:rPr>
                                        <w:rStyle w:val="Style2"/>
                                      </w:rPr>
                                      <w:t>HOSP</w:t>
                                    </w:r>
                                    <w:r w:rsidR="004F3E04">
                                      <w:rPr>
                                        <w:rStyle w:val="Style2"/>
                                      </w:rPr>
                                      <w:t>ITAL CENTRAL FFA-DAF-CM-2026-0121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6337020" w14:textId="5B1FE860" w:rsidR="00840E00" w:rsidRPr="00535962" w:rsidRDefault="006233E2" w:rsidP="00840E00">
                              <w:pPr>
                                <w:jc w:val="center"/>
                              </w:pPr>
                              <w:r w:rsidRPr="006233E2">
                                <w:rPr>
                                  <w:rStyle w:val="Style2"/>
                                </w:rPr>
                                <w:t>HOSP</w:t>
                              </w:r>
                              <w:r w:rsidR="004F3E04">
                                <w:rPr>
                                  <w:rStyle w:val="Style2"/>
                                </w:rPr>
                                <w:t>ITAL CENTRAL FFA-DAF-CM-2026-0121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MX" w:eastAsia="es-MX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aCuQIAAMI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51A5469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4F3E0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14:paraId="0F5EB2BA" w14:textId="77777777" w:rsidR="002E1412" w:rsidRPr="002E1412" w:rsidRDefault="004F3E0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26D7D42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77777777" w:rsidR="0026335F" w:rsidRPr="0026335F" w:rsidRDefault="004F3E0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14:paraId="45763D25" w14:textId="77777777" w:rsidR="0026335F" w:rsidRPr="0026335F" w:rsidRDefault="004F3E0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4F3E0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14:paraId="05B13A2A" w14:textId="77777777" w:rsidR="00F7443C" w:rsidRPr="004767CC" w:rsidRDefault="004F3E0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F3E04">
                              <w:fldChar w:fldCharType="begin"/>
                            </w:r>
                            <w:r w:rsidR="004F3E04">
                              <w:instrText xml:space="preserve"> NUMPAGES   \* MERGEFORMAT </w:instrText>
                            </w:r>
                            <w:r w:rsidR="004F3E04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F3E0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F3E04">
                        <w:fldChar w:fldCharType="begin"/>
                      </w:r>
                      <w:r w:rsidR="004F3E04">
                        <w:instrText xml:space="preserve"> NUMPAGES   \* MERGEFORMAT </w:instrText>
                      </w:r>
                      <w:r w:rsidR="004F3E04">
                        <w:fldChar w:fldCharType="separate"/>
                      </w:r>
                      <w:r w:rsidR="00822B7A" w:rsidRP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F3E0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01C84" w14:textId="77777777" w:rsidR="00AC3126" w:rsidRDefault="00AC3126" w:rsidP="001007E7">
      <w:pPr>
        <w:spacing w:after="0" w:line="240" w:lineRule="auto"/>
      </w:pPr>
      <w:r>
        <w:separator/>
      </w:r>
    </w:p>
  </w:endnote>
  <w:endnote w:type="continuationSeparator" w:id="0">
    <w:p w14:paraId="656A91FB" w14:textId="77777777" w:rsidR="00AC3126" w:rsidRDefault="00AC312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5A6C9" w14:textId="77777777" w:rsidR="00AC3126" w:rsidRDefault="00AC3126" w:rsidP="001007E7">
      <w:pPr>
        <w:spacing w:after="0" w:line="240" w:lineRule="auto"/>
      </w:pPr>
      <w:r>
        <w:separator/>
      </w:r>
    </w:p>
  </w:footnote>
  <w:footnote w:type="continuationSeparator" w:id="0">
    <w:p w14:paraId="6186652E" w14:textId="77777777" w:rsidR="00AC3126" w:rsidRDefault="00AC312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4F3E04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54A8C"/>
    <w:rsid w:val="006709BC"/>
    <w:rsid w:val="00674257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33AAB-BB50-4541-8CE9-6C2650090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Tomas Michael Romano Nuñez</cp:lastModifiedBy>
  <cp:revision>5</cp:revision>
  <cp:lastPrinted>2011-03-04T19:05:00Z</cp:lastPrinted>
  <dcterms:created xsi:type="dcterms:W3CDTF">2026-07-16T15:51:00Z</dcterms:created>
  <dcterms:modified xsi:type="dcterms:W3CDTF">2026-09-08T14:46:00Z</dcterms:modified>
</cp:coreProperties>
</file>