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2C7D5466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323FDE">
                                      <w:t>M</w:t>
                                    </w:r>
                                    <w:r w:rsidR="00CB4020" w:rsidRPr="00CB4020">
                                      <w:t>--2026-009</w:t>
                                    </w:r>
                                    <w:r w:rsidR="001A5C77">
                                      <w:t>8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2C7D5466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323FDE">
                                <w:t>M</w:t>
                              </w:r>
                              <w:r w:rsidR="00CB4020" w:rsidRPr="00CB4020">
                                <w:t>--2026-009</w:t>
                              </w:r>
                              <w:r w:rsidR="001A5C77">
                                <w:t>8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057D0" w14:textId="77777777" w:rsidR="00CE3591" w:rsidRDefault="00CE3591" w:rsidP="001007E7">
      <w:pPr>
        <w:spacing w:after="0" w:line="240" w:lineRule="auto"/>
      </w:pPr>
      <w:r>
        <w:separator/>
      </w:r>
    </w:p>
  </w:endnote>
  <w:endnote w:type="continuationSeparator" w:id="0">
    <w:p w14:paraId="4AE0FAF2" w14:textId="77777777" w:rsidR="00CE3591" w:rsidRDefault="00CE359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D52CE" w14:textId="77777777" w:rsidR="00CE3591" w:rsidRDefault="00CE3591" w:rsidP="001007E7">
      <w:pPr>
        <w:spacing w:after="0" w:line="240" w:lineRule="auto"/>
      </w:pPr>
      <w:r>
        <w:separator/>
      </w:r>
    </w:p>
  </w:footnote>
  <w:footnote w:type="continuationSeparator" w:id="0">
    <w:p w14:paraId="461072C6" w14:textId="77777777" w:rsidR="00CE3591" w:rsidRDefault="00CE3591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69B7"/>
    <w:rsid w:val="000179B6"/>
    <w:rsid w:val="0002671F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E0B"/>
    <w:rsid w:val="00335AB8"/>
    <w:rsid w:val="00337EA8"/>
    <w:rsid w:val="003410C7"/>
    <w:rsid w:val="00346EB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3370"/>
    <w:rsid w:val="003A4539"/>
    <w:rsid w:val="003A55BB"/>
    <w:rsid w:val="003B2220"/>
    <w:rsid w:val="003B29C3"/>
    <w:rsid w:val="003B38E0"/>
    <w:rsid w:val="003B4209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F14"/>
    <w:rsid w:val="004A7D49"/>
    <w:rsid w:val="004A7D82"/>
    <w:rsid w:val="004B1123"/>
    <w:rsid w:val="004B3875"/>
    <w:rsid w:val="004B6B6B"/>
    <w:rsid w:val="004C4743"/>
    <w:rsid w:val="004C5095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7192C"/>
    <w:rsid w:val="00574BC1"/>
    <w:rsid w:val="00580A3A"/>
    <w:rsid w:val="005816F0"/>
    <w:rsid w:val="005817E8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3767"/>
    <w:rsid w:val="005E5D45"/>
    <w:rsid w:val="005F216E"/>
    <w:rsid w:val="005F7F0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592A"/>
    <w:rsid w:val="00627EE4"/>
    <w:rsid w:val="006329EA"/>
    <w:rsid w:val="00633EC0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D54CE"/>
    <w:rsid w:val="006D54DA"/>
    <w:rsid w:val="006D69C1"/>
    <w:rsid w:val="006D724B"/>
    <w:rsid w:val="006E1C80"/>
    <w:rsid w:val="00700D96"/>
    <w:rsid w:val="00706B12"/>
    <w:rsid w:val="00710E38"/>
    <w:rsid w:val="00710F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4D9E"/>
    <w:rsid w:val="00777FE1"/>
    <w:rsid w:val="00780880"/>
    <w:rsid w:val="00790FB4"/>
    <w:rsid w:val="007954D1"/>
    <w:rsid w:val="00795A64"/>
    <w:rsid w:val="007961A4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2340E"/>
    <w:rsid w:val="009306E5"/>
    <w:rsid w:val="0093245C"/>
    <w:rsid w:val="00933403"/>
    <w:rsid w:val="009348E9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A2AEC"/>
    <w:rsid w:val="009A386B"/>
    <w:rsid w:val="009A5D84"/>
    <w:rsid w:val="009A68E2"/>
    <w:rsid w:val="009A69C7"/>
    <w:rsid w:val="009B0931"/>
    <w:rsid w:val="009C2CD5"/>
    <w:rsid w:val="009C5667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21E8A"/>
    <w:rsid w:val="00B221E7"/>
    <w:rsid w:val="00B22B12"/>
    <w:rsid w:val="00B24EE8"/>
    <w:rsid w:val="00B25B15"/>
    <w:rsid w:val="00B3101F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A0055"/>
    <w:rsid w:val="00CA0130"/>
    <w:rsid w:val="00CA3616"/>
    <w:rsid w:val="00CA4661"/>
    <w:rsid w:val="00CA4EF2"/>
    <w:rsid w:val="00CA6893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15D7"/>
    <w:rsid w:val="00D03935"/>
    <w:rsid w:val="00D067C0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73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223</cp:revision>
  <cp:lastPrinted>2011-03-04T18:27:00Z</cp:lastPrinted>
  <dcterms:created xsi:type="dcterms:W3CDTF">2021-06-14T13:16:00Z</dcterms:created>
  <dcterms:modified xsi:type="dcterms:W3CDTF">2026-08-06T14:50:00Z</dcterms:modified>
</cp:coreProperties>
</file>