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AAA6C" w14:textId="310B676F" w:rsidR="00535962" w:rsidRPr="00F7167E" w:rsidRDefault="00DB412D">
      <w:r w:rsidRPr="000030D2">
        <w:rPr>
          <w:noProof/>
          <w:lang w:val="es-MX" w:eastAsia="es-MX"/>
        </w:rPr>
        <w:drawing>
          <wp:anchor distT="0" distB="0" distL="114300" distR="114300" simplePos="0" relativeHeight="251661312" behindDoc="0" locked="0" layoutInCell="1" allowOverlap="1" wp14:anchorId="4CFAAA8B" wp14:editId="54078227">
            <wp:simplePos x="0" y="0"/>
            <wp:positionH relativeFrom="margin">
              <wp:posOffset>2256790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6A61"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CFAAA8F" wp14:editId="1688D013">
                <wp:simplePos x="0" y="0"/>
                <wp:positionH relativeFrom="column">
                  <wp:posOffset>4210050</wp:posOffset>
                </wp:positionH>
                <wp:positionV relativeFrom="paragraph">
                  <wp:posOffset>-590550</wp:posOffset>
                </wp:positionV>
                <wp:extent cx="2118995" cy="701040"/>
                <wp:effectExtent l="0" t="0" r="146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899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FAAAAD" w14:textId="500DDA62" w:rsidR="001466B0" w:rsidRPr="00535962" w:rsidRDefault="00F11429" w:rsidP="001466B0">
                                <w:pPr>
                                  <w:jc w:val="center"/>
                                </w:pPr>
                                <w:r w:rsidRPr="00F11429">
                                  <w:rPr>
                                    <w:rStyle w:val="Style2"/>
                                  </w:rPr>
                                  <w:t>TRABAJO-DAF-CM-2026-0016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FAAAA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FAAA8F" id="Group 21" o:spid="_x0000_s1026" style="position:absolute;margin-left:331.5pt;margin-top:-46.5pt;width:166.85pt;height:55.2pt;z-index:25165926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CFAAAAD" w14:textId="500DDA62" w:rsidR="001466B0" w:rsidRPr="00535962" w:rsidRDefault="00F11429" w:rsidP="001466B0">
                          <w:pPr>
                            <w:jc w:val="center"/>
                          </w:pPr>
                          <w:r w:rsidRPr="00F11429">
                            <w:rPr>
                              <w:rStyle w:val="Style2"/>
                            </w:rPr>
                            <w:t>TRABAJO-DAF-CM-2026-0016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4CFAAAA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CFAAA89" wp14:editId="66F761F7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FAAAA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AAA89" id="Text Box 20" o:spid="_x0000_s1031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4CFAAAA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CFAAA8D" wp14:editId="6F8B7124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FAAAAC" w14:textId="77777777" w:rsidR="0026335F" w:rsidRPr="0026335F" w:rsidRDefault="00AD7C7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AAA8D" id="Text Box 12" o:spid="_x0000_s1032" type="#_x0000_t202" style="position:absolute;margin-left:389.95pt;margin-top:12.5pt;width:114.05pt;height:21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4CFAAAAC" w14:textId="77777777" w:rsidR="0026335F" w:rsidRPr="0026335F" w:rsidRDefault="00AD7C7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CFAAA91" wp14:editId="4CFAAA92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MX" w:eastAsia="es-MX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4CFAAAAF" w14:textId="14F998D4" w:rsidR="00BC61BD" w:rsidRPr="00BC61BD" w:rsidRDefault="00DB412D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B412D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4668BFDA" wp14:editId="5B6B7579">
                                      <wp:extent cx="845820" cy="570992"/>
                                      <wp:effectExtent l="0" t="0" r="0" b="635"/>
                                      <wp:docPr id="2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57099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AAA91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  <w:lang w:val="es-MX" w:eastAsia="es-MX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4CFAAAAF" w14:textId="14F998D4" w:rsidR="00BC61BD" w:rsidRPr="00BC61BD" w:rsidRDefault="00DB412D">
                          <w:pPr>
                            <w:rPr>
                              <w:lang w:val="en-US"/>
                            </w:rPr>
                          </w:pPr>
                          <w:r w:rsidRPr="00DB412D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4668BFDA" wp14:editId="5B6B7579">
                                <wp:extent cx="845820" cy="570992"/>
                                <wp:effectExtent l="0" t="0" r="0" b="635"/>
                                <wp:docPr id="2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57099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CFAAA6D" w14:textId="77777777" w:rsidR="00535962" w:rsidRPr="00535962" w:rsidRDefault="000030D2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CFAAA93" wp14:editId="4CFAAA94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FAAAB0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AAA93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4CFAAAB0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CFAAA6E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CFAAA95" wp14:editId="4CFAAA96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FAAAB1" w14:textId="13B95D1D" w:rsidR="002E1412" w:rsidRPr="002E1412" w:rsidRDefault="00AD7C7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B412D" w:rsidRPr="00DB412D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 DE  TRABAJO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AAA95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4CFAAAB1" w14:textId="13B95D1D" w:rsidR="002E1412" w:rsidRPr="002E1412" w:rsidRDefault="00AD7C7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B412D" w:rsidRPr="00DB412D">
                            <w:rPr>
                              <w:rStyle w:val="Style6"/>
                              <w:sz w:val="24"/>
                              <w:szCs w:val="24"/>
                            </w:rPr>
                            <w:t>MINISTERIO  DE  TRABAJO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CFAAA6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CFAAA70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CFAAA97" wp14:editId="4CFAAA98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FAAAB2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AAA97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4CFAAAB2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CFAAA72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CFAAA73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FAAA7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FAAA75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CFAAA7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CFAAA77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CFAAA79" w14:textId="77777777" w:rsidTr="00E82502">
        <w:trPr>
          <w:cantSplit/>
          <w:trHeight w:val="440"/>
        </w:trPr>
        <w:tc>
          <w:tcPr>
            <w:tcW w:w="9252" w:type="dxa"/>
          </w:tcPr>
          <w:p w14:paraId="4CFAAA78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4CFAAA7B" w14:textId="77777777" w:rsidTr="00E82502">
        <w:trPr>
          <w:cantSplit/>
          <w:trHeight w:val="440"/>
        </w:trPr>
        <w:tc>
          <w:tcPr>
            <w:tcW w:w="9252" w:type="dxa"/>
          </w:tcPr>
          <w:p w14:paraId="4CFAAA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4CFAAA7D" w14:textId="77777777" w:rsidTr="00E82502">
        <w:trPr>
          <w:cantSplit/>
          <w:trHeight w:val="440"/>
        </w:trPr>
        <w:tc>
          <w:tcPr>
            <w:tcW w:w="9252" w:type="dxa"/>
          </w:tcPr>
          <w:p w14:paraId="4CFAAA7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CFAAA7F" w14:textId="77777777" w:rsidTr="00E82502">
        <w:trPr>
          <w:cantSplit/>
          <w:trHeight w:val="440"/>
        </w:trPr>
        <w:tc>
          <w:tcPr>
            <w:tcW w:w="9252" w:type="dxa"/>
          </w:tcPr>
          <w:p w14:paraId="4CFAAA7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CFAAA81" w14:textId="77777777" w:rsidTr="00E82502">
        <w:trPr>
          <w:cantSplit/>
          <w:trHeight w:val="440"/>
        </w:trPr>
        <w:tc>
          <w:tcPr>
            <w:tcW w:w="9252" w:type="dxa"/>
          </w:tcPr>
          <w:p w14:paraId="4CFAAA8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4CFAAA87" w14:textId="77777777" w:rsidTr="00E82502">
        <w:trPr>
          <w:cantSplit/>
          <w:trHeight w:val="440"/>
        </w:trPr>
        <w:tc>
          <w:tcPr>
            <w:tcW w:w="9252" w:type="dxa"/>
          </w:tcPr>
          <w:p w14:paraId="4CFAAA82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CFAAA8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CFAAA8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CFAAA8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4CFAAA8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CFAAA88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BFAEE" w14:textId="77777777" w:rsidR="00AD7C7E" w:rsidRDefault="00AD7C7E" w:rsidP="001007E7">
      <w:pPr>
        <w:spacing w:after="0" w:line="240" w:lineRule="auto"/>
      </w:pPr>
      <w:r>
        <w:separator/>
      </w:r>
    </w:p>
  </w:endnote>
  <w:endnote w:type="continuationSeparator" w:id="0">
    <w:p w14:paraId="5E332BDD" w14:textId="77777777" w:rsidR="00AD7C7E" w:rsidRDefault="00AD7C7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AAA9F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 wp14:anchorId="4CFAAAA5" wp14:editId="4CFAAAA6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CFAAAA7" wp14:editId="4CFAAAA8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FAAAB6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CFAAAB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FAAAA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CFAAAB6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4CFAAAB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FAAAA9" wp14:editId="4CFAAAAA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FAAAB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FAAAA9" id="Text Box 1" o:spid="_x0000_s1038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4CFAAAB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CFAAAA0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4CFAAAA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CFAAAA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CFAAAA3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CFAAAA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8A044" w14:textId="77777777" w:rsidR="00AD7C7E" w:rsidRDefault="00AD7C7E" w:rsidP="001007E7">
      <w:pPr>
        <w:spacing w:after="0" w:line="240" w:lineRule="auto"/>
      </w:pPr>
      <w:r>
        <w:separator/>
      </w:r>
    </w:p>
  </w:footnote>
  <w:footnote w:type="continuationSeparator" w:id="0">
    <w:p w14:paraId="0BF430B5" w14:textId="77777777" w:rsidR="00AD7C7E" w:rsidRDefault="00AD7C7E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46D27"/>
    <w:rsid w:val="00150CA8"/>
    <w:rsid w:val="00157600"/>
    <w:rsid w:val="00170EC5"/>
    <w:rsid w:val="00181E8D"/>
    <w:rsid w:val="00194FF2"/>
    <w:rsid w:val="001A3F92"/>
    <w:rsid w:val="001C2B60"/>
    <w:rsid w:val="001F73A7"/>
    <w:rsid w:val="002009A7"/>
    <w:rsid w:val="00243BDF"/>
    <w:rsid w:val="00247A7C"/>
    <w:rsid w:val="00253DBA"/>
    <w:rsid w:val="0026335F"/>
    <w:rsid w:val="00295BD4"/>
    <w:rsid w:val="002D451D"/>
    <w:rsid w:val="002E1412"/>
    <w:rsid w:val="00314023"/>
    <w:rsid w:val="0033390A"/>
    <w:rsid w:val="00341484"/>
    <w:rsid w:val="00392351"/>
    <w:rsid w:val="003A6141"/>
    <w:rsid w:val="003A7E73"/>
    <w:rsid w:val="0040193B"/>
    <w:rsid w:val="00401BCE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5F2004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9442F"/>
    <w:rsid w:val="008B3AE5"/>
    <w:rsid w:val="008C388B"/>
    <w:rsid w:val="00966EEE"/>
    <w:rsid w:val="00977C54"/>
    <w:rsid w:val="00A06A61"/>
    <w:rsid w:val="00A16099"/>
    <w:rsid w:val="00A640BD"/>
    <w:rsid w:val="00A641A7"/>
    <w:rsid w:val="00A72F42"/>
    <w:rsid w:val="00A9102C"/>
    <w:rsid w:val="00AB4E8A"/>
    <w:rsid w:val="00AD7919"/>
    <w:rsid w:val="00AD7C7E"/>
    <w:rsid w:val="00AF2E6B"/>
    <w:rsid w:val="00B44725"/>
    <w:rsid w:val="00B62EEF"/>
    <w:rsid w:val="00B97B51"/>
    <w:rsid w:val="00BA0007"/>
    <w:rsid w:val="00BA2F5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052B"/>
    <w:rsid w:val="00D24FA7"/>
    <w:rsid w:val="00D45A3E"/>
    <w:rsid w:val="00D64696"/>
    <w:rsid w:val="00D7710E"/>
    <w:rsid w:val="00D90D49"/>
    <w:rsid w:val="00D9600B"/>
    <w:rsid w:val="00DB412D"/>
    <w:rsid w:val="00DC5BA0"/>
    <w:rsid w:val="00DC5D96"/>
    <w:rsid w:val="00DD4F3E"/>
    <w:rsid w:val="00E13E55"/>
    <w:rsid w:val="00E82502"/>
    <w:rsid w:val="00EA6B34"/>
    <w:rsid w:val="00EA7406"/>
    <w:rsid w:val="00EE1E7B"/>
    <w:rsid w:val="00EE66FB"/>
    <w:rsid w:val="00F11429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FAAA6C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15F9D99FCB55346A036220519F7865B" ma:contentTypeVersion="17" ma:contentTypeDescription="Crear nuevo documento." ma:contentTypeScope="" ma:versionID="25ddeab926087deb1b2b1f17404b48dc">
  <xsd:schema xmlns:xsd="http://www.w3.org/2001/XMLSchema" xmlns:xs="http://www.w3.org/2001/XMLSchema" xmlns:p="http://schemas.microsoft.com/office/2006/metadata/properties" xmlns:ns2="115a89d6-98bf-4d93-b225-b4c2407aca89" xmlns:ns3="f13292f8-2595-4bfb-a886-9553246b52b3" targetNamespace="http://schemas.microsoft.com/office/2006/metadata/properties" ma:root="true" ma:fieldsID="2a5fb325a9e0b3bc7e7260b9857aa737" ns2:_="" ns3:_="">
    <xsd:import namespace="115a89d6-98bf-4d93-b225-b4c2407aca89"/>
    <xsd:import namespace="f13292f8-2595-4bfb-a886-9553246b52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5a89d6-98bf-4d93-b225-b4c2407aca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6e699ab5-d0a1-46d4-b005-a58804273b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292f8-2595-4bfb-a886-9553246b52b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58a1191-0789-4ece-8222-ffd25657b2b9}" ma:internalName="TaxCatchAll" ma:showField="CatchAllData" ma:web="f13292f8-2595-4bfb-a886-9553246b52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3292f8-2595-4bfb-a886-9553246b52b3" xsi:nil="true"/>
    <lcf76f155ced4ddcb4097134ff3c332f xmlns="115a89d6-98bf-4d93-b225-b4c2407aca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9714320-65F2-4016-8922-7729D638BD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F70484-FC98-486E-8E37-5032CE3FB8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8F6D49-3028-4D35-BA9C-1C62615B9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5a89d6-98bf-4d93-b225-b4c2407aca89"/>
    <ds:schemaRef ds:uri="f13292f8-2595-4bfb-a886-9553246b52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E22369-9E13-4AF1-B503-999BEA320E8C}">
  <ds:schemaRefs>
    <ds:schemaRef ds:uri="http://schemas.microsoft.com/office/2006/metadata/properties"/>
    <ds:schemaRef ds:uri="http://schemas.microsoft.com/office/infopath/2007/PartnerControls"/>
    <ds:schemaRef ds:uri="f13292f8-2595-4bfb-a886-9553246b52b3"/>
    <ds:schemaRef ds:uri="115a89d6-98bf-4d93-b225-b4c2407aca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4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Yerry Miguel Meran Tavarez</cp:lastModifiedBy>
  <cp:revision>13</cp:revision>
  <cp:lastPrinted>2011-03-04T18:48:00Z</cp:lastPrinted>
  <dcterms:created xsi:type="dcterms:W3CDTF">2014-01-15T13:04:00Z</dcterms:created>
  <dcterms:modified xsi:type="dcterms:W3CDTF">2026-09-07T18:49:00Z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0x010100315F9D99FCB55346A036220519F7865B</vt:lpwstr>
  </property>
</Properties>
</file>