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B55D12">
      <w:r>
        <w:rPr>
          <w:noProof/>
          <w:lang w:val="es-DO" w:eastAsia="es-DO"/>
        </w:rPr>
        <w:drawing>
          <wp:anchor distT="0" distB="0" distL="114300" distR="114300" simplePos="0" relativeHeight="251700224" behindDoc="1" locked="0" layoutInCell="1" allowOverlap="1" wp14:anchorId="693654CD" wp14:editId="64602FDC">
            <wp:simplePos x="0" y="0"/>
            <wp:positionH relativeFrom="column">
              <wp:posOffset>3503523</wp:posOffset>
            </wp:positionH>
            <wp:positionV relativeFrom="paragraph">
              <wp:posOffset>-826542</wp:posOffset>
            </wp:positionV>
            <wp:extent cx="1555880" cy="929005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880" cy="92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320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89B0DC5" wp14:editId="2F6BFDBB">
                <wp:simplePos x="0" y="0"/>
                <wp:positionH relativeFrom="column">
                  <wp:posOffset>7172960</wp:posOffset>
                </wp:positionH>
                <wp:positionV relativeFrom="paragraph">
                  <wp:posOffset>-581025</wp:posOffset>
                </wp:positionV>
                <wp:extent cx="1790065" cy="701040"/>
                <wp:effectExtent l="19050" t="0" r="1968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0065" cy="701040"/>
                          <a:chOff x="12702" y="523"/>
                          <a:chExt cx="2819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702" y="561"/>
                            <a:ext cx="2819" cy="968"/>
                            <a:chOff x="8953" y="720"/>
                            <a:chExt cx="2347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53" y="1077"/>
                              <a:ext cx="234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957FDA" w:rsidRPr="00535962" w:rsidRDefault="00782269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ETED-</w:t>
                                    </w:r>
                                    <w:r w:rsidR="00B55D12">
                                      <w:rPr>
                                        <w:rStyle w:val="Style2"/>
                                      </w:rPr>
                                      <w:t>CCC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B55D12">
                                      <w:rPr>
                                        <w:rStyle w:val="Style2"/>
                                      </w:rPr>
                                      <w:t>CS</w:t>
                                    </w:r>
                                    <w:r w:rsidR="0068320F">
                                      <w:rPr>
                                        <w:rStyle w:val="Style2"/>
                                      </w:rPr>
                                      <w:t>-2026-0000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9B0DC5" id="Group 21" o:spid="_x0000_s1026" style="position:absolute;margin-left:564.8pt;margin-top:-45.75pt;width:140.95pt;height:55.2pt;z-index:251697152" coordorigin="12702,523" coordsize="281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702;top:561;width:2819;height:968" coordorigin="8953,720" coordsize="234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53;top:1077;width:234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957FDA" w:rsidRPr="00535962" w:rsidRDefault="00782269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ETED-</w:t>
                              </w:r>
                              <w:r w:rsidR="00B55D12">
                                <w:rPr>
                                  <w:rStyle w:val="Style2"/>
                                </w:rPr>
                                <w:t>CCC</w:t>
                              </w:r>
                              <w:r>
                                <w:rPr>
                                  <w:rStyle w:val="Style2"/>
                                </w:rPr>
                                <w:t>-</w:t>
                              </w:r>
                              <w:r w:rsidR="00B55D12">
                                <w:rPr>
                                  <w:rStyle w:val="Style2"/>
                                </w:rPr>
                                <w:t>CS</w:t>
                              </w:r>
                              <w:r w:rsidR="0068320F">
                                <w:rPr>
                                  <w:rStyle w:val="Style2"/>
                                </w:rPr>
                                <w:t>-2026-0000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56DC2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CF1CD7E" wp14:editId="43653D74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B55D1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A4669">
                                  <w:rPr>
                                    <w:rStyle w:val="Style6"/>
                                  </w:rPr>
                                  <w:t>EMPRESA DE TRANSMISION ELECTRICA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1CD7E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XuO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" stroked="f">
                <v:textbox>
                  <w:txbxContent>
                    <w:p w:rsidR="002E1412" w:rsidRPr="002E1412" w:rsidRDefault="00B55D1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4669">
                            <w:rPr>
                              <w:rStyle w:val="Style6"/>
                            </w:rPr>
                            <w:t>EMPRESA DE TRANSMISION ELECTRICA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56DC2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DF36D73" wp14:editId="1EBA943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F9199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056DC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D5E297" wp14:editId="0662B36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055B2EC" wp14:editId="22BDF668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5E297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055B2EC" wp14:editId="22BDF668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5451B5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ADEC1B9" wp14:editId="3EBAAD6D">
                <wp:simplePos x="0" y="0"/>
                <wp:positionH relativeFrom="column">
                  <wp:posOffset>7600950</wp:posOffset>
                </wp:positionH>
                <wp:positionV relativeFrom="paragraph">
                  <wp:posOffset>36195</wp:posOffset>
                </wp:positionV>
                <wp:extent cx="1520825" cy="41910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B55D1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-1655436032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8320F">
                                  <w:rPr>
                                    <w:rStyle w:val="Style5"/>
                                    <w:lang w:val="es-DO"/>
                                  </w:rPr>
                                  <w:t>00</w:t>
                                </w:r>
                                <w:r w:rsidR="005451B5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68320F">
                                  <w:rPr>
                                    <w:rStyle w:val="Style5"/>
                                  </w:rPr>
                                  <w:t>marzo</w:t>
                                </w:r>
                                <w:r w:rsidR="005451B5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EC1B9" id="Text Box 12" o:spid="_x0000_s1034" type="#_x0000_t202" style="position:absolute;margin-left:598.5pt;margin-top:2.85pt;width:119.75pt;height:3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" filled="f" stroked="f">
                <v:textbox>
                  <w:txbxContent>
                    <w:p w:rsidR="0026335F" w:rsidRPr="0026335F" w:rsidRDefault="0006136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-1655436032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8320F">
                            <w:rPr>
                              <w:rStyle w:val="Style5"/>
                              <w:lang w:val="es-DO"/>
                            </w:rPr>
                            <w:t>00</w:t>
                          </w:r>
                          <w:r w:rsidR="005451B5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68320F">
                            <w:rPr>
                              <w:rStyle w:val="Style5"/>
                            </w:rPr>
                            <w:t>marzo</w:t>
                          </w:r>
                          <w:r w:rsidR="005451B5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DBBFE49" wp14:editId="4017086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B55D1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947736080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BFE49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5451B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947736080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056DC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367AF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55D12">
                              <w:fldChar w:fldCharType="begin"/>
                            </w:r>
                            <w:r w:rsidR="00B55D12">
                              <w:instrText xml:space="preserve"> NUMPAGES   \* MERGEFORMAT </w:instrText>
                            </w:r>
                            <w:r w:rsidR="00B55D12">
                              <w:fldChar w:fldCharType="separate"/>
                            </w:r>
                            <w:r w:rsidR="00367AF8" w:rsidRPr="00367AF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55D1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367AF8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367AF8" w:rsidRPr="00367AF8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B65B2E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5451B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5451B5" w:rsidP="00BB657B">
            <w:pPr>
              <w:spacing w:after="0" w:line="240" w:lineRule="auto"/>
            </w:pPr>
            <w:r>
              <w:t>1</w:t>
            </w:r>
          </w:p>
        </w:tc>
        <w:tc>
          <w:tcPr>
            <w:tcW w:w="5584" w:type="dxa"/>
          </w:tcPr>
          <w:p w:rsidR="0037246F" w:rsidRDefault="0037246F" w:rsidP="0068320F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5451B5" w:rsidP="00BB657B">
            <w:pPr>
              <w:spacing w:after="0" w:line="240" w:lineRule="auto"/>
            </w:pPr>
            <w:r>
              <w:t>UD</w:t>
            </w:r>
          </w:p>
        </w:tc>
        <w:tc>
          <w:tcPr>
            <w:tcW w:w="1276" w:type="dxa"/>
          </w:tcPr>
          <w:p w:rsidR="0037246F" w:rsidRDefault="005451B5" w:rsidP="00BB657B">
            <w:pPr>
              <w:spacing w:after="0" w:line="240" w:lineRule="auto"/>
            </w:pPr>
            <w:r>
              <w:t>1</w:t>
            </w:r>
          </w:p>
        </w:tc>
        <w:tc>
          <w:tcPr>
            <w:tcW w:w="1701" w:type="dxa"/>
          </w:tcPr>
          <w:p w:rsidR="0037246F" w:rsidRDefault="0037246F" w:rsidP="00CB75FC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CB75FC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CB75FC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5451B5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RD$</w:t>
            </w:r>
          </w:p>
          <w:p w:rsidR="0068320F" w:rsidRPr="0037246F" w:rsidRDefault="0037246F" w:rsidP="0068320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="005451B5">
              <w:t xml:space="preserve"> </w:t>
            </w:r>
          </w:p>
          <w:p w:rsidR="00132D69" w:rsidRPr="0037246F" w:rsidRDefault="00132D69" w:rsidP="005451B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Default="005451B5" w:rsidP="005451B5">
      <w:pPr>
        <w:pStyle w:val="Textoindependiente"/>
        <w:spacing w:line="276" w:lineRule="auto"/>
        <w:ind w:right="66"/>
        <w:jc w:val="center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>en calidad de</w:t>
      </w:r>
      <w:r>
        <w:t xml:space="preserve"> REPRESENTANTE LEGAL</w:t>
      </w:r>
      <w:r w:rsidR="0037246F" w:rsidRPr="009B0931">
        <w:rPr>
          <w:rFonts w:ascii="Arial" w:hAnsi="Arial" w:cs="Arial"/>
          <w:sz w:val="20"/>
          <w:szCs w:val="22"/>
        </w:rPr>
        <w:t>, debid</w:t>
      </w:r>
      <w:bookmarkStart w:id="0" w:name="_GoBack"/>
      <w:bookmarkEnd w:id="0"/>
      <w:r w:rsidR="0037246F" w:rsidRPr="009B0931">
        <w:rPr>
          <w:rFonts w:ascii="Arial" w:hAnsi="Arial" w:cs="Arial"/>
          <w:sz w:val="20"/>
          <w:szCs w:val="22"/>
        </w:rPr>
        <w:t>amente autorizado para actuar en nombre y representación de</w:t>
      </w:r>
      <w:r w:rsidRPr="005451B5">
        <w:t xml:space="preserve">       </w:t>
      </w:r>
    </w:p>
    <w:p w:rsidR="007B4164" w:rsidRPr="0037246F" w:rsidRDefault="00056DC2" w:rsidP="0037246F">
      <w:pPr>
        <w:ind w:right="66"/>
        <w:jc w:val="center"/>
        <w:rPr>
          <w:color w:val="000000"/>
          <w:sz w:val="20"/>
          <w:szCs w:val="20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320F">
        <w:t>00/00</w:t>
      </w:r>
      <w:r w:rsidR="005451B5">
        <w:t>/2026</w: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altName w:val="Impact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056DC2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056DC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56DC2"/>
    <w:rsid w:val="001007E7"/>
    <w:rsid w:val="001020C0"/>
    <w:rsid w:val="00123B8D"/>
    <w:rsid w:val="00132D69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67AF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451B5"/>
    <w:rsid w:val="005B322F"/>
    <w:rsid w:val="005B442B"/>
    <w:rsid w:val="005D0D63"/>
    <w:rsid w:val="00611A07"/>
    <w:rsid w:val="0062592A"/>
    <w:rsid w:val="006506D0"/>
    <w:rsid w:val="00651E48"/>
    <w:rsid w:val="00654BE6"/>
    <w:rsid w:val="006709BC"/>
    <w:rsid w:val="0068320F"/>
    <w:rsid w:val="006F3D4F"/>
    <w:rsid w:val="00780880"/>
    <w:rsid w:val="00782269"/>
    <w:rsid w:val="007B4164"/>
    <w:rsid w:val="007B6F6F"/>
    <w:rsid w:val="00810515"/>
    <w:rsid w:val="0083342F"/>
    <w:rsid w:val="00854B4F"/>
    <w:rsid w:val="008A4669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55D12"/>
    <w:rsid w:val="00B61D08"/>
    <w:rsid w:val="00B62EEF"/>
    <w:rsid w:val="00B65B2E"/>
    <w:rsid w:val="00B82170"/>
    <w:rsid w:val="00B9237C"/>
    <w:rsid w:val="00B97B51"/>
    <w:rsid w:val="00BC1D0C"/>
    <w:rsid w:val="00BC61BD"/>
    <w:rsid w:val="00BE4FB0"/>
    <w:rsid w:val="00BF1AD5"/>
    <w:rsid w:val="00C66D08"/>
    <w:rsid w:val="00C94C45"/>
    <w:rsid w:val="00CA4661"/>
    <w:rsid w:val="00CB75FC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;"/>
  <w14:docId w14:val="5F35BEF4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2AFC2-C391-4E75-9F65-BB373FF68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97</TotalTime>
  <Pages>1</Pages>
  <Words>65</Words>
  <Characters>360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Nestor Carlos Otaño Valdez AL-11</cp:lastModifiedBy>
  <cp:revision>14</cp:revision>
  <cp:lastPrinted>2026-02-26T20:55:00Z</cp:lastPrinted>
  <dcterms:created xsi:type="dcterms:W3CDTF">2026-02-09T15:42:00Z</dcterms:created>
  <dcterms:modified xsi:type="dcterms:W3CDTF">2026-09-07T16:38:00Z</dcterms:modified>
</cp:coreProperties>
</file>