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C6F94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18.2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5F3905" w:rsidP="0083342F">
                  <w:pPr>
                    <w:jc w:val="center"/>
                    <w:rPr>
                      <w:lang w:val="es-ES_tradnl"/>
                    </w:rPr>
                  </w:pPr>
                  <w:r w:rsidRPr="005F3905">
                    <w:rPr>
                      <w:rStyle w:val="Style6"/>
                    </w:rPr>
                    <w:t>ARMADA DE REPUBLICA DOMINICANA</w:t>
                  </w:r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5F3905" w:rsidRPr="005F3905" w:rsidRDefault="000E6677" w:rsidP="005F3905">
                          <w:r>
                            <w:t>ARD-CCC-CP-202</w:t>
                          </w:r>
                          <w:r w:rsidR="00AC6F94">
                            <w:t>6</w:t>
                          </w:r>
                          <w:bookmarkStart w:id="0" w:name="_GoBack"/>
                          <w:bookmarkEnd w:id="0"/>
                          <w:r w:rsidR="003C3642">
                            <w:t>-00</w:t>
                          </w:r>
                          <w:r w:rsidR="00E910B4">
                            <w:t>00</w:t>
                          </w:r>
                        </w:p>
                      </w:sdtContent>
                    </w:sdt>
                    <w:p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5F3905">
                      <w:pPr>
                        <w:rPr>
                          <w:lang w:val="en-US"/>
                        </w:rPr>
                      </w:pPr>
                      <w:r w:rsidRPr="005F3905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72490" cy="881074"/>
                            <wp:effectExtent l="0" t="0" r="0" b="0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8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AC6F94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AC6F9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AC6F9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AC6F94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25D8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AC6F94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896" w:rsidRDefault="00884896" w:rsidP="001007E7">
      <w:pPr>
        <w:spacing w:after="0" w:line="240" w:lineRule="auto"/>
      </w:pPr>
      <w:r>
        <w:separator/>
      </w:r>
    </w:p>
  </w:endnote>
  <w:end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AC6F94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AC6F9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896" w:rsidRDefault="00884896" w:rsidP="001007E7">
      <w:pPr>
        <w:spacing w:after="0" w:line="240" w:lineRule="auto"/>
      </w:pPr>
      <w:r>
        <w:separator/>
      </w:r>
    </w:p>
  </w:footnote>
  <w:footnote w:type="continuationSeparator" w:id="0">
    <w:p w:rsidR="00884896" w:rsidRDefault="00884896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B7EED"/>
    <w:rsid w:val="000C2BEA"/>
    <w:rsid w:val="000E6677"/>
    <w:rsid w:val="001007E7"/>
    <w:rsid w:val="001020C0"/>
    <w:rsid w:val="00123B8D"/>
    <w:rsid w:val="0013715A"/>
    <w:rsid w:val="00157600"/>
    <w:rsid w:val="00170EC5"/>
    <w:rsid w:val="00194FF2"/>
    <w:rsid w:val="001F73A7"/>
    <w:rsid w:val="00200073"/>
    <w:rsid w:val="00251236"/>
    <w:rsid w:val="00253DBA"/>
    <w:rsid w:val="0026335F"/>
    <w:rsid w:val="002860A4"/>
    <w:rsid w:val="002971F5"/>
    <w:rsid w:val="002C4A7E"/>
    <w:rsid w:val="002E1412"/>
    <w:rsid w:val="00314023"/>
    <w:rsid w:val="0031441A"/>
    <w:rsid w:val="00325E94"/>
    <w:rsid w:val="00351DE8"/>
    <w:rsid w:val="0037246F"/>
    <w:rsid w:val="003A4539"/>
    <w:rsid w:val="003B29C3"/>
    <w:rsid w:val="003B38E0"/>
    <w:rsid w:val="003C3642"/>
    <w:rsid w:val="00403697"/>
    <w:rsid w:val="0042490F"/>
    <w:rsid w:val="00450B78"/>
    <w:rsid w:val="00465F04"/>
    <w:rsid w:val="00466B9C"/>
    <w:rsid w:val="004767CC"/>
    <w:rsid w:val="00480DE8"/>
    <w:rsid w:val="0049643D"/>
    <w:rsid w:val="004C4743"/>
    <w:rsid w:val="004E4F9F"/>
    <w:rsid w:val="004F4E9D"/>
    <w:rsid w:val="00510CBA"/>
    <w:rsid w:val="00535962"/>
    <w:rsid w:val="005B442B"/>
    <w:rsid w:val="005D0D63"/>
    <w:rsid w:val="005F1BC4"/>
    <w:rsid w:val="005F3905"/>
    <w:rsid w:val="00611A07"/>
    <w:rsid w:val="006153CD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84896"/>
    <w:rsid w:val="008A118A"/>
    <w:rsid w:val="008A420A"/>
    <w:rsid w:val="008B3AE5"/>
    <w:rsid w:val="008C15CB"/>
    <w:rsid w:val="008D3EE7"/>
    <w:rsid w:val="009002B4"/>
    <w:rsid w:val="00943335"/>
    <w:rsid w:val="00957FDA"/>
    <w:rsid w:val="0097267D"/>
    <w:rsid w:val="009773D3"/>
    <w:rsid w:val="009A2AEC"/>
    <w:rsid w:val="009B0931"/>
    <w:rsid w:val="009C51FE"/>
    <w:rsid w:val="009E0472"/>
    <w:rsid w:val="00A16099"/>
    <w:rsid w:val="00A24343"/>
    <w:rsid w:val="00A6156C"/>
    <w:rsid w:val="00A640BD"/>
    <w:rsid w:val="00AB4966"/>
    <w:rsid w:val="00AC6F94"/>
    <w:rsid w:val="00AC7631"/>
    <w:rsid w:val="00AD7919"/>
    <w:rsid w:val="00AE5624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C4242"/>
    <w:rsid w:val="00CE67A3"/>
    <w:rsid w:val="00D0313C"/>
    <w:rsid w:val="00D24FA7"/>
    <w:rsid w:val="00D44AB4"/>
    <w:rsid w:val="00D64696"/>
    <w:rsid w:val="00D90D49"/>
    <w:rsid w:val="00DC5D96"/>
    <w:rsid w:val="00DD4F3E"/>
    <w:rsid w:val="00E04F7F"/>
    <w:rsid w:val="00E13E55"/>
    <w:rsid w:val="00E3360B"/>
    <w:rsid w:val="00E910B4"/>
    <w:rsid w:val="00E96D05"/>
    <w:rsid w:val="00EA7406"/>
    <w:rsid w:val="00EB128A"/>
    <w:rsid w:val="00F116C5"/>
    <w:rsid w:val="00F225BF"/>
    <w:rsid w:val="00F25B99"/>
    <w:rsid w:val="00F25D8F"/>
    <w:rsid w:val="00F3318F"/>
    <w:rsid w:val="00F4086F"/>
    <w:rsid w:val="00F53753"/>
    <w:rsid w:val="00F7167E"/>
    <w:rsid w:val="00F7443C"/>
    <w:rsid w:val="00F849FE"/>
    <w:rsid w:val="00FC03B9"/>
    <w:rsid w:val="00FC280C"/>
    <w:rsid w:val="00FC2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18A4EC8C-709D-4D34-9E94-BCCB70E0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BF0E0-B7B6-40EE-8916-E557F1D6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21</cp:revision>
  <cp:lastPrinted>2011-03-04T18:27:00Z</cp:lastPrinted>
  <dcterms:created xsi:type="dcterms:W3CDTF">2020-10-27T18:11:00Z</dcterms:created>
  <dcterms:modified xsi:type="dcterms:W3CDTF">2026-09-07T13:06:00Z</dcterms:modified>
</cp:coreProperties>
</file>