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41CE2" w14:textId="0306B6EA" w:rsidR="00535962" w:rsidRPr="00F7167E" w:rsidRDefault="00E54ECD"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1944BDED" wp14:editId="33A3F2D2">
            <wp:simplePos x="0" y="0"/>
            <wp:positionH relativeFrom="margin">
              <wp:align>center</wp:align>
            </wp:positionH>
            <wp:positionV relativeFrom="paragraph">
              <wp:posOffset>-363855</wp:posOffset>
            </wp:positionV>
            <wp:extent cx="746125" cy="78676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2AF05BD" wp14:editId="794003F2">
                <wp:simplePos x="0" y="0"/>
                <wp:positionH relativeFrom="column">
                  <wp:posOffset>6962775</wp:posOffset>
                </wp:positionH>
                <wp:positionV relativeFrom="paragraph">
                  <wp:posOffset>-504825</wp:posOffset>
                </wp:positionV>
                <wp:extent cx="2569845" cy="802640"/>
                <wp:effectExtent l="0" t="0" r="2095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984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06" y="561"/>
                            <a:ext cx="2445" cy="968"/>
                            <a:chOff x="9124" y="720"/>
                            <a:chExt cx="2036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24" y="1077"/>
                              <a:ext cx="203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bookmarkStart w:id="0" w:name="_Hlk106951887" w:displacedByCustomXml="prev"/>
                                  <w:p w14:paraId="7FE301FB" w14:textId="29BEB560" w:rsidR="00A826E2" w:rsidRPr="00535962" w:rsidRDefault="00965C12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bookmarkEnd w:id="0" w:displacedByCustomXml="prev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6" y="720"/>
                              <a:ext cx="2014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9555C8" w14:textId="5D71F971" w:rsidR="002547A1" w:rsidRPr="007705BA" w:rsidRDefault="002547A1" w:rsidP="006A2AE7">
                                <w:pP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s-DO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AF05BD" id="Group 21" o:spid="_x0000_s1026" style="position:absolute;margin-left:548.25pt;margin-top:-39.75pt;width:202.3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06;top:561;width:2445;height:968" coordorigin="9124,720" coordsize="203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24;top:1077;width:203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bookmarkStart w:id="1" w:name="_Hlk106951887" w:displacedByCustomXml="prev"/>
                            <w:p w14:paraId="7FE301FB" w14:textId="29BEB560" w:rsidR="00A826E2" w:rsidRPr="00535962" w:rsidRDefault="00965C12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bookmarkEnd w:id="1" w:displacedByCustomXml="prev"/>
                      </w:txbxContent>
                    </v:textbox>
                  </v:shape>
                  <v:shape id="Text Box 25" o:spid="_x0000_s1030" type="#_x0000_t202" style="position:absolute;left:9146;top:720;width:2014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99555C8" w14:textId="5D71F971" w:rsidR="002547A1" w:rsidRPr="007705BA" w:rsidRDefault="002547A1" w:rsidP="006A2AE7">
                          <w:pP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s-DO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98F0E7" wp14:editId="1873809F">
                <wp:simplePos x="0" y="0"/>
                <wp:positionH relativeFrom="column">
                  <wp:posOffset>8343900</wp:posOffset>
                </wp:positionH>
                <wp:positionV relativeFrom="paragraph">
                  <wp:posOffset>-852170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970DE" w14:textId="77777777" w:rsidR="00A826E2" w:rsidRPr="0026335F" w:rsidRDefault="00A826E2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CB48A6" w:rsidRPr="0074785A">
                              <w:rPr>
                                <w:rStyle w:val="Style11"/>
                              </w:rPr>
                              <w:fldChar w:fldCharType="begin"/>
                            </w:r>
                            <w:r w:rsidRPr="0074785A">
                              <w:rPr>
                                <w:rStyle w:val="Style11"/>
                              </w:rPr>
                              <w:instrText xml:space="preserve"> PAGE   \* MERGEFORMAT </w:instrText>
                            </w:r>
                            <w:r w:rsidR="00CB48A6" w:rsidRPr="0074785A">
                              <w:rPr>
                                <w:rStyle w:val="Style11"/>
                              </w:rPr>
                              <w:fldChar w:fldCharType="separate"/>
                            </w:r>
                            <w:r w:rsidR="00E53582" w:rsidRPr="0074785A">
                              <w:rPr>
                                <w:rStyle w:val="Style11"/>
                              </w:rPr>
                              <w:t>1</w:t>
                            </w:r>
                            <w:r w:rsidR="00CB48A6" w:rsidRPr="0074785A">
                              <w:rPr>
                                <w:rStyle w:val="Style11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8776E">
                              <w:rPr>
                                <w:rStyle w:val="Style11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98F0E7" id="Text Box 13" o:spid="_x0000_s1031" type="#_x0000_t202" style="position:absolute;margin-left:657pt;margin-top:-67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" filled="f" stroked="f">
                <v:textbox>
                  <w:txbxContent>
                    <w:p w14:paraId="1B3970DE" w14:textId="77777777" w:rsidR="00A826E2" w:rsidRPr="0026335F" w:rsidRDefault="00A826E2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CB48A6" w:rsidRPr="0074785A">
                        <w:rPr>
                          <w:rStyle w:val="Style11"/>
                        </w:rPr>
                        <w:fldChar w:fldCharType="begin"/>
                      </w:r>
                      <w:r w:rsidRPr="0074785A">
                        <w:rPr>
                          <w:rStyle w:val="Style11"/>
                        </w:rPr>
                        <w:instrText xml:space="preserve"> PAGE   \* MERGEFORMAT </w:instrText>
                      </w:r>
                      <w:r w:rsidR="00CB48A6" w:rsidRPr="0074785A">
                        <w:rPr>
                          <w:rStyle w:val="Style11"/>
                        </w:rPr>
                        <w:fldChar w:fldCharType="separate"/>
                      </w:r>
                      <w:r w:rsidR="00E53582" w:rsidRPr="0074785A">
                        <w:rPr>
                          <w:rStyle w:val="Style11"/>
                        </w:rPr>
                        <w:t>1</w:t>
                      </w:r>
                      <w:r w:rsidR="00CB48A6" w:rsidRPr="0074785A">
                        <w:rPr>
                          <w:rStyle w:val="Style11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8776E">
                        <w:rPr>
                          <w:rStyle w:val="Style11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C53D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7CA918" wp14:editId="0B4DF61F">
                <wp:simplePos x="0" y="0"/>
                <wp:positionH relativeFrom="column">
                  <wp:posOffset>-238125</wp:posOffset>
                </wp:positionH>
                <wp:positionV relativeFrom="paragraph">
                  <wp:posOffset>-295275</wp:posOffset>
                </wp:positionV>
                <wp:extent cx="154305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90CC0CA" w14:textId="0194E09C" w:rsidR="00A826E2" w:rsidRPr="00BC61BD" w:rsidRDefault="005212AA">
                                <w:pPr>
                                  <w:rPr>
                                    <w:lang w:val="en-US"/>
                                  </w:rPr>
                                </w:pPr>
                                <w:r w:rsidRPr="005212AA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77971F9" wp14:editId="19164B3B">
                                      <wp:extent cx="868680" cy="750031"/>
                                      <wp:effectExtent l="0" t="0" r="7620" b="0"/>
                                      <wp:docPr id="1448251097" name="Imagen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0054" cy="75121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7CA918" id="Text Box 2" o:spid="_x0000_s1032" type="#_x0000_t202" style="position:absolute;margin-left:-18.75pt;margin-top:-23.25pt;width:121.5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590CC0CA" w14:textId="0194E09C" w:rsidR="00A826E2" w:rsidRPr="00BC61BD" w:rsidRDefault="005212AA">
                          <w:pPr>
                            <w:rPr>
                              <w:lang w:val="en-US"/>
                            </w:rPr>
                          </w:pPr>
                          <w:r w:rsidRPr="005212AA">
                            <w:drawing>
                              <wp:inline distT="0" distB="0" distL="0" distR="0" wp14:anchorId="477971F9" wp14:editId="19164B3B">
                                <wp:extent cx="868680" cy="750031"/>
                                <wp:effectExtent l="0" t="0" r="7620" b="0"/>
                                <wp:docPr id="1448251097" name="Imagen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0054" cy="75121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E7868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769191" wp14:editId="1BBB5380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C33DE" w14:textId="77777777" w:rsidR="00A826E2" w:rsidRPr="00B02129" w:rsidRDefault="00A826E2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769191" id="Text Box 20" o:spid="_x0000_s1033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761C33DE" w14:textId="77777777" w:rsidR="00A826E2" w:rsidRPr="00B02129" w:rsidRDefault="00A826E2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4C4EC2E" w14:textId="1CF34B6D" w:rsidR="00535962" w:rsidRPr="00535962" w:rsidRDefault="00E54ECD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1A23DE2" wp14:editId="24BF7727">
                <wp:simplePos x="0" y="0"/>
                <wp:positionH relativeFrom="margin">
                  <wp:align>center</wp:align>
                </wp:positionH>
                <wp:positionV relativeFrom="paragraph">
                  <wp:posOffset>236220</wp:posOffset>
                </wp:positionV>
                <wp:extent cx="5991225" cy="240030"/>
                <wp:effectExtent l="0" t="0" r="9525" b="762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F953456" w14:textId="77777777" w:rsidR="005212AA" w:rsidRPr="005212AA" w:rsidRDefault="00A826E2" w:rsidP="005212AA">
                                <w:r>
                                  <w:rPr>
                                    <w:rStyle w:val="Style6"/>
                                  </w:rPr>
                                  <w:t xml:space="preserve">        </w:t>
                                </w:r>
                                <w:r w:rsidR="005212AA" w:rsidRPr="005212AA">
                                  <w:rPr>
                                    <w:rStyle w:val="Style6"/>
                                  </w:rPr>
                                  <w:t>DIRECCIÓN GENERAL DE INFORMACIÓN Y DEFENSA DE LOS AFILIADOS A LA SEGURIDAD SOCIAL (DIDA)</w:t>
                                </w:r>
                              </w:p>
                              <w:p w14:paraId="374C8F61" w14:textId="5A059325" w:rsidR="00A826E2" w:rsidRDefault="00A826E2">
                                <w:pPr>
                                  <w:rPr>
                                    <w:rStyle w:val="Style6"/>
                                  </w:rPr>
                                </w:pPr>
                              </w:p>
                              <w:p w14:paraId="0F2552B5" w14:textId="77777777" w:rsidR="00A826E2" w:rsidRDefault="00A826E2">
                                <w:pPr>
                                  <w:rPr>
                                    <w:rStyle w:val="Style6"/>
                                  </w:rPr>
                                </w:pPr>
                              </w:p>
                              <w:p w14:paraId="25E2B4C2" w14:textId="77777777" w:rsidR="00A826E2" w:rsidRPr="002E1412" w:rsidRDefault="00965C12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A23DE2" id="Text Box 16" o:spid="_x0000_s1034" type="#_x0000_t202" style="position:absolute;margin-left:0;margin-top:18.6pt;width:471.75pt;height:18.9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3F953456" w14:textId="77777777" w:rsidR="005212AA" w:rsidRPr="005212AA" w:rsidRDefault="00A826E2" w:rsidP="005212AA">
                          <w:r>
                            <w:rPr>
                              <w:rStyle w:val="Style6"/>
                            </w:rPr>
                            <w:t xml:space="preserve">        </w:t>
                          </w:r>
                          <w:r w:rsidR="005212AA" w:rsidRPr="005212AA">
                            <w:rPr>
                              <w:rStyle w:val="Style6"/>
                            </w:rPr>
                            <w:t>DIRECCIÓN GENERAL DE INFORMACIÓN Y DEFENSA DE LOS AFILIADOS A LA SEGURIDAD SOCIAL (DIDA)</w:t>
                          </w:r>
                        </w:p>
                        <w:p w14:paraId="374C8F61" w14:textId="5A059325" w:rsidR="00A826E2" w:rsidRDefault="00A826E2">
                          <w:pPr>
                            <w:rPr>
                              <w:rStyle w:val="Style6"/>
                            </w:rPr>
                          </w:pPr>
                        </w:p>
                        <w:p w14:paraId="0F2552B5" w14:textId="77777777" w:rsidR="00A826E2" w:rsidRDefault="00A826E2">
                          <w:pPr>
                            <w:rPr>
                              <w:rStyle w:val="Style6"/>
                            </w:rPr>
                          </w:pPr>
                        </w:p>
                        <w:p w14:paraId="25E2B4C2" w14:textId="77777777" w:rsidR="00A826E2" w:rsidRPr="002E1412" w:rsidRDefault="00F235CA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7F17A9" wp14:editId="2DA89623">
                <wp:simplePos x="0" y="0"/>
                <wp:positionH relativeFrom="column">
                  <wp:posOffset>7926705</wp:posOffset>
                </wp:positionH>
                <wp:positionV relativeFrom="paragraph">
                  <wp:posOffset>142875</wp:posOffset>
                </wp:positionV>
                <wp:extent cx="182118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9501E8" w14:textId="731D49D5" w:rsidR="00A826E2" w:rsidRPr="0026335F" w:rsidRDefault="00965C1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</w:rPr>
                                  <w:t>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F17A9" id="Text Box 12" o:spid="_x0000_s1035" type="#_x0000_t202" style="position:absolute;margin-left:624.15pt;margin-top:11.25pt;width:143.4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" filled="f" stroked="f">
                <v:textbox>
                  <w:txbxContent>
                    <w:p w14:paraId="709501E8" w14:textId="731D49D5" w:rsidR="00A826E2" w:rsidRPr="0026335F" w:rsidRDefault="00965C1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</w:rPr>
                            <w:t>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0D992B6" w14:textId="3C324284" w:rsidR="00E54ECD" w:rsidRDefault="004D6EB1" w:rsidP="004D6EB1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8CD5AC" wp14:editId="6C168F34">
                <wp:simplePos x="0" y="0"/>
                <wp:positionH relativeFrom="margin">
                  <wp:align>center</wp:align>
                </wp:positionH>
                <wp:positionV relativeFrom="paragraph">
                  <wp:posOffset>243205</wp:posOffset>
                </wp:positionV>
                <wp:extent cx="3448050" cy="314325"/>
                <wp:effectExtent l="0" t="0" r="0" b="952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192BB" w14:textId="77777777" w:rsidR="00A826E2" w:rsidRPr="00626D0C" w:rsidRDefault="00A826E2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8CD5AC" id="Text Box 18" o:spid="_x0000_s1036" type="#_x0000_t202" style="position:absolute;margin-left:0;margin-top:19.15pt;width:271.5pt;height:24.75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" stroked="f">
                <v:textbox>
                  <w:txbxContent>
                    <w:p w14:paraId="29C192BB" w14:textId="77777777" w:rsidR="00A826E2" w:rsidRPr="00626D0C" w:rsidRDefault="00A826E2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  <w:r w:rsidR="006A2AE7">
        <w:tab/>
      </w:r>
    </w:p>
    <w:p w14:paraId="78C4F211" w14:textId="1AE98E96" w:rsidR="00A640BD" w:rsidRPr="004D6EB1" w:rsidRDefault="006A2AE7" w:rsidP="004D6EB1">
      <w:pPr>
        <w:rPr>
          <w:rFonts w:ascii="Arial Bold" w:hAnsi="Arial Bold"/>
          <w:b/>
          <w:spacing w:val="-20"/>
          <w:w w:val="90"/>
          <w:sz w:val="22"/>
        </w:rPr>
      </w:pPr>
      <w:r w:rsidRPr="006A2AE7">
        <w:rPr>
          <w:rStyle w:val="Style6"/>
        </w:rPr>
        <w:tab/>
      </w:r>
      <w:r w:rsidRPr="006A2AE7">
        <w:rPr>
          <w:rStyle w:val="Style6"/>
        </w:rPr>
        <w:tab/>
      </w:r>
      <w:r w:rsidRPr="006A2AE7">
        <w:rPr>
          <w:rStyle w:val="Style6"/>
        </w:rPr>
        <w:tab/>
      </w:r>
      <w:r w:rsidRPr="006A2AE7">
        <w:rPr>
          <w:rStyle w:val="Style6"/>
        </w:rPr>
        <w:tab/>
      </w:r>
      <w:r w:rsidRPr="006A2AE7">
        <w:rPr>
          <w:rStyle w:val="Style6"/>
        </w:rPr>
        <w:tab/>
      </w:r>
      <w:r w:rsidRPr="006A2AE7">
        <w:rPr>
          <w:rStyle w:val="Style6"/>
        </w:rPr>
        <w:tab/>
      </w:r>
      <w:r w:rsidRPr="006A2AE7">
        <w:rPr>
          <w:rStyle w:val="Style6"/>
        </w:rPr>
        <w:tab/>
      </w:r>
    </w:p>
    <w:p w14:paraId="36876DB0" w14:textId="26705C24" w:rsidR="00E124CB" w:rsidRDefault="00E124CB" w:rsidP="00A416EC">
      <w:pPr>
        <w:pStyle w:val="Default"/>
        <w:tabs>
          <w:tab w:val="left" w:pos="2850"/>
        </w:tabs>
        <w:spacing w:line="276" w:lineRule="auto"/>
        <w:jc w:val="both"/>
      </w:pPr>
    </w:p>
    <w:p w14:paraId="49383950" w14:textId="77777777" w:rsidR="004D6EB1" w:rsidRDefault="004D6EB1" w:rsidP="006E45AC">
      <w:pPr>
        <w:pStyle w:val="Default"/>
        <w:rPr>
          <w:rFonts w:ascii="Arial" w:hAnsi="Arial" w:cs="Arial"/>
          <w:b/>
          <w:sz w:val="22"/>
          <w:szCs w:val="22"/>
        </w:rPr>
      </w:pPr>
    </w:p>
    <w:p w14:paraId="48F365DD" w14:textId="6715C520" w:rsidR="006E45AC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</w:t>
      </w:r>
    </w:p>
    <w:p w14:paraId="4DB8B232" w14:textId="77777777" w:rsidR="007705BA" w:rsidRPr="00327125" w:rsidRDefault="007705BA" w:rsidP="006E45AC">
      <w:pPr>
        <w:pStyle w:val="Default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13605" w:type="dxa"/>
        <w:tblLayout w:type="fixed"/>
        <w:tblLook w:val="01E0" w:firstRow="1" w:lastRow="1" w:firstColumn="1" w:lastColumn="1" w:noHBand="0" w:noVBand="0"/>
      </w:tblPr>
      <w:tblGrid>
        <w:gridCol w:w="1101"/>
        <w:gridCol w:w="3432"/>
        <w:gridCol w:w="2694"/>
        <w:gridCol w:w="1842"/>
        <w:gridCol w:w="4536"/>
      </w:tblGrid>
      <w:tr w:rsidR="00B11B10" w:rsidRPr="006E45AC" w14:paraId="6BE4EC22" w14:textId="77777777" w:rsidTr="00B11B10">
        <w:trPr>
          <w:trHeight w:val="1003"/>
        </w:trPr>
        <w:tc>
          <w:tcPr>
            <w:tcW w:w="1101" w:type="dxa"/>
            <w:vAlign w:val="center"/>
          </w:tcPr>
          <w:p w14:paraId="22EC4F08" w14:textId="77777777" w:rsidR="00B11B10" w:rsidRPr="00897C25" w:rsidRDefault="00B11B10" w:rsidP="00B55C91">
            <w:pPr>
              <w:jc w:val="center"/>
              <w:rPr>
                <w:rStyle w:val="Ttulodellibro"/>
              </w:rPr>
            </w:pPr>
            <w:bookmarkStart w:id="2" w:name="_Hlk54961430"/>
            <w:bookmarkStart w:id="3" w:name="_GoBack"/>
            <w:bookmarkEnd w:id="3"/>
            <w:r w:rsidRPr="00897C25">
              <w:rPr>
                <w:rStyle w:val="Ttulodellibro"/>
              </w:rPr>
              <w:t xml:space="preserve"> (Ítems) </w:t>
            </w:r>
          </w:p>
        </w:tc>
        <w:tc>
          <w:tcPr>
            <w:tcW w:w="3432" w:type="dxa"/>
            <w:vAlign w:val="center"/>
          </w:tcPr>
          <w:p w14:paraId="520F3770" w14:textId="77777777" w:rsidR="00B11B10" w:rsidRPr="00897C25" w:rsidRDefault="00B11B10" w:rsidP="00B55C91">
            <w:pPr>
              <w:jc w:val="center"/>
              <w:rPr>
                <w:rStyle w:val="Ttulodellibro"/>
              </w:rPr>
            </w:pPr>
            <w:r w:rsidRPr="00897C25">
              <w:rPr>
                <w:rStyle w:val="Ttulodellibro"/>
              </w:rPr>
              <w:t>Descripción</w:t>
            </w:r>
          </w:p>
        </w:tc>
        <w:tc>
          <w:tcPr>
            <w:tcW w:w="2694" w:type="dxa"/>
            <w:vAlign w:val="center"/>
          </w:tcPr>
          <w:p w14:paraId="0D3BF8B1" w14:textId="18EC1C7D" w:rsidR="00B11B10" w:rsidRPr="00897C25" w:rsidRDefault="00B11B10" w:rsidP="00B55C91">
            <w:pPr>
              <w:ind w:left="72"/>
              <w:jc w:val="center"/>
              <w:rPr>
                <w:rStyle w:val="Ttulodellibro"/>
              </w:rPr>
            </w:pPr>
            <w:r>
              <w:rPr>
                <w:rStyle w:val="Ttulodellibro"/>
              </w:rPr>
              <w:t xml:space="preserve">UNIDAD DE MEDIDA </w:t>
            </w:r>
          </w:p>
        </w:tc>
        <w:tc>
          <w:tcPr>
            <w:tcW w:w="1842" w:type="dxa"/>
            <w:vAlign w:val="center"/>
          </w:tcPr>
          <w:p w14:paraId="50C06362" w14:textId="594FAE10" w:rsidR="00B11B10" w:rsidRPr="00897C25" w:rsidRDefault="00B11B10" w:rsidP="00B55C91">
            <w:pPr>
              <w:jc w:val="center"/>
              <w:rPr>
                <w:rStyle w:val="Ttulodellibro"/>
              </w:rPr>
            </w:pPr>
            <w:r w:rsidRPr="00897C25">
              <w:rPr>
                <w:rStyle w:val="Ttulodellibro"/>
              </w:rPr>
              <w:t>Muestra Entregada</w:t>
            </w:r>
          </w:p>
        </w:tc>
        <w:tc>
          <w:tcPr>
            <w:tcW w:w="4536" w:type="dxa"/>
            <w:vAlign w:val="center"/>
          </w:tcPr>
          <w:p w14:paraId="7FB19292" w14:textId="60D57F77" w:rsidR="00B11B10" w:rsidRPr="00897C25" w:rsidRDefault="00B11B10" w:rsidP="00B55C91">
            <w:pPr>
              <w:jc w:val="center"/>
              <w:rPr>
                <w:rStyle w:val="Ttulodellibro"/>
              </w:rPr>
            </w:pPr>
            <w:r w:rsidRPr="00897C25">
              <w:rPr>
                <w:rStyle w:val="Ttulodellibro"/>
              </w:rPr>
              <w:t>Observaciones</w:t>
            </w:r>
          </w:p>
          <w:p w14:paraId="5A50E16D" w14:textId="77777777" w:rsidR="00B11B10" w:rsidRPr="00897C25" w:rsidRDefault="00B11B10" w:rsidP="00B55C91">
            <w:pPr>
              <w:jc w:val="center"/>
              <w:rPr>
                <w:rStyle w:val="Ttulodellibro"/>
              </w:rPr>
            </w:pPr>
          </w:p>
        </w:tc>
      </w:tr>
      <w:tr w:rsidR="00B11B10" w:rsidRPr="006E45AC" w14:paraId="71E8D206" w14:textId="77777777" w:rsidTr="004D6EB1">
        <w:trPr>
          <w:trHeight w:val="57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C3D01" w14:textId="67071C1B" w:rsidR="00B11B10" w:rsidRPr="00672486" w:rsidRDefault="00B11B10" w:rsidP="00672486"/>
        </w:tc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11CD" w14:textId="350DA1DB" w:rsidR="00B11B10" w:rsidRPr="00672486" w:rsidRDefault="00B11B10" w:rsidP="00672486"/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EAFE" w14:textId="68CFBB46" w:rsidR="00B11B10" w:rsidRPr="00672486" w:rsidRDefault="00B11B10" w:rsidP="00672486"/>
        </w:tc>
        <w:tc>
          <w:tcPr>
            <w:tcW w:w="1842" w:type="dxa"/>
          </w:tcPr>
          <w:p w14:paraId="6603067C" w14:textId="77777777" w:rsidR="00B11B10" w:rsidRPr="00672486" w:rsidRDefault="00B11B10" w:rsidP="00672486"/>
        </w:tc>
        <w:tc>
          <w:tcPr>
            <w:tcW w:w="4536" w:type="dxa"/>
          </w:tcPr>
          <w:p w14:paraId="1D1CB8C3" w14:textId="77777777" w:rsidR="00B11B10" w:rsidRPr="00672486" w:rsidRDefault="00B11B10" w:rsidP="00672486"/>
        </w:tc>
      </w:tr>
      <w:tr w:rsidR="004D6EB1" w:rsidRPr="006E45AC" w14:paraId="693FC362" w14:textId="77777777" w:rsidTr="004D6EB1">
        <w:trPr>
          <w:trHeight w:val="55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95F78" w14:textId="77777777" w:rsidR="004D6EB1" w:rsidRPr="00672486" w:rsidRDefault="004D6EB1" w:rsidP="00672486"/>
        </w:tc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03EA9" w14:textId="77777777" w:rsidR="004D6EB1" w:rsidRPr="00672486" w:rsidRDefault="004D6EB1" w:rsidP="00672486"/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0987D" w14:textId="77777777" w:rsidR="004D6EB1" w:rsidRPr="00672486" w:rsidRDefault="004D6EB1" w:rsidP="00672486"/>
        </w:tc>
        <w:tc>
          <w:tcPr>
            <w:tcW w:w="1842" w:type="dxa"/>
          </w:tcPr>
          <w:p w14:paraId="17E6A4A4" w14:textId="77777777" w:rsidR="004D6EB1" w:rsidRPr="00672486" w:rsidRDefault="004D6EB1" w:rsidP="00672486"/>
        </w:tc>
        <w:tc>
          <w:tcPr>
            <w:tcW w:w="4536" w:type="dxa"/>
          </w:tcPr>
          <w:p w14:paraId="0646E805" w14:textId="77777777" w:rsidR="004D6EB1" w:rsidRPr="00672486" w:rsidRDefault="004D6EB1" w:rsidP="00672486"/>
        </w:tc>
      </w:tr>
      <w:tr w:rsidR="004D6EB1" w:rsidRPr="006E45AC" w14:paraId="3BB6EC79" w14:textId="77777777" w:rsidTr="004D6EB1">
        <w:trPr>
          <w:trHeight w:val="55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D46B1" w14:textId="77777777" w:rsidR="004D6EB1" w:rsidRPr="00672486" w:rsidRDefault="004D6EB1" w:rsidP="00672486"/>
        </w:tc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DBB55" w14:textId="77777777" w:rsidR="004D6EB1" w:rsidRPr="00672486" w:rsidRDefault="004D6EB1" w:rsidP="00672486"/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88D37" w14:textId="77777777" w:rsidR="004D6EB1" w:rsidRPr="00672486" w:rsidRDefault="004D6EB1" w:rsidP="00672486"/>
        </w:tc>
        <w:tc>
          <w:tcPr>
            <w:tcW w:w="1842" w:type="dxa"/>
          </w:tcPr>
          <w:p w14:paraId="140E2896" w14:textId="77777777" w:rsidR="004D6EB1" w:rsidRPr="00672486" w:rsidRDefault="004D6EB1" w:rsidP="00672486"/>
        </w:tc>
        <w:tc>
          <w:tcPr>
            <w:tcW w:w="4536" w:type="dxa"/>
          </w:tcPr>
          <w:p w14:paraId="7E37BF68" w14:textId="77777777" w:rsidR="004D6EB1" w:rsidRPr="00672486" w:rsidRDefault="004D6EB1" w:rsidP="00672486"/>
        </w:tc>
      </w:tr>
      <w:tr w:rsidR="004D6EB1" w:rsidRPr="006E45AC" w14:paraId="46D88359" w14:textId="77777777" w:rsidTr="004D6EB1">
        <w:trPr>
          <w:trHeight w:val="5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4331F" w14:textId="77777777" w:rsidR="004D6EB1" w:rsidRPr="00672486" w:rsidRDefault="004D6EB1" w:rsidP="00672486"/>
        </w:tc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0D4B" w14:textId="77777777" w:rsidR="004D6EB1" w:rsidRPr="00672486" w:rsidRDefault="004D6EB1" w:rsidP="00672486"/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CD8B3" w14:textId="77777777" w:rsidR="004D6EB1" w:rsidRPr="00672486" w:rsidRDefault="004D6EB1" w:rsidP="00672486"/>
        </w:tc>
        <w:tc>
          <w:tcPr>
            <w:tcW w:w="1842" w:type="dxa"/>
          </w:tcPr>
          <w:p w14:paraId="24D23ECB" w14:textId="77777777" w:rsidR="004D6EB1" w:rsidRPr="00672486" w:rsidRDefault="004D6EB1" w:rsidP="00672486"/>
        </w:tc>
        <w:tc>
          <w:tcPr>
            <w:tcW w:w="4536" w:type="dxa"/>
          </w:tcPr>
          <w:p w14:paraId="30BFBD93" w14:textId="77777777" w:rsidR="004D6EB1" w:rsidRPr="00672486" w:rsidRDefault="004D6EB1" w:rsidP="00672486"/>
        </w:tc>
      </w:tr>
      <w:tr w:rsidR="00B11B10" w:rsidRPr="006E45AC" w14:paraId="4D8791E4" w14:textId="77777777" w:rsidTr="004D6EB1">
        <w:trPr>
          <w:trHeight w:val="56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E316F" w14:textId="0044BCE5" w:rsidR="00B11B10" w:rsidRPr="00ED19E6" w:rsidRDefault="00B11B10" w:rsidP="00ED19E6"/>
        </w:tc>
        <w:tc>
          <w:tcPr>
            <w:tcW w:w="3432" w:type="dxa"/>
            <w:tcBorders>
              <w:left w:val="single" w:sz="4" w:space="0" w:color="auto"/>
            </w:tcBorders>
          </w:tcPr>
          <w:p w14:paraId="5F6B8E28" w14:textId="16CE37F0" w:rsidR="00B11B10" w:rsidRPr="00ED19E6" w:rsidRDefault="00B11B10" w:rsidP="00ED19E6"/>
        </w:tc>
        <w:tc>
          <w:tcPr>
            <w:tcW w:w="2694" w:type="dxa"/>
          </w:tcPr>
          <w:p w14:paraId="3C398A3F" w14:textId="0450557C" w:rsidR="00B11B10" w:rsidRPr="00ED19E6" w:rsidRDefault="00B11B10" w:rsidP="00ED19E6"/>
        </w:tc>
        <w:tc>
          <w:tcPr>
            <w:tcW w:w="1842" w:type="dxa"/>
          </w:tcPr>
          <w:p w14:paraId="06796277" w14:textId="77777777" w:rsidR="00B11B10" w:rsidRPr="00672486" w:rsidRDefault="00B11B10" w:rsidP="00ED19E6"/>
        </w:tc>
        <w:tc>
          <w:tcPr>
            <w:tcW w:w="4536" w:type="dxa"/>
          </w:tcPr>
          <w:p w14:paraId="79C31EF5" w14:textId="77777777" w:rsidR="00B11B10" w:rsidRPr="00672486" w:rsidRDefault="00B11B10" w:rsidP="00ED19E6"/>
        </w:tc>
      </w:tr>
      <w:bookmarkEnd w:id="2"/>
    </w:tbl>
    <w:p w14:paraId="50E4EED9" w14:textId="77777777" w:rsidR="004D6EB1" w:rsidRDefault="004D6EB1" w:rsidP="006E45AC">
      <w:pPr>
        <w:pStyle w:val="Default"/>
        <w:spacing w:before="240"/>
      </w:pPr>
    </w:p>
    <w:p w14:paraId="37AE5781" w14:textId="5E828995" w:rsidR="004D6EB1" w:rsidRDefault="004D6EB1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>
        <w:t>F</w:t>
      </w:r>
      <w:r w:rsidR="00E124CB" w:rsidRPr="00E124CB">
        <w:rPr>
          <w:rFonts w:ascii="Arial" w:hAnsi="Arial" w:cs="Arial"/>
          <w:bCs/>
          <w:sz w:val="22"/>
          <w:szCs w:val="22"/>
        </w:rPr>
        <w:t>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B1EAB4F" w14:textId="2AEF4171" w:rsid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29ED71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95EEF" w14:textId="77777777" w:rsidR="00B0236C" w:rsidRDefault="00B0236C" w:rsidP="001007E7">
      <w:pPr>
        <w:spacing w:after="0" w:line="240" w:lineRule="auto"/>
      </w:pPr>
      <w:r>
        <w:separator/>
      </w:r>
    </w:p>
  </w:endnote>
  <w:endnote w:type="continuationSeparator" w:id="0">
    <w:p w14:paraId="0D3814A3" w14:textId="77777777" w:rsidR="00B0236C" w:rsidRDefault="00B0236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5B886" w14:textId="77777777" w:rsidR="00A826E2" w:rsidRDefault="003E786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5A9514" wp14:editId="7D15E9B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F46810" w14:textId="77777777" w:rsidR="00A826E2" w:rsidRPr="006F28AA" w:rsidRDefault="00A826E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D48F165" w14:textId="77777777" w:rsidR="00A826E2" w:rsidRPr="006F28AA" w:rsidRDefault="00A826E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61A9C0" w14:textId="77777777" w:rsidR="00A826E2" w:rsidRPr="006F28AA" w:rsidRDefault="00A826E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7BA0079" w14:textId="77777777" w:rsidR="00A826E2" w:rsidRDefault="00A826E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B5A951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AF46810" w14:textId="77777777" w:rsidR="00A826E2" w:rsidRPr="006F28AA" w:rsidRDefault="00A826E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D48F165" w14:textId="77777777" w:rsidR="00A826E2" w:rsidRPr="006F28AA" w:rsidRDefault="00A826E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61A9C0" w14:textId="77777777" w:rsidR="00A826E2" w:rsidRPr="006F28AA" w:rsidRDefault="00A826E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7BA0079" w14:textId="77777777" w:rsidR="00A826E2" w:rsidRDefault="00A826E2"/>
                </w:txbxContent>
              </v:textbox>
            </v:shape>
          </w:pict>
        </mc:Fallback>
      </mc:AlternateContent>
    </w:r>
  </w:p>
  <w:p w14:paraId="2434B357" w14:textId="77777777" w:rsidR="00A826E2" w:rsidRDefault="003E786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B32BCD" wp14:editId="10A44519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CDE272" w14:textId="77777777" w:rsidR="00A826E2" w:rsidRPr="006F28AA" w:rsidRDefault="00A826E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CB32BCD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6ACDE272" w14:textId="77777777" w:rsidR="00A826E2" w:rsidRPr="006F28AA" w:rsidRDefault="00A826E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826E2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8FB7999" wp14:editId="327487D3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4D0CF19" w14:textId="77777777" w:rsidR="00A826E2" w:rsidRDefault="00A826E2">
    <w:pPr>
      <w:pStyle w:val="Piedepgina"/>
      <w:rPr>
        <w:rFonts w:ascii="Arial Narrow" w:hAnsi="Arial Narrow"/>
        <w:sz w:val="12"/>
      </w:rPr>
    </w:pPr>
  </w:p>
  <w:p w14:paraId="29A5B84B" w14:textId="77777777" w:rsidR="00A826E2" w:rsidRDefault="00A826E2">
    <w:pPr>
      <w:pStyle w:val="Piedepgina"/>
      <w:rPr>
        <w:rFonts w:ascii="Arial Narrow" w:hAnsi="Arial Narrow"/>
        <w:sz w:val="12"/>
      </w:rPr>
    </w:pPr>
  </w:p>
  <w:p w14:paraId="559BD04A" w14:textId="77777777" w:rsidR="00A826E2" w:rsidRDefault="00A826E2" w:rsidP="00B97B51">
    <w:pPr>
      <w:pStyle w:val="Piedepgina"/>
      <w:rPr>
        <w:rFonts w:ascii="Arial Narrow" w:hAnsi="Arial Narrow"/>
        <w:sz w:val="12"/>
      </w:rPr>
    </w:pPr>
  </w:p>
  <w:p w14:paraId="559285D1" w14:textId="77777777" w:rsidR="00A826E2" w:rsidRDefault="00A826E2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25739" w14:textId="77777777" w:rsidR="00B0236C" w:rsidRDefault="00B0236C" w:rsidP="001007E7">
      <w:pPr>
        <w:spacing w:after="0" w:line="240" w:lineRule="auto"/>
      </w:pPr>
      <w:r>
        <w:separator/>
      </w:r>
    </w:p>
  </w:footnote>
  <w:footnote w:type="continuationSeparator" w:id="0">
    <w:p w14:paraId="46C494C7" w14:textId="77777777" w:rsidR="00B0236C" w:rsidRDefault="00B0236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23CA9"/>
    <w:rsid w:val="00033915"/>
    <w:rsid w:val="00034DD9"/>
    <w:rsid w:val="00037FB4"/>
    <w:rsid w:val="00045479"/>
    <w:rsid w:val="000D036F"/>
    <w:rsid w:val="000D2820"/>
    <w:rsid w:val="000F0F36"/>
    <w:rsid w:val="000F3B86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C3F34"/>
    <w:rsid w:val="001E61DE"/>
    <w:rsid w:val="001E73F1"/>
    <w:rsid w:val="001F73A7"/>
    <w:rsid w:val="002003A9"/>
    <w:rsid w:val="002009A7"/>
    <w:rsid w:val="00253DBA"/>
    <w:rsid w:val="002547A1"/>
    <w:rsid w:val="0026335F"/>
    <w:rsid w:val="002823F7"/>
    <w:rsid w:val="002B2D92"/>
    <w:rsid w:val="002B36C2"/>
    <w:rsid w:val="002E1412"/>
    <w:rsid w:val="002E6B9A"/>
    <w:rsid w:val="00314023"/>
    <w:rsid w:val="00332B0B"/>
    <w:rsid w:val="00343AE7"/>
    <w:rsid w:val="00353B70"/>
    <w:rsid w:val="003D160E"/>
    <w:rsid w:val="003E3602"/>
    <w:rsid w:val="003E7868"/>
    <w:rsid w:val="00410707"/>
    <w:rsid w:val="0042490F"/>
    <w:rsid w:val="00431196"/>
    <w:rsid w:val="004501B8"/>
    <w:rsid w:val="004564FE"/>
    <w:rsid w:val="00462024"/>
    <w:rsid w:val="00466B9C"/>
    <w:rsid w:val="004C643C"/>
    <w:rsid w:val="004D45A8"/>
    <w:rsid w:val="004D6EB1"/>
    <w:rsid w:val="004E216D"/>
    <w:rsid w:val="004F234D"/>
    <w:rsid w:val="00521233"/>
    <w:rsid w:val="005212AA"/>
    <w:rsid w:val="00535962"/>
    <w:rsid w:val="00544B44"/>
    <w:rsid w:val="0055413A"/>
    <w:rsid w:val="0056172B"/>
    <w:rsid w:val="00574903"/>
    <w:rsid w:val="00581614"/>
    <w:rsid w:val="00587691"/>
    <w:rsid w:val="005B10C9"/>
    <w:rsid w:val="005B79F5"/>
    <w:rsid w:val="00606DA3"/>
    <w:rsid w:val="00611A07"/>
    <w:rsid w:val="0062592A"/>
    <w:rsid w:val="00626D0C"/>
    <w:rsid w:val="0063061C"/>
    <w:rsid w:val="006506D0"/>
    <w:rsid w:val="00651E48"/>
    <w:rsid w:val="006709BC"/>
    <w:rsid w:val="00672486"/>
    <w:rsid w:val="00676385"/>
    <w:rsid w:val="00691C64"/>
    <w:rsid w:val="00691DD5"/>
    <w:rsid w:val="006A2AE7"/>
    <w:rsid w:val="006B202F"/>
    <w:rsid w:val="006B78C0"/>
    <w:rsid w:val="006D38F2"/>
    <w:rsid w:val="006E45AC"/>
    <w:rsid w:val="006F28AA"/>
    <w:rsid w:val="00721F4E"/>
    <w:rsid w:val="00725091"/>
    <w:rsid w:val="0074785A"/>
    <w:rsid w:val="00750051"/>
    <w:rsid w:val="007705BA"/>
    <w:rsid w:val="00780880"/>
    <w:rsid w:val="007B33BC"/>
    <w:rsid w:val="007B5D82"/>
    <w:rsid w:val="007B6F6F"/>
    <w:rsid w:val="007D04FD"/>
    <w:rsid w:val="007F4286"/>
    <w:rsid w:val="00806C78"/>
    <w:rsid w:val="00807015"/>
    <w:rsid w:val="00820A03"/>
    <w:rsid w:val="00822819"/>
    <w:rsid w:val="00831319"/>
    <w:rsid w:val="008414D9"/>
    <w:rsid w:val="00845FCE"/>
    <w:rsid w:val="00850351"/>
    <w:rsid w:val="00862F3E"/>
    <w:rsid w:val="00876AF1"/>
    <w:rsid w:val="00897C25"/>
    <w:rsid w:val="008B3AE5"/>
    <w:rsid w:val="008F43F2"/>
    <w:rsid w:val="00931E5D"/>
    <w:rsid w:val="00944D39"/>
    <w:rsid w:val="00965C12"/>
    <w:rsid w:val="00983C10"/>
    <w:rsid w:val="009A3FA6"/>
    <w:rsid w:val="009B42B9"/>
    <w:rsid w:val="009F7FA3"/>
    <w:rsid w:val="00A16099"/>
    <w:rsid w:val="00A416EC"/>
    <w:rsid w:val="00A640BD"/>
    <w:rsid w:val="00A70249"/>
    <w:rsid w:val="00A826E2"/>
    <w:rsid w:val="00AC5409"/>
    <w:rsid w:val="00AD2B66"/>
    <w:rsid w:val="00AD7919"/>
    <w:rsid w:val="00B02129"/>
    <w:rsid w:val="00B0236C"/>
    <w:rsid w:val="00B11B10"/>
    <w:rsid w:val="00B227FF"/>
    <w:rsid w:val="00B55C91"/>
    <w:rsid w:val="00B62EEF"/>
    <w:rsid w:val="00B82032"/>
    <w:rsid w:val="00B84E04"/>
    <w:rsid w:val="00B97B51"/>
    <w:rsid w:val="00BA0007"/>
    <w:rsid w:val="00BA10B3"/>
    <w:rsid w:val="00BA6DC4"/>
    <w:rsid w:val="00BB4A13"/>
    <w:rsid w:val="00BB4AA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30E2"/>
    <w:rsid w:val="00C53129"/>
    <w:rsid w:val="00C66D08"/>
    <w:rsid w:val="00C82955"/>
    <w:rsid w:val="00C8776E"/>
    <w:rsid w:val="00CA0E82"/>
    <w:rsid w:val="00CA3E95"/>
    <w:rsid w:val="00CA4661"/>
    <w:rsid w:val="00CB465F"/>
    <w:rsid w:val="00CB48A6"/>
    <w:rsid w:val="00CE58A6"/>
    <w:rsid w:val="00CE67A3"/>
    <w:rsid w:val="00D02754"/>
    <w:rsid w:val="00D24FA7"/>
    <w:rsid w:val="00D47E7E"/>
    <w:rsid w:val="00D6007F"/>
    <w:rsid w:val="00D64696"/>
    <w:rsid w:val="00D802F8"/>
    <w:rsid w:val="00D90D49"/>
    <w:rsid w:val="00D94771"/>
    <w:rsid w:val="00DB72C4"/>
    <w:rsid w:val="00DC53DB"/>
    <w:rsid w:val="00DC5D96"/>
    <w:rsid w:val="00DD4F3E"/>
    <w:rsid w:val="00DE2718"/>
    <w:rsid w:val="00DF6E2F"/>
    <w:rsid w:val="00E124CB"/>
    <w:rsid w:val="00E13E55"/>
    <w:rsid w:val="00E2422F"/>
    <w:rsid w:val="00E53582"/>
    <w:rsid w:val="00E54ECD"/>
    <w:rsid w:val="00E82D3B"/>
    <w:rsid w:val="00EA40CE"/>
    <w:rsid w:val="00EA7406"/>
    <w:rsid w:val="00ED19E6"/>
    <w:rsid w:val="00ED6ED7"/>
    <w:rsid w:val="00EE1E7B"/>
    <w:rsid w:val="00F225BF"/>
    <w:rsid w:val="00F235CA"/>
    <w:rsid w:val="00F53753"/>
    <w:rsid w:val="00F7167E"/>
    <w:rsid w:val="00F7443C"/>
    <w:rsid w:val="00F9504D"/>
    <w:rsid w:val="00FC2870"/>
    <w:rsid w:val="00FC3605"/>
    <w:rsid w:val="00FC7D44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FF2C42"/>
  <w15:docId w15:val="{7753D021-FE80-425E-B60C-FB96B628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99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7478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E4B55-AC2A-4104-B2F4-FCEF9AAC8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20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Aricia Esther Soriano Mateo</cp:lastModifiedBy>
  <cp:revision>3</cp:revision>
  <cp:lastPrinted>2014-07-22T12:53:00Z</cp:lastPrinted>
  <dcterms:created xsi:type="dcterms:W3CDTF">2025-03-18T13:33:00Z</dcterms:created>
  <dcterms:modified xsi:type="dcterms:W3CDTF">2025-10-15T13:18:00Z</dcterms:modified>
</cp:coreProperties>
</file>