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91D0D" w14:textId="2A0F0003" w:rsidR="00535962" w:rsidRPr="00F7167E" w:rsidRDefault="00744ABC">
      <w:r w:rsidRPr="00744AB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CE02470" wp14:editId="496E1084">
                <wp:simplePos x="0" y="0"/>
                <wp:positionH relativeFrom="column">
                  <wp:posOffset>4037610</wp:posOffset>
                </wp:positionH>
                <wp:positionV relativeFrom="paragraph">
                  <wp:posOffset>-587829</wp:posOffset>
                </wp:positionV>
                <wp:extent cx="2189193" cy="1033636"/>
                <wp:effectExtent l="19050" t="19050" r="20955" b="14605"/>
                <wp:wrapNone/>
                <wp:docPr id="2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9193" cy="1033636"/>
                          <a:chOff x="8960" y="720"/>
                          <a:chExt cx="2200" cy="1011"/>
                        </a:xfrm>
                      </wpg:grpSpPr>
                      <wpg:grpSp>
                        <wpg:cNvPr id="25" name="Group 5"/>
                        <wpg:cNvGrpSpPr>
                          <a:grpSpLocks/>
                        </wpg:cNvGrpSpPr>
                        <wpg:grpSpPr bwMode="auto">
                          <a:xfrm>
                            <a:off x="8960" y="720"/>
                            <a:ext cx="2200" cy="978"/>
                            <a:chOff x="8960" y="720"/>
                            <a:chExt cx="2200" cy="978"/>
                          </a:xfrm>
                        </wpg:grpSpPr>
                        <wps:wsp>
                          <wps:cNvPr id="26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0" y="1077"/>
                              <a:ext cx="2200" cy="62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480C11" w14:textId="778D43FB" w:rsidR="00B6599D" w:rsidRPr="00535962" w:rsidRDefault="00F254E9" w:rsidP="00744ABC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6599D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B6599D" w:rsidRPr="00896AB0">
                                  <w:rPr>
                                    <w:rStyle w:val="Style4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Style w:val="Style4"/>
                                    </w:rPr>
                                    <w:alias w:val="No. de Documento"/>
                                    <w:tag w:val="No. de Documento"/>
                                    <w:id w:val="1702203101"/>
                                  </w:sdtPr>
                                  <w:sdtEndPr>
                                    <w:rPr>
                                      <w:rStyle w:val="Style4"/>
                                    </w:rPr>
                                  </w:sdtEndPr>
                                  <w:sdtContent>
                                    <w:r w:rsidR="00B6599D">
                                      <w:rPr>
                                        <w:rStyle w:val="Style4"/>
                                      </w:rPr>
                                      <w:t>CORAASAN-CCC-LPN-202</w:t>
                                    </w:r>
                                    <w:r w:rsidR="00C96F64">
                                      <w:rPr>
                                        <w:rStyle w:val="Style4"/>
                                      </w:rPr>
                                      <w:t>6</w:t>
                                    </w:r>
                                    <w:r w:rsidR="00B6599D">
                                      <w:rPr>
                                        <w:rStyle w:val="Style4"/>
                                      </w:rPr>
                                      <w:t>-00</w:t>
                                    </w:r>
                                    <w:r w:rsidR="00460075">
                                      <w:rPr>
                                        <w:rStyle w:val="Style4"/>
                                      </w:rPr>
                                      <w:t>33</w:t>
                                    </w:r>
                                  </w:sdtContent>
                                </w:sdt>
                              </w:p>
                              <w:p w14:paraId="3E03B43A" w14:textId="77777777" w:rsidR="00B6599D" w:rsidRPr="00535962" w:rsidRDefault="00B6599D" w:rsidP="00744ABC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64BA21" w14:textId="77777777" w:rsidR="00B6599D" w:rsidRPr="00CA0E82" w:rsidRDefault="00B6599D" w:rsidP="00744ABC">
                                <w:pPr>
                                  <w:jc w:val="center"/>
                                  <w:rPr>
                                    <w:b/>
                                    <w:color w:val="FFFFFF" w:themeColor="background1"/>
                                    <w:sz w:val="16"/>
                                    <w:lang w:val="en-US"/>
                                  </w:rPr>
                                </w:pPr>
                                <w:r w:rsidRPr="00CA0E82">
                                  <w:rPr>
                                    <w:b/>
                                    <w:color w:val="FFFFFF" w:themeColor="background1"/>
                                    <w:sz w:val="16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151" y="1440"/>
                            <a:ext cx="2009" cy="29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ln w="2857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844C3C" w14:textId="56C41624" w:rsidR="00B6599D" w:rsidRDefault="00B6599D" w:rsidP="00744ABC">
                              <w:pPr>
                                <w:jc w:val="center"/>
                              </w:pPr>
                              <w:r w:rsidRPr="00CA0E82">
                                <w:rPr>
                                  <w:b/>
                                  <w:sz w:val="16"/>
                                </w:rPr>
                                <w:t>No. DOCUMENTO</w:t>
                              </w:r>
                              <w:r>
                                <w:t>: 00</w:t>
                              </w:r>
                              <w:r w:rsidR="00C96F64">
                                <w:t>01</w:t>
                              </w:r>
                            </w:p>
                            <w:p w14:paraId="3A9E5D2B" w14:textId="77777777" w:rsidR="00B6599D" w:rsidRPr="00CA0E82" w:rsidRDefault="00B6599D" w:rsidP="00744ABC">
                              <w:pPr>
                                <w:jc w:val="center"/>
                                <w:rPr>
                                  <w:b/>
                                  <w:sz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E02470" id="Group 4" o:spid="_x0000_s1026" style="position:absolute;margin-left:317.9pt;margin-top:-46.3pt;width:172.4pt;height:81.4pt;z-index:251666432;mso-width-relative:margin;mso-height-relative:margin" coordorigin="8960,720" coordsize="2200,1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">
                <v:group id="Group 5" o:spid="_x0000_s1027" style="position:absolute;left:8960;top:720;width:2200;height:978" coordorigin="8960,720" coordsize="2200,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8" type="#_x0000_t202" style="position:absolute;left:8960;top:1077;width:2200;height:6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43f8UA&#10;AADbAAAADwAAAGRycy9kb3ducmV2LnhtbESPT2vCQBTE7wW/w/KE3urGUKVGV7EVQQ89+A88PrKv&#10;SWr2bciuMfHTu0Khx2FmfsPMFq0pRUO1KywrGA4iEMSp1QVnCo6H9dsHCOeRNZaWSUFHDhbz3ssM&#10;E21vvKNm7zMRIOwSVJB7XyVSujQng25gK+Lg/djaoA+yzqSu8RbgppRxFI2lwYLDQo4VfeWUXvZX&#10;o+AU0/fkfVSdV7/ZZdt0tPp03V2p1367nILw1Pr/8F97oxXEY3h+CT9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jd/xQAAANsAAAAPAAAAAAAAAAAAAAAAAJgCAABkcnMv&#10;ZG93bnJldi54bWxQSwUGAAAAAAQABAD1AAAAigMAAAAA&#10;" fillcolor="white [3212]" strokecolor="white [3212]" strokeweight="2.25pt">
                    <v:textbox inset=",0">
                      <w:txbxContent>
                        <w:p w14:paraId="43480C11" w14:textId="778D43FB" w:rsidR="00B6599D" w:rsidRPr="00535962" w:rsidRDefault="00F254E9" w:rsidP="00744ABC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6599D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B6599D" w:rsidRPr="00896AB0">
                            <w:rPr>
                              <w:rStyle w:val="Style4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Style w:val="Style4"/>
                              </w:rPr>
                              <w:alias w:val="No. de Documento"/>
                              <w:tag w:val="No. de Documento"/>
                              <w:id w:val="1702203101"/>
                            </w:sdtPr>
                            <w:sdtEndPr>
                              <w:rPr>
                                <w:rStyle w:val="Style4"/>
                              </w:rPr>
                            </w:sdtEndPr>
                            <w:sdtContent>
                              <w:r w:rsidR="00B6599D">
                                <w:rPr>
                                  <w:rStyle w:val="Style4"/>
                                </w:rPr>
                                <w:t>CORAASAN-CCC-LPN-202</w:t>
                              </w:r>
                              <w:r w:rsidR="00C96F64">
                                <w:rPr>
                                  <w:rStyle w:val="Style4"/>
                                </w:rPr>
                                <w:t>6</w:t>
                              </w:r>
                              <w:r w:rsidR="00B6599D">
                                <w:rPr>
                                  <w:rStyle w:val="Style4"/>
                                </w:rPr>
                                <w:t>-00</w:t>
                              </w:r>
                              <w:r w:rsidR="00460075">
                                <w:rPr>
                                  <w:rStyle w:val="Style4"/>
                                </w:rPr>
                                <w:t>33</w:t>
                              </w:r>
                            </w:sdtContent>
                          </w:sdt>
                        </w:p>
                        <w:p w14:paraId="3E03B43A" w14:textId="77777777" w:rsidR="00B6599D" w:rsidRPr="00535962" w:rsidRDefault="00B6599D" w:rsidP="00744ABC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7" o:spid="_x0000_s1029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jMvsMA&#10;AADbAAAADwAAAGRycy9kb3ducmV2LnhtbESPUWvCQBCE3wv9D8cWfKsXxaYSPUUK2r4IbfQHLLk1&#10;Ceb2jtw2pv31vUKhj8PMfMOst6Pr1EB9bD0bmE0zUMSVty3XBs6n/eMSVBRki51nMvBFEbab+7s1&#10;Ftbf+IOGUmqVIBwLNNCIhELrWDXkME59IE7exfcOJcm+1rbHW4K7Ts+zLNcOW04LDQZ6aai6lp/O&#10;gMSFLXe5z8MyVO+v34fj03AUYyYP424FSmiU//Bf+80amD/D75f0A/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jMvsMAAADbAAAADwAAAAAAAAAAAAAAAACYAgAAZHJzL2Rv&#10;d25yZXYueG1sUEsFBgAAAAAEAAQA9QAAAIgDAAAAAA==&#10;" fillcolor="black [3213]" strokecolor="white [3212]" strokeweight="3pt">
                    <v:textbox>
                      <w:txbxContent>
                        <w:p w14:paraId="5F64BA21" w14:textId="77777777" w:rsidR="00B6599D" w:rsidRPr="00CA0E82" w:rsidRDefault="00B6599D" w:rsidP="00744ABC">
                          <w:pPr>
                            <w:jc w:val="center"/>
                            <w:rPr>
                              <w:b/>
                              <w:color w:val="FFFFFF" w:themeColor="background1"/>
                              <w:sz w:val="16"/>
                              <w:lang w:val="en-US"/>
                            </w:rPr>
                          </w:pPr>
                          <w:r w:rsidRPr="00CA0E82">
                            <w:rPr>
                              <w:b/>
                              <w:color w:val="FFFFFF" w:themeColor="background1"/>
                              <w:sz w:val="16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v:shape id="Text Box 10" o:spid="_x0000_s1030" type="#_x0000_t202" style="position:absolute;left:9151;top:1440;width:2009;height: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0gy8EA&#10;AADbAAAADwAAAGRycy9kb3ducmV2LnhtbERPTYvCMBC9C/6HMMJeRFNdEKlGUUHYlT1olZ6HZmyK&#10;zaQ0Ubv++s1hwePjfS/Xna3Fg1pfOVYwGScgiAunKy4VXM770RyED8gaa8ek4Jc8rFf93hJT7Z58&#10;okcWShFD2KeowITQpFL6wpBFP3YNceSurrUYImxLqVt8xnBby2mSzKTFimODwYZ2hopbdrcK7tu8&#10;OhzN5+48HH53r3Kb55efXKmPQbdZgAjUhbf43/2lFUzj2Pg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tIMvBAAAA2wAAAA8AAAAAAAAAAAAAAAAAmAIAAGRycy9kb3du&#10;cmV2LnhtbFBLBQYAAAAABAAEAPUAAACGAwAAAAA=&#10;" fillcolor="#a5a5a5 [2092]" strokecolor="white [3212]" strokeweight="2.25pt">
                  <v:textbox>
                    <w:txbxContent>
                      <w:p w14:paraId="44844C3C" w14:textId="56C41624" w:rsidR="00B6599D" w:rsidRDefault="00B6599D" w:rsidP="00744ABC">
                        <w:pPr>
                          <w:jc w:val="center"/>
                        </w:pPr>
                        <w:r w:rsidRPr="00CA0E82">
                          <w:rPr>
                            <w:b/>
                            <w:sz w:val="16"/>
                          </w:rPr>
                          <w:t>No. DOCUMENTO</w:t>
                        </w:r>
                        <w:r>
                          <w:t>: 00</w:t>
                        </w:r>
                        <w:r w:rsidR="00C96F64">
                          <w:t>01</w:t>
                        </w:r>
                      </w:p>
                      <w:p w14:paraId="3A9E5D2B" w14:textId="77777777" w:rsidR="00B6599D" w:rsidRPr="00CA0E82" w:rsidRDefault="00B6599D" w:rsidP="00744ABC">
                        <w:pPr>
                          <w:jc w:val="center"/>
                          <w:rPr>
                            <w:b/>
                            <w:sz w:val="16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A69D8" w:rsidRPr="00061B4A">
        <w:rPr>
          <w:noProof/>
          <w:lang w:val="es-DO" w:eastAsia="es-DO"/>
        </w:rPr>
        <w:drawing>
          <wp:anchor distT="0" distB="0" distL="114300" distR="114300" simplePos="0" relativeHeight="251650048" behindDoc="0" locked="0" layoutInCell="1" allowOverlap="1" wp14:anchorId="5C2DF9F9" wp14:editId="1E7C83C7">
            <wp:simplePos x="0" y="0"/>
            <wp:positionH relativeFrom="margin">
              <wp:posOffset>2517140</wp:posOffset>
            </wp:positionH>
            <wp:positionV relativeFrom="margin">
              <wp:posOffset>-580390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74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A4C4C50" wp14:editId="29D82B62">
                <wp:simplePos x="0" y="0"/>
                <wp:positionH relativeFrom="column">
                  <wp:posOffset>-351790</wp:posOffset>
                </wp:positionH>
                <wp:positionV relativeFrom="paragraph">
                  <wp:posOffset>-457835</wp:posOffset>
                </wp:positionV>
                <wp:extent cx="1028700" cy="1078230"/>
                <wp:effectExtent l="635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CFE1E37" w14:textId="77777777" w:rsidR="00B6599D" w:rsidRPr="00BC61BD" w:rsidRDefault="00B6599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4ABC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9F265E1" wp14:editId="033B2C1A">
                                      <wp:extent cx="763270" cy="728345"/>
                                      <wp:effectExtent l="0" t="0" r="0" b="0"/>
                                      <wp:docPr id="23" name="image1.jpe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1.jpeg"/>
                                              <pic:cNvPicPr/>
                                            </pic:nvPicPr>
                                            <pic:blipFill>
                                              <a:blip r:embed="rId8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63270" cy="7283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C4C50" id="Text Box 2" o:spid="_x0000_s1031" type="#_x0000_t202" style="position:absolute;margin-left:-27.7pt;margin-top:-36.05pt;width:81pt;height:84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CFE1E37" w14:textId="77777777" w:rsidR="00B6599D" w:rsidRPr="00BC61BD" w:rsidRDefault="00B6599D">
                          <w:pPr>
                            <w:rPr>
                              <w:lang w:val="en-US"/>
                            </w:rPr>
                          </w:pPr>
                          <w:r w:rsidRPr="00744ABC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9F265E1" wp14:editId="033B2C1A">
                                <wp:extent cx="763270" cy="728345"/>
                                <wp:effectExtent l="0" t="0" r="0" b="0"/>
                                <wp:docPr id="23" name="image1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1.jpeg"/>
                                        <pic:cNvPicPr/>
                                      </pic:nvPicPr>
                                      <pic:blipFill>
                                        <a:blip r:embed="rId8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3270" cy="7283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10744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EEFCC4" wp14:editId="65050A05">
                <wp:simplePos x="0" y="0"/>
                <wp:positionH relativeFrom="column">
                  <wp:posOffset>-242570</wp:posOffset>
                </wp:positionH>
                <wp:positionV relativeFrom="paragraph">
                  <wp:posOffset>-594360</wp:posOffset>
                </wp:positionV>
                <wp:extent cx="919480" cy="305435"/>
                <wp:effectExtent l="0" t="0" r="0" b="3175"/>
                <wp:wrapNone/>
                <wp:docPr id="1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48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B9FE25" w14:textId="77777777" w:rsidR="00B6599D" w:rsidRPr="00655EC0" w:rsidRDefault="00B6599D" w:rsidP="00834A8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655EC0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EFCC4" id="Text Box 26" o:spid="_x0000_s1032" type="#_x0000_t202" style="position:absolute;margin-left:-19.1pt;margin-top:-46.8pt;width:72.4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" filled="f" stroked="f">
                <v:textbox inset="0,0,0,0">
                  <w:txbxContent>
                    <w:p w14:paraId="06B9FE25" w14:textId="77777777" w:rsidR="00B6599D" w:rsidRPr="00655EC0" w:rsidRDefault="00B6599D" w:rsidP="00834A8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655EC0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SNCC.F.009</w:t>
                      </w:r>
                    </w:p>
                  </w:txbxContent>
                </v:textbox>
              </v:shape>
            </w:pict>
          </mc:Fallback>
        </mc:AlternateContent>
      </w:r>
      <w:r w:rsidR="00FC1B7B">
        <w:t xml:space="preserve"> </w:t>
      </w:r>
    </w:p>
    <w:p w14:paraId="731C6A04" w14:textId="6BC9F115" w:rsidR="00535962" w:rsidRPr="00535962" w:rsidRDefault="0086133C" w:rsidP="00535962">
      <w:r w:rsidRPr="00744AB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BAE24E" wp14:editId="0D5E3D3B">
                <wp:simplePos x="0" y="0"/>
                <wp:positionH relativeFrom="column">
                  <wp:posOffset>258792</wp:posOffset>
                </wp:positionH>
                <wp:positionV relativeFrom="paragraph">
                  <wp:posOffset>265334</wp:posOffset>
                </wp:positionV>
                <wp:extent cx="4563374" cy="279400"/>
                <wp:effectExtent l="0" t="0" r="8890" b="635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374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E3C5C" w14:textId="25EA4D34" w:rsidR="00B6599D" w:rsidRPr="00D52279" w:rsidRDefault="00F254E9" w:rsidP="00744AB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027293593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6599D">
                                  <w:rPr>
                                    <w:rStyle w:val="Style6"/>
                                  </w:rPr>
                                  <w:t xml:space="preserve">         </w:t>
                                </w:r>
                                <w:r w:rsidR="00B659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CORPORACI</w:t>
                                </w:r>
                                <w:r w:rsidR="00B6599D">
                                  <w:rPr>
                                    <w:rStyle w:val="Style6"/>
                                  </w:rPr>
                                  <w:t>Ó</w:t>
                                </w:r>
                                <w:r w:rsidR="00B6599D" w:rsidRPr="00D5227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 DEL ACUEDUCTO Y ALCANTARILLADO DE SANTIAGO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AE24E" id="Text Box 16" o:spid="_x0000_s1033" type="#_x0000_t202" style="position:absolute;margin-left:20.4pt;margin-top:20.9pt;width:359.3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" stroked="f">
                <v:textbox>
                  <w:txbxContent>
                    <w:p w14:paraId="0B9E3C5C" w14:textId="25EA4D34" w:rsidR="00B6599D" w:rsidRPr="00D52279" w:rsidRDefault="00F254E9" w:rsidP="00744ABC">
                      <w:pPr>
                        <w:jc w:val="center"/>
                        <w:rPr>
                          <w:sz w:val="24"/>
                          <w:szCs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027293593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6599D">
                            <w:rPr>
                              <w:rStyle w:val="Style6"/>
                            </w:rPr>
                            <w:t xml:space="preserve">         </w:t>
                          </w:r>
                          <w:r w:rsidR="00B6599D">
                            <w:rPr>
                              <w:rStyle w:val="Style6"/>
                              <w:sz w:val="24"/>
                              <w:szCs w:val="24"/>
                            </w:rPr>
                            <w:t>CORPORACI</w:t>
                          </w:r>
                          <w:r w:rsidR="00B6599D">
                            <w:rPr>
                              <w:rStyle w:val="Style6"/>
                            </w:rPr>
                            <w:t>Ó</w:t>
                          </w:r>
                          <w:r w:rsidR="00B6599D" w:rsidRPr="00D52279">
                            <w:rPr>
                              <w:rStyle w:val="Style6"/>
                              <w:sz w:val="24"/>
                              <w:szCs w:val="24"/>
                            </w:rPr>
                            <w:t>N DEL ACUEDUCTO Y ALCANTARILLADO DE SANTIAGO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41C03AE" w14:textId="4DE56075" w:rsidR="00535962" w:rsidRDefault="0086133C" w:rsidP="00535962">
      <w:r w:rsidRPr="00744AB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3094CF" wp14:editId="735FCAFC">
                <wp:simplePos x="0" y="0"/>
                <wp:positionH relativeFrom="column">
                  <wp:posOffset>1006475</wp:posOffset>
                </wp:positionH>
                <wp:positionV relativeFrom="paragraph">
                  <wp:posOffset>270510</wp:posOffset>
                </wp:positionV>
                <wp:extent cx="3462655" cy="296545"/>
                <wp:effectExtent l="0" t="0" r="4445" b="8255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265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525CC9" w14:textId="77777777" w:rsidR="00B6599D" w:rsidRPr="002E1412" w:rsidRDefault="00F254E9" w:rsidP="00744ABC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6599D" w:rsidRPr="003832E7">
                                  <w:rPr>
                                    <w:rStyle w:val="Style8"/>
                                  </w:rPr>
                                  <w:t>D</w:t>
                                </w:r>
                                <w:r w:rsidR="00B6599D">
                                  <w:rPr>
                                    <w:rStyle w:val="Style8"/>
                                  </w:rPr>
                                  <w:t>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094CF" id="Text Box 17" o:spid="_x0000_s1034" type="#_x0000_t202" style="position:absolute;margin-left:79.25pt;margin-top:21.3pt;width:272.65pt;height:2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" stroked="f">
                <v:textbox>
                  <w:txbxContent>
                    <w:p w14:paraId="13525CC9" w14:textId="77777777" w:rsidR="00B6599D" w:rsidRPr="002E1412" w:rsidRDefault="00F254E9" w:rsidP="00744ABC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6599D" w:rsidRPr="003832E7">
                            <w:rPr>
                              <w:rStyle w:val="Style8"/>
                            </w:rPr>
                            <w:t>D</w:t>
                          </w:r>
                          <w:r w:rsidR="00B6599D">
                            <w:rPr>
                              <w:rStyle w:val="Style8"/>
                            </w:rPr>
                            <w:t>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342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BBBAF5" wp14:editId="3CFB1B7C">
                <wp:simplePos x="0" y="0"/>
                <wp:positionH relativeFrom="column">
                  <wp:posOffset>4750806</wp:posOffset>
                </wp:positionH>
                <wp:positionV relativeFrom="paragraph">
                  <wp:posOffset>21590</wp:posOffset>
                </wp:positionV>
                <wp:extent cx="1898650" cy="278130"/>
                <wp:effectExtent l="0" t="0" r="0" b="7620"/>
                <wp:wrapNone/>
                <wp:docPr id="1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FB159" w14:textId="27B0D849" w:rsidR="00B6599D" w:rsidRPr="0026335F" w:rsidRDefault="00F254E9" w:rsidP="00C13F2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60075">
                                  <w:rPr>
                                    <w:rStyle w:val="Style5"/>
                                    <w:lang w:val="es-DO"/>
                                  </w:rPr>
                                  <w:t>01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BBAF5" id="Text Box 23" o:spid="_x0000_s1035" type="#_x0000_t202" style="position:absolute;margin-left:374.1pt;margin-top:1.7pt;width:149.5pt;height:2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M9RugIAAMI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" filled="f" stroked="f">
                <v:textbox>
                  <w:txbxContent>
                    <w:p w14:paraId="3ECFB159" w14:textId="27B0D849" w:rsidR="00B6599D" w:rsidRPr="0026335F" w:rsidRDefault="00F254E9" w:rsidP="00C13F2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60075">
                            <w:rPr>
                              <w:rStyle w:val="Style5"/>
                              <w:lang w:val="es-DO"/>
                            </w:rPr>
                            <w:t>01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C5F729" w14:textId="1530565D" w:rsidR="006506D0" w:rsidRDefault="00E10744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1C00D" wp14:editId="085A3A4B">
                <wp:simplePos x="0" y="0"/>
                <wp:positionH relativeFrom="column">
                  <wp:posOffset>5173345</wp:posOffset>
                </wp:positionH>
                <wp:positionV relativeFrom="paragraph">
                  <wp:posOffset>71755</wp:posOffset>
                </wp:positionV>
                <wp:extent cx="1061720" cy="252095"/>
                <wp:effectExtent l="1270" t="1270" r="3810" b="381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058CC2" w14:textId="77777777" w:rsidR="00B6599D" w:rsidRPr="0026335F" w:rsidRDefault="00B6599D" w:rsidP="00C13F2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335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335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1C00D" id="Text Box 24" o:spid="_x0000_s1036" type="#_x0000_t202" style="position:absolute;left:0;text-align:left;margin-left:407.35pt;margin-top:5.65pt;width:83.6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d5tg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" filled="f" stroked="f">
                <v:textbox>
                  <w:txbxContent>
                    <w:p w14:paraId="3B058CC2" w14:textId="77777777" w:rsidR="00B6599D" w:rsidRPr="0026335F" w:rsidRDefault="00B6599D" w:rsidP="00C13F20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3359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73359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2A7CEA5" w14:textId="252DADF4" w:rsidR="00A640BD" w:rsidRDefault="00460075" w:rsidP="000537E0">
      <w:pPr>
        <w:spacing w:after="0"/>
        <w:jc w:val="both"/>
        <w:rPr>
          <w:sz w:val="24"/>
          <w:szCs w:val="24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FAE5AB9" wp14:editId="3ED620E4">
                <wp:simplePos x="0" y="0"/>
                <wp:positionH relativeFrom="column">
                  <wp:posOffset>-333375</wp:posOffset>
                </wp:positionH>
                <wp:positionV relativeFrom="paragraph">
                  <wp:posOffset>205740</wp:posOffset>
                </wp:positionV>
                <wp:extent cx="6838950" cy="7696200"/>
                <wp:effectExtent l="19050" t="19050" r="38100" b="38100"/>
                <wp:wrapNone/>
                <wp:docPr id="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7696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33AB80" w14:textId="77777777" w:rsidR="00B6599D" w:rsidRDefault="00B6599D" w:rsidP="00755BD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</w:pPr>
                          </w:p>
                          <w:p w14:paraId="7D47526B" w14:textId="4755257B" w:rsidR="00B6599D" w:rsidRDefault="00460075" w:rsidP="0046007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</w:pPr>
                            <w:r>
                              <w:t xml:space="preserve">                                 </w:t>
                            </w:r>
                            <w:r w:rsidR="00B6599D"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s-DO"/>
                              </w:rPr>
                              <w:t>CONVOCATORIA A LICITACIÓN PÚBLICA NACIONAL</w:t>
                            </w:r>
                          </w:p>
                          <w:p w14:paraId="0C1F7711" w14:textId="26607175" w:rsidR="00B6599D" w:rsidRDefault="00B6599D" w:rsidP="0046007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Style w:val="Style20"/>
                              </w:rPr>
                            </w:pPr>
                            <w:r w:rsidRPr="0003230E"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s-ES_tradnl"/>
                              </w:rPr>
                              <w:t xml:space="preserve">Referencia del Procedimiento: </w:t>
                            </w:r>
                            <w:sdt>
                              <w:sdtPr>
                                <w:rPr>
                                  <w:rStyle w:val="Style20"/>
                                </w:rPr>
                                <w:alias w:val="Indicar No. o Identificación del Procedimiento"/>
                                <w:tag w:val="Indicar No. o Identificación del Procedimiento"/>
                                <w:id w:val="3200058"/>
                              </w:sdtPr>
                              <w:sdtEndPr>
                                <w:rPr>
                                  <w:rStyle w:val="Style20"/>
                                </w:rPr>
                              </w:sdtEndPr>
                              <w:sdtContent>
                                <w:r>
                                  <w:rPr>
                                    <w:rStyle w:val="Style20"/>
                                  </w:rPr>
                                  <w:t xml:space="preserve"> CORAASAN-CCC-LPN-202</w:t>
                                </w:r>
                                <w:r w:rsidR="00C96F64">
                                  <w:rPr>
                                    <w:rStyle w:val="Style20"/>
                                  </w:rPr>
                                  <w:t>6</w:t>
                                </w:r>
                                <w:r>
                                  <w:rPr>
                                    <w:rStyle w:val="Style20"/>
                                  </w:rPr>
                                  <w:t>-00</w:t>
                                </w:r>
                                <w:r w:rsidR="00460075">
                                  <w:rPr>
                                    <w:rStyle w:val="Style20"/>
                                  </w:rPr>
                                  <w:t>33</w:t>
                                </w:r>
                              </w:sdtContent>
                            </w:sdt>
                          </w:p>
                          <w:p w14:paraId="198DEEAF" w14:textId="77777777" w:rsidR="00460075" w:rsidRDefault="00460075" w:rsidP="0046007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Style w:val="Style20"/>
                              </w:rPr>
                            </w:pPr>
                          </w:p>
                          <w:p w14:paraId="780A52B4" w14:textId="77777777" w:rsidR="00460075" w:rsidRDefault="00460075" w:rsidP="0046007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Style w:val="Style20"/>
                              </w:rPr>
                            </w:pPr>
                          </w:p>
                          <w:p w14:paraId="3F13AEB0" w14:textId="77777777" w:rsidR="00460075" w:rsidRPr="00460075" w:rsidRDefault="00460075" w:rsidP="0046007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Style w:val="Style20"/>
                                <w:b/>
                                <w:bCs/>
                                <w:color w:val="FF0000"/>
                                <w:szCs w:val="22"/>
                                <w:u w:val="single"/>
                              </w:rPr>
                            </w:pPr>
                          </w:p>
                          <w:p w14:paraId="2902D133" w14:textId="77777777" w:rsidR="00207E64" w:rsidRDefault="00207E64" w:rsidP="00207E64">
                            <w:pPr>
                              <w:pStyle w:val="Textoindependiente"/>
                              <w:rPr>
                                <w:rStyle w:val="Style20"/>
                              </w:rPr>
                            </w:pPr>
                          </w:p>
                          <w:p w14:paraId="6B03C363" w14:textId="77777777" w:rsidR="00FE699D" w:rsidRDefault="00FE699D" w:rsidP="00207E64">
                            <w:pPr>
                              <w:pStyle w:val="Textoindependiente"/>
                              <w:rPr>
                                <w:rStyle w:val="Style20"/>
                              </w:rPr>
                            </w:pPr>
                          </w:p>
                          <w:p w14:paraId="30CB8E26" w14:textId="67EA07D9" w:rsidR="00FE699D" w:rsidRPr="00FE699D" w:rsidRDefault="00FE699D" w:rsidP="00FE699D">
                            <w:pPr>
                              <w:rPr>
                                <w:lang w:eastAsia="es-ES" w:bidi="es-ES"/>
                              </w:rPr>
                            </w:pPr>
                            <w:r w:rsidRPr="00FE699D">
                              <w:rPr>
                                <w:lang w:eastAsia="es-ES" w:bidi="es-ES"/>
                              </w:rPr>
                              <w:t>La Corporación del Acueducto y Alcantarillado de Santiago (CORAASAN)</w:t>
                            </w:r>
                            <w:r w:rsidRPr="00FE699D">
                              <w:rPr>
                                <w:lang w:val="es-ES_tradnl" w:eastAsia="es-ES" w:bidi="es-ES"/>
                              </w:rPr>
                              <w:t xml:space="preserve"> 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en cumplimiento de las disposiciones de </w:t>
                            </w:r>
                            <w:r w:rsidRPr="00FE699D">
                              <w:rPr>
                                <w:lang w:val="es-DO" w:eastAsia="es-ES" w:bidi="es-ES"/>
                              </w:rPr>
                              <w:t>Ley No. 47-25 sobre Contrataciones Públicas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>,</w:t>
                            </w:r>
                            <w:r w:rsidRPr="00FE699D">
                              <w:rPr>
                                <w:lang w:val="es-DO" w:eastAsia="es-ES" w:bidi="es-ES"/>
                              </w:rPr>
                              <w:t xml:space="preserve"> convoca a todos los interesados a presentar propuestas para la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 "</w:t>
                            </w:r>
                            <w:r w:rsidR="00460075" w:rsidRPr="00460075">
                              <w:t xml:space="preserve"> </w:t>
                            </w:r>
                            <w:r w:rsidR="00460075" w:rsidRPr="00460075">
                              <w:rPr>
                                <w:lang w:eastAsia="es-ES" w:bidi="es-ES"/>
                              </w:rPr>
                              <w:t>CONSTRUCCIÓN DE TANQUE REGULADOR PARA EL SISTEMA DE ABASTECIMIENTO DE AGUA POTABLE EN LOS SECTORES BELLA VISTA Y CIENFUEGOS. PRIMERA CONVOCATORIA.</w:t>
                            </w:r>
                            <w:r w:rsidR="00460075" w:rsidRPr="007C421B">
                              <w:rPr>
                                <w:lang w:eastAsia="es-ES" w:bidi="es-ES"/>
                              </w:rPr>
                              <w:t>"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 </w:t>
                            </w:r>
                          </w:p>
                          <w:p w14:paraId="3BBF3905" w14:textId="77777777" w:rsidR="00FE699D" w:rsidRPr="00FE699D" w:rsidRDefault="00FE699D" w:rsidP="00FE699D">
                            <w:pPr>
                              <w:rPr>
                                <w:lang w:eastAsia="es-ES" w:bidi="es-ES"/>
                              </w:rPr>
                            </w:pPr>
                            <w:r w:rsidRPr="00FE699D">
                              <w:rPr>
                                <w:lang w:eastAsia="es-ES" w:bidi="es-ES"/>
                              </w:rPr>
                              <w:t xml:space="preserve">Los interesados en retirar el pliego de condiciones específicas deberán dirigirse a </w:t>
                            </w:r>
                            <w:sdt>
                              <w:sdtPr>
                                <w:rPr>
                                  <w:lang w:eastAsia="es-ES" w:bidi="es-ES"/>
                                </w:rPr>
                                <w:alias w:val="Indicar Lugar de obtención de Pliegos"/>
                                <w:tag w:val="Indicar Lugar de obtención de Pliegos"/>
                                <w:id w:val="3200025"/>
                              </w:sdtPr>
                              <w:sdtEndPr/>
                              <w:sdtContent>
                                <w:r w:rsidRPr="00FE699D">
                                  <w:rPr>
                                    <w:lang w:eastAsia="es-ES" w:bidi="es-ES"/>
                                  </w:rPr>
                                  <w:t>el Departamento de Compras y Contrataciones</w:t>
                                </w:r>
                              </w:sdtContent>
                            </w:sdt>
                            <w:r w:rsidRPr="00FE699D">
                              <w:rPr>
                                <w:lang w:eastAsia="es-ES" w:bidi="es-ES"/>
                              </w:rPr>
                              <w:t xml:space="preserve"> en el horario de 8:00 am - 3:00 pm de lunes a viernes, o descargarlo de la página Web de la institución www.coraasan.gob.do o del Portal de la DGCP  </w:t>
                            </w:r>
                            <w:hyperlink r:id="rId9" w:history="1">
                              <w:r w:rsidRPr="00FE699D">
                                <w:rPr>
                                  <w:rStyle w:val="Hipervnculo"/>
                                  <w:lang w:eastAsia="es-ES" w:bidi="es-ES"/>
                                </w:rPr>
                                <w:t>www.comprasdominicana.gob.do</w:t>
                              </w:r>
                            </w:hyperlink>
                            <w:r w:rsidRPr="00FE699D">
                              <w:rPr>
                                <w:lang w:val="es-ES_tradnl" w:eastAsia="es-ES" w:bidi="es-ES"/>
                              </w:rPr>
                              <w:t>,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 a los fines de la elaboración de sus propuestas. </w:t>
                            </w:r>
                          </w:p>
                          <w:p w14:paraId="1297C29A" w14:textId="0C1B31A6" w:rsidR="00FE699D" w:rsidRPr="00FE699D" w:rsidRDefault="00FE699D" w:rsidP="00FE699D">
                            <w:pPr>
                              <w:rPr>
                                <w:lang w:eastAsia="es-ES" w:bidi="es-ES"/>
                              </w:rPr>
                            </w:pPr>
                            <w:r w:rsidRPr="00FE699D">
                              <w:rPr>
                                <w:lang w:eastAsia="es-ES" w:bidi="es-ES"/>
                              </w:rPr>
                              <w:t>1. Las propuestas en formato digital serán recibidas a través del Sistema Electrónico de Contrataciones Públicas (SECP), correspondiente al Sistema Informático para la Gestión de las Compras y Contrataciones del</w:t>
                            </w:r>
                            <w:r w:rsidR="00D102DD">
                              <w:rPr>
                                <w:lang w:eastAsia="es-ES" w:bidi="es-ES"/>
                              </w:rPr>
                              <w:t xml:space="preserve"> Estado Dominicano; hasta las 0</w:t>
                            </w:r>
                            <w:r w:rsidR="00D102DD">
                              <w:t>3</w:t>
                            </w:r>
                            <w:r w:rsidR="00D102DD">
                              <w:rPr>
                                <w:lang w:eastAsia="es-ES" w:bidi="es-ES"/>
                              </w:rPr>
                              <w:t>:</w:t>
                            </w:r>
                            <w:r w:rsidR="00D102DD">
                              <w:t>0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>0</w:t>
                            </w:r>
                            <w:r w:rsidR="00D102DD">
                              <w:rPr>
                                <w:lang w:eastAsia="es-ES" w:bidi="es-ES"/>
                              </w:rPr>
                              <w:t xml:space="preserve"> </w:t>
                            </w:r>
                            <w:r w:rsidR="00D102DD">
                              <w:t>p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.m., del día </w:t>
                            </w:r>
                            <w:r w:rsidR="009D0BD5">
                              <w:rPr>
                                <w:lang w:eastAsia="es-ES" w:bidi="es-ES"/>
                              </w:rPr>
                              <w:t>09</w:t>
                            </w:r>
                            <w:r w:rsidR="00D102DD">
                              <w:rPr>
                                <w:lang w:eastAsia="es-ES" w:bidi="es-ES"/>
                              </w:rPr>
                              <w:t xml:space="preserve"> de </w:t>
                            </w:r>
                            <w:r w:rsidR="009D0BD5">
                              <w:t>octubre</w:t>
                            </w:r>
                            <w:r w:rsidR="00D102DD">
                              <w:rPr>
                                <w:lang w:eastAsia="es-ES" w:bidi="es-ES"/>
                              </w:rPr>
                              <w:t xml:space="preserve"> 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del año dos mil veintiséis (2026). </w:t>
                            </w:r>
                          </w:p>
                          <w:p w14:paraId="63113F79" w14:textId="1FE212DB" w:rsidR="00FE699D" w:rsidRPr="00FE699D" w:rsidRDefault="00FE699D" w:rsidP="00FE699D">
                            <w:pPr>
                              <w:rPr>
                                <w:lang w:eastAsia="es-ES" w:bidi="es-ES"/>
                              </w:rPr>
                            </w:pPr>
                            <w:r w:rsidRPr="00FE699D">
                              <w:rPr>
                                <w:lang w:eastAsia="es-ES" w:bidi="es-ES"/>
                              </w:rPr>
                              <w:t xml:space="preserve">2. Las propuestas físicas serán recibidas en sobres lacrados, hasta las 08:30 a.m., del día </w:t>
                            </w:r>
                            <w:r w:rsidR="00460075">
                              <w:t>veinte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 (</w:t>
                            </w:r>
                            <w:r w:rsidR="00460075">
                              <w:t>20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) del mes de </w:t>
                            </w:r>
                            <w:r w:rsidR="009D0BD5">
                              <w:t>octubre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 del año dos mil veintiséis (2026), en la Gerencia de Compras, ubicado en el edificio administrativo de CORAASAN, S.A., </w:t>
                            </w:r>
                            <w:r w:rsidR="00A470D1" w:rsidRPr="00A470D1">
                              <w:t>Av</w:t>
                            </w:r>
                            <w:r w:rsidR="00A470D1" w:rsidRPr="007816D0">
                              <w:t>. Circunvalación No. 123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, Santiago de los Caballeros, República Dominicana. </w:t>
                            </w:r>
                          </w:p>
                          <w:p w14:paraId="27BCE145" w14:textId="19E90067" w:rsidR="00FE699D" w:rsidRPr="00FE699D" w:rsidRDefault="00FE699D" w:rsidP="00FE699D">
                            <w:pPr>
                              <w:rPr>
                                <w:lang w:eastAsia="es-ES" w:bidi="es-ES"/>
                              </w:rPr>
                            </w:pPr>
                            <w:r w:rsidRPr="00FE699D">
                              <w:rPr>
                                <w:lang w:eastAsia="es-ES" w:bidi="es-ES"/>
                              </w:rPr>
                              <w:t xml:space="preserve">3. Todas las propuestas serán abiertas ante Notario Público, el día </w:t>
                            </w:r>
                            <w:r w:rsidR="009A0E40">
                              <w:t>21</w:t>
                            </w:r>
                            <w:r w:rsidR="00D102DD" w:rsidRPr="00D102DD">
                              <w:t xml:space="preserve"> de </w:t>
                            </w:r>
                            <w:r w:rsidR="0073359E">
                              <w:t>octubre a las 09:00</w:t>
                            </w:r>
                            <w:r w:rsidR="009D0BD5">
                              <w:t xml:space="preserve"> </w:t>
                            </w:r>
                            <w:r w:rsidR="00D102DD" w:rsidRPr="00D102DD">
                              <w:t>a</w:t>
                            </w:r>
                            <w:r w:rsidR="009D0BD5">
                              <w:t>.</w:t>
                            </w:r>
                            <w:r w:rsidR="00D102DD" w:rsidRPr="00D102DD">
                              <w:t>m</w:t>
                            </w:r>
                            <w:r w:rsidR="009D0BD5">
                              <w:t>.</w:t>
                            </w:r>
                            <w:r w:rsidR="00D102DD" w:rsidRPr="00D102DD">
                              <w:t xml:space="preserve"> 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>del</w:t>
                            </w:r>
                            <w:r w:rsidR="009F012B">
                              <w:rPr>
                                <w:lang w:eastAsia="es-ES" w:bidi="es-ES"/>
                              </w:rPr>
                              <w:t xml:space="preserve"> año dos mil veintiséis (2026), 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 xml:space="preserve">en el domicilio social de CORAASAN, S.A. ubicado en la </w:t>
                            </w:r>
                            <w:r w:rsidR="00A470D1" w:rsidRPr="00A470D1">
                              <w:t>Av</w:t>
                            </w:r>
                            <w:r w:rsidR="00A470D1" w:rsidRPr="007816D0">
                              <w:t>. Circunvalación No. 123</w:t>
                            </w:r>
                            <w:r w:rsidRPr="00FE699D">
                              <w:rPr>
                                <w:lang w:eastAsia="es-ES" w:bidi="es-ES"/>
                              </w:rPr>
                              <w:t>, Santiago.</w:t>
                            </w:r>
                          </w:p>
                          <w:p w14:paraId="3864EC1C" w14:textId="34948F18" w:rsidR="00B6599D" w:rsidRDefault="00FE699D" w:rsidP="004C529E">
                            <w:r w:rsidRPr="00FE699D">
                              <w:rPr>
                                <w:lang w:eastAsia="es-ES" w:bidi="es-ES"/>
                              </w:rPr>
                              <w:t>Todos los interesados deberán registrarse en el Registro de Pr</w:t>
                            </w:r>
                            <w:bookmarkStart w:id="0" w:name="_GoBack"/>
                            <w:r w:rsidRPr="00FE699D">
                              <w:rPr>
                                <w:lang w:eastAsia="es-ES" w:bidi="es-ES"/>
                              </w:rPr>
                              <w:t>o</w:t>
                            </w:r>
                            <w:bookmarkEnd w:id="0"/>
                            <w:r w:rsidRPr="00FE699D">
                              <w:rPr>
                                <w:lang w:eastAsia="es-ES" w:bidi="es-ES"/>
                              </w:rPr>
                              <w:t>veedores del Estado administrado por la Dirección General de Contrataciones Públicas.</w:t>
                            </w:r>
                          </w:p>
                          <w:p w14:paraId="711B836A" w14:textId="77777777" w:rsidR="009A58E1" w:rsidRDefault="009A58E1" w:rsidP="004C529E">
                            <w:pPr>
                              <w:rPr>
                                <w:lang w:eastAsia="es-ES" w:bidi="es-ES"/>
                              </w:rPr>
                            </w:pPr>
                          </w:p>
                          <w:p w14:paraId="67F2633C" w14:textId="0028B42B" w:rsidR="00B6599D" w:rsidRDefault="00977E1D" w:rsidP="00590DE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  <w:r>
                              <w:t xml:space="preserve">                                                         </w:t>
                            </w:r>
                          </w:p>
                          <w:p w14:paraId="1A32565B" w14:textId="77777777" w:rsidR="009F012B" w:rsidRPr="004C529E" w:rsidRDefault="009F012B" w:rsidP="00590DE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14:paraId="12C2C5B1" w14:textId="13E6B5FB" w:rsidR="00B6599D" w:rsidRDefault="00B6599D" w:rsidP="00655EC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lang w:val="es-ES_tradnl"/>
                              </w:rPr>
                            </w:pPr>
                            <w:r>
                              <w:rPr>
                                <w:snapToGrid w:val="0"/>
                                <w:lang w:val="es-ES_tradnl"/>
                              </w:rPr>
                              <w:t>___________________________________________________</w:t>
                            </w:r>
                          </w:p>
                          <w:sdt>
                            <w:sdtPr>
                              <w:rPr>
                                <w:snapToGrid w:val="0"/>
                                <w:sz w:val="22"/>
                                <w:lang w:val="es-ES_tradnl"/>
                              </w:rPr>
                              <w:id w:val="12446192"/>
                            </w:sdtPr>
                            <w:sdtEndPr/>
                            <w:sdtContent>
                              <w:p w14:paraId="0C271BA3" w14:textId="420264E1" w:rsidR="00B6599D" w:rsidRDefault="00B6599D" w:rsidP="00655EC0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</w:pPr>
                                <w:r>
                                  <w:t>Ing. Andrés Cueto</w:t>
                                </w:r>
                              </w:p>
                              <w:p w14:paraId="5526D0C5" w14:textId="4BFD84F7" w:rsidR="00B6599D" w:rsidRPr="00655EC0" w:rsidRDefault="00B6599D" w:rsidP="00655EC0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snapToGrid w:val="0"/>
                                    <w:sz w:val="22"/>
                                    <w:lang w:val="es-ES_tradnl"/>
                                  </w:rPr>
                                </w:pPr>
                                <w:r>
                                  <w:t>Director General</w:t>
                                </w:r>
                              </w:p>
                            </w:sdtContent>
                          </w:sdt>
                          <w:p w14:paraId="4D23FB9E" w14:textId="77777777" w:rsidR="00B6599D" w:rsidRPr="00655EC0" w:rsidRDefault="00B6599D" w:rsidP="00655EC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sz w:val="22"/>
                                <w:lang w:val="es-ES_tradnl"/>
                              </w:rPr>
                            </w:pPr>
                          </w:p>
                          <w:p w14:paraId="7878C55F" w14:textId="77777777" w:rsidR="00B6599D" w:rsidRDefault="00B6599D" w:rsidP="00655EC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lang w:val="es-ES_tradnl"/>
                              </w:rPr>
                            </w:pPr>
                          </w:p>
                          <w:p w14:paraId="4C38B9B5" w14:textId="77777777" w:rsidR="00B6599D" w:rsidRPr="00590DEF" w:rsidRDefault="00B6599D" w:rsidP="00655EC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lang w:val="es-ES_tradnl"/>
                              </w:rPr>
                            </w:pPr>
                          </w:p>
                          <w:p w14:paraId="373939AF" w14:textId="77777777" w:rsidR="00B6599D" w:rsidRDefault="00B6599D" w:rsidP="00755B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E5AB9" id="Rectangle 28" o:spid="_x0000_s1037" style="position:absolute;left:0;text-align:left;margin-left:-26.25pt;margin-top:16.2pt;width:538.5pt;height:60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" filled="f" fillcolor="#bbe0e3" strokeweight="4.5pt">
                <v:textbox>
                  <w:txbxContent>
                    <w:p w14:paraId="7433AB80" w14:textId="77777777" w:rsidR="00B6599D" w:rsidRDefault="00B6599D" w:rsidP="00755BD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</w:pPr>
                    </w:p>
                    <w:p w14:paraId="7D47526B" w14:textId="4755257B" w:rsidR="00B6599D" w:rsidRDefault="00460075" w:rsidP="0046007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</w:pPr>
                      <w:r>
                        <w:t xml:space="preserve">                                 </w:t>
                      </w:r>
                      <w:r w:rsidR="00B6599D">
                        <w:rPr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s-DO"/>
                        </w:rPr>
                        <w:t>CONVOCATORIA A LICITACIÓN PÚBLICA NACIONAL</w:t>
                      </w:r>
                    </w:p>
                    <w:p w14:paraId="0C1F7711" w14:textId="26607175" w:rsidR="00B6599D" w:rsidRDefault="00B6599D" w:rsidP="0046007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Style w:val="Style20"/>
                        </w:rPr>
                      </w:pPr>
                      <w:r w:rsidRPr="0003230E">
                        <w:rPr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s-ES_tradnl"/>
                        </w:rPr>
                        <w:t xml:space="preserve">Referencia del Procedimiento: </w:t>
                      </w:r>
                      <w:sdt>
                        <w:sdtPr>
                          <w:rPr>
                            <w:rStyle w:val="Style20"/>
                          </w:rPr>
                          <w:alias w:val="Indicar No. o Identificación del Procedimiento"/>
                          <w:tag w:val="Indicar No. o Identificación del Procedimiento"/>
                          <w:id w:val="3200058"/>
                        </w:sdtPr>
                        <w:sdtEndPr>
                          <w:rPr>
                            <w:rStyle w:val="Style20"/>
                          </w:rPr>
                        </w:sdtEndPr>
                        <w:sdtContent>
                          <w:r>
                            <w:rPr>
                              <w:rStyle w:val="Style20"/>
                            </w:rPr>
                            <w:t xml:space="preserve"> CORAASAN-CCC-LPN-202</w:t>
                          </w:r>
                          <w:r w:rsidR="00C96F64">
                            <w:rPr>
                              <w:rStyle w:val="Style20"/>
                            </w:rPr>
                            <w:t>6</w:t>
                          </w:r>
                          <w:r>
                            <w:rPr>
                              <w:rStyle w:val="Style20"/>
                            </w:rPr>
                            <w:t>-00</w:t>
                          </w:r>
                          <w:r w:rsidR="00460075">
                            <w:rPr>
                              <w:rStyle w:val="Style20"/>
                            </w:rPr>
                            <w:t>33</w:t>
                          </w:r>
                        </w:sdtContent>
                      </w:sdt>
                    </w:p>
                    <w:p w14:paraId="198DEEAF" w14:textId="77777777" w:rsidR="00460075" w:rsidRDefault="00460075" w:rsidP="0046007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Style w:val="Style20"/>
                        </w:rPr>
                      </w:pPr>
                    </w:p>
                    <w:p w14:paraId="780A52B4" w14:textId="77777777" w:rsidR="00460075" w:rsidRDefault="00460075" w:rsidP="0046007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Style w:val="Style20"/>
                        </w:rPr>
                      </w:pPr>
                    </w:p>
                    <w:p w14:paraId="3F13AEB0" w14:textId="77777777" w:rsidR="00460075" w:rsidRPr="00460075" w:rsidRDefault="00460075" w:rsidP="0046007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Style w:val="Style20"/>
                          <w:b/>
                          <w:bCs/>
                          <w:color w:val="FF0000"/>
                          <w:szCs w:val="22"/>
                          <w:u w:val="single"/>
                        </w:rPr>
                      </w:pPr>
                    </w:p>
                    <w:p w14:paraId="2902D133" w14:textId="77777777" w:rsidR="00207E64" w:rsidRDefault="00207E64" w:rsidP="00207E64">
                      <w:pPr>
                        <w:pStyle w:val="Textoindependiente"/>
                        <w:rPr>
                          <w:rStyle w:val="Style20"/>
                        </w:rPr>
                      </w:pPr>
                    </w:p>
                    <w:p w14:paraId="6B03C363" w14:textId="77777777" w:rsidR="00FE699D" w:rsidRDefault="00FE699D" w:rsidP="00207E64">
                      <w:pPr>
                        <w:pStyle w:val="Textoindependiente"/>
                        <w:rPr>
                          <w:rStyle w:val="Style20"/>
                        </w:rPr>
                      </w:pPr>
                    </w:p>
                    <w:p w14:paraId="30CB8E26" w14:textId="67EA07D9" w:rsidR="00FE699D" w:rsidRPr="00FE699D" w:rsidRDefault="00FE699D" w:rsidP="00FE699D">
                      <w:pPr>
                        <w:rPr>
                          <w:lang w:eastAsia="es-ES" w:bidi="es-ES"/>
                        </w:rPr>
                      </w:pPr>
                      <w:r w:rsidRPr="00FE699D">
                        <w:rPr>
                          <w:lang w:eastAsia="es-ES" w:bidi="es-ES"/>
                        </w:rPr>
                        <w:t>La Corporación del Acueducto y Alcantarillado de Santiago (CORAASAN)</w:t>
                      </w:r>
                      <w:r w:rsidRPr="00FE699D">
                        <w:rPr>
                          <w:lang w:val="es-ES_tradnl" w:eastAsia="es-ES" w:bidi="es-ES"/>
                        </w:rPr>
                        <w:t xml:space="preserve"> </w:t>
                      </w:r>
                      <w:r w:rsidRPr="00FE699D">
                        <w:rPr>
                          <w:lang w:eastAsia="es-ES" w:bidi="es-ES"/>
                        </w:rPr>
                        <w:t xml:space="preserve">en cumplimiento de las disposiciones de </w:t>
                      </w:r>
                      <w:r w:rsidRPr="00FE699D">
                        <w:rPr>
                          <w:lang w:val="es-DO" w:eastAsia="es-ES" w:bidi="es-ES"/>
                        </w:rPr>
                        <w:t>Ley No. 47-25 sobre Contrataciones Públicas</w:t>
                      </w:r>
                      <w:r w:rsidRPr="00FE699D">
                        <w:rPr>
                          <w:lang w:eastAsia="es-ES" w:bidi="es-ES"/>
                        </w:rPr>
                        <w:t>,</w:t>
                      </w:r>
                      <w:r w:rsidRPr="00FE699D">
                        <w:rPr>
                          <w:lang w:val="es-DO" w:eastAsia="es-ES" w:bidi="es-ES"/>
                        </w:rPr>
                        <w:t xml:space="preserve"> convoca a todos los interesados a presentar propuestas para la</w:t>
                      </w:r>
                      <w:r w:rsidRPr="00FE699D">
                        <w:rPr>
                          <w:lang w:eastAsia="es-ES" w:bidi="es-ES"/>
                        </w:rPr>
                        <w:t xml:space="preserve"> "</w:t>
                      </w:r>
                      <w:r w:rsidR="00460075" w:rsidRPr="00460075">
                        <w:t xml:space="preserve"> </w:t>
                      </w:r>
                      <w:r w:rsidR="00460075" w:rsidRPr="00460075">
                        <w:rPr>
                          <w:lang w:eastAsia="es-ES" w:bidi="es-ES"/>
                        </w:rPr>
                        <w:t>CONSTRUCCIÓN DE TANQUE REGULADOR PARA EL SISTEMA DE ABASTECIMIENTO DE AGUA POTABLE EN LOS SECTORES BELLA VISTA Y CIENFUEGOS. PRIMERA CONVOCATORIA.</w:t>
                      </w:r>
                      <w:r w:rsidR="00460075" w:rsidRPr="007C421B">
                        <w:rPr>
                          <w:lang w:eastAsia="es-ES" w:bidi="es-ES"/>
                        </w:rPr>
                        <w:t>"</w:t>
                      </w:r>
                      <w:r w:rsidRPr="00FE699D">
                        <w:rPr>
                          <w:lang w:eastAsia="es-ES" w:bidi="es-ES"/>
                        </w:rPr>
                        <w:t xml:space="preserve"> </w:t>
                      </w:r>
                    </w:p>
                    <w:p w14:paraId="3BBF3905" w14:textId="77777777" w:rsidR="00FE699D" w:rsidRPr="00FE699D" w:rsidRDefault="00FE699D" w:rsidP="00FE699D">
                      <w:pPr>
                        <w:rPr>
                          <w:lang w:eastAsia="es-ES" w:bidi="es-ES"/>
                        </w:rPr>
                      </w:pPr>
                      <w:r w:rsidRPr="00FE699D">
                        <w:rPr>
                          <w:lang w:eastAsia="es-ES" w:bidi="es-ES"/>
                        </w:rPr>
                        <w:t xml:space="preserve">Los interesados en retirar el pliego de condiciones específicas deberán dirigirse a </w:t>
                      </w:r>
                      <w:sdt>
                        <w:sdtPr>
                          <w:rPr>
                            <w:lang w:eastAsia="es-ES" w:bidi="es-ES"/>
                          </w:rPr>
                          <w:alias w:val="Indicar Lugar de obtención de Pliegos"/>
                          <w:tag w:val="Indicar Lugar de obtención de Pliegos"/>
                          <w:id w:val="3200025"/>
                        </w:sdtPr>
                        <w:sdtEndPr/>
                        <w:sdtContent>
                          <w:r w:rsidRPr="00FE699D">
                            <w:rPr>
                              <w:lang w:eastAsia="es-ES" w:bidi="es-ES"/>
                            </w:rPr>
                            <w:t>el Departamento de Compras y Contrataciones</w:t>
                          </w:r>
                        </w:sdtContent>
                      </w:sdt>
                      <w:r w:rsidRPr="00FE699D">
                        <w:rPr>
                          <w:lang w:eastAsia="es-ES" w:bidi="es-ES"/>
                        </w:rPr>
                        <w:t xml:space="preserve"> en el horario de 8:00 am - 3:00 pm de lunes a viernes, o descargarlo de la página Web de la institución www.coraasan.gob.do o del Portal de la DGCP  </w:t>
                      </w:r>
                      <w:hyperlink r:id="rId10" w:history="1">
                        <w:r w:rsidRPr="00FE699D">
                          <w:rPr>
                            <w:rStyle w:val="Hipervnculo"/>
                            <w:lang w:eastAsia="es-ES" w:bidi="es-ES"/>
                          </w:rPr>
                          <w:t>www.comprasdominicana.gob.do</w:t>
                        </w:r>
                      </w:hyperlink>
                      <w:r w:rsidRPr="00FE699D">
                        <w:rPr>
                          <w:lang w:val="es-ES_tradnl" w:eastAsia="es-ES" w:bidi="es-ES"/>
                        </w:rPr>
                        <w:t>,</w:t>
                      </w:r>
                      <w:r w:rsidRPr="00FE699D">
                        <w:rPr>
                          <w:lang w:eastAsia="es-ES" w:bidi="es-ES"/>
                        </w:rPr>
                        <w:t xml:space="preserve"> a los fines de la elaboración de sus propuestas. </w:t>
                      </w:r>
                    </w:p>
                    <w:p w14:paraId="1297C29A" w14:textId="0C1B31A6" w:rsidR="00FE699D" w:rsidRPr="00FE699D" w:rsidRDefault="00FE699D" w:rsidP="00FE699D">
                      <w:pPr>
                        <w:rPr>
                          <w:lang w:eastAsia="es-ES" w:bidi="es-ES"/>
                        </w:rPr>
                      </w:pPr>
                      <w:r w:rsidRPr="00FE699D">
                        <w:rPr>
                          <w:lang w:eastAsia="es-ES" w:bidi="es-ES"/>
                        </w:rPr>
                        <w:t>1. Las propuestas en formato digital serán recibidas a través del Sistema Electrónico de Contrataciones Públicas (SECP), correspondiente al Sistema Informático para la Gestión de las Compras y Contrataciones del</w:t>
                      </w:r>
                      <w:r w:rsidR="00D102DD">
                        <w:rPr>
                          <w:lang w:eastAsia="es-ES" w:bidi="es-ES"/>
                        </w:rPr>
                        <w:t xml:space="preserve"> Estado Dominicano; hasta las 0</w:t>
                      </w:r>
                      <w:r w:rsidR="00D102DD">
                        <w:t>3</w:t>
                      </w:r>
                      <w:r w:rsidR="00D102DD">
                        <w:rPr>
                          <w:lang w:eastAsia="es-ES" w:bidi="es-ES"/>
                        </w:rPr>
                        <w:t>:</w:t>
                      </w:r>
                      <w:r w:rsidR="00D102DD">
                        <w:t>0</w:t>
                      </w:r>
                      <w:r w:rsidRPr="00FE699D">
                        <w:rPr>
                          <w:lang w:eastAsia="es-ES" w:bidi="es-ES"/>
                        </w:rPr>
                        <w:t>0</w:t>
                      </w:r>
                      <w:r w:rsidR="00D102DD">
                        <w:rPr>
                          <w:lang w:eastAsia="es-ES" w:bidi="es-ES"/>
                        </w:rPr>
                        <w:t xml:space="preserve"> </w:t>
                      </w:r>
                      <w:r w:rsidR="00D102DD">
                        <w:t>p</w:t>
                      </w:r>
                      <w:r w:rsidRPr="00FE699D">
                        <w:rPr>
                          <w:lang w:eastAsia="es-ES" w:bidi="es-ES"/>
                        </w:rPr>
                        <w:t xml:space="preserve">.m., del día </w:t>
                      </w:r>
                      <w:r w:rsidR="009D0BD5">
                        <w:rPr>
                          <w:lang w:eastAsia="es-ES" w:bidi="es-ES"/>
                        </w:rPr>
                        <w:t>09</w:t>
                      </w:r>
                      <w:r w:rsidR="00D102DD">
                        <w:rPr>
                          <w:lang w:eastAsia="es-ES" w:bidi="es-ES"/>
                        </w:rPr>
                        <w:t xml:space="preserve"> de </w:t>
                      </w:r>
                      <w:r w:rsidR="009D0BD5">
                        <w:t>octubre</w:t>
                      </w:r>
                      <w:r w:rsidR="00D102DD">
                        <w:rPr>
                          <w:lang w:eastAsia="es-ES" w:bidi="es-ES"/>
                        </w:rPr>
                        <w:t xml:space="preserve"> </w:t>
                      </w:r>
                      <w:r w:rsidRPr="00FE699D">
                        <w:rPr>
                          <w:lang w:eastAsia="es-ES" w:bidi="es-ES"/>
                        </w:rPr>
                        <w:t xml:space="preserve">del año dos mil veintiséis (2026). </w:t>
                      </w:r>
                    </w:p>
                    <w:p w14:paraId="63113F79" w14:textId="1FE212DB" w:rsidR="00FE699D" w:rsidRPr="00FE699D" w:rsidRDefault="00FE699D" w:rsidP="00FE699D">
                      <w:pPr>
                        <w:rPr>
                          <w:lang w:eastAsia="es-ES" w:bidi="es-ES"/>
                        </w:rPr>
                      </w:pPr>
                      <w:r w:rsidRPr="00FE699D">
                        <w:rPr>
                          <w:lang w:eastAsia="es-ES" w:bidi="es-ES"/>
                        </w:rPr>
                        <w:t xml:space="preserve">2. Las propuestas físicas serán recibidas en sobres lacrados, hasta las 08:30 a.m., del día </w:t>
                      </w:r>
                      <w:r w:rsidR="00460075">
                        <w:t>veinte</w:t>
                      </w:r>
                      <w:r w:rsidRPr="00FE699D">
                        <w:rPr>
                          <w:lang w:eastAsia="es-ES" w:bidi="es-ES"/>
                        </w:rPr>
                        <w:t xml:space="preserve"> (</w:t>
                      </w:r>
                      <w:r w:rsidR="00460075">
                        <w:t>20</w:t>
                      </w:r>
                      <w:r w:rsidRPr="00FE699D">
                        <w:rPr>
                          <w:lang w:eastAsia="es-ES" w:bidi="es-ES"/>
                        </w:rPr>
                        <w:t xml:space="preserve">) del mes de </w:t>
                      </w:r>
                      <w:r w:rsidR="009D0BD5">
                        <w:t>octubre</w:t>
                      </w:r>
                      <w:r w:rsidRPr="00FE699D">
                        <w:rPr>
                          <w:lang w:eastAsia="es-ES" w:bidi="es-ES"/>
                        </w:rPr>
                        <w:t xml:space="preserve"> del año dos mil veintiséis (2026), en la Gerencia de Compras, ubicado en el edificio administrativo de CORAASAN, S.A., </w:t>
                      </w:r>
                      <w:r w:rsidR="00A470D1" w:rsidRPr="00A470D1">
                        <w:t>Av</w:t>
                      </w:r>
                      <w:r w:rsidR="00A470D1" w:rsidRPr="007816D0">
                        <w:t>. Circunvalación No. 123</w:t>
                      </w:r>
                      <w:r w:rsidRPr="00FE699D">
                        <w:rPr>
                          <w:lang w:eastAsia="es-ES" w:bidi="es-ES"/>
                        </w:rPr>
                        <w:t xml:space="preserve">, Santiago de los Caballeros, República Dominicana. </w:t>
                      </w:r>
                    </w:p>
                    <w:p w14:paraId="27BCE145" w14:textId="19E90067" w:rsidR="00FE699D" w:rsidRPr="00FE699D" w:rsidRDefault="00FE699D" w:rsidP="00FE699D">
                      <w:pPr>
                        <w:rPr>
                          <w:lang w:eastAsia="es-ES" w:bidi="es-ES"/>
                        </w:rPr>
                      </w:pPr>
                      <w:r w:rsidRPr="00FE699D">
                        <w:rPr>
                          <w:lang w:eastAsia="es-ES" w:bidi="es-ES"/>
                        </w:rPr>
                        <w:t xml:space="preserve">3. Todas las propuestas serán abiertas ante Notario Público, el día </w:t>
                      </w:r>
                      <w:r w:rsidR="009A0E40">
                        <w:t>21</w:t>
                      </w:r>
                      <w:r w:rsidR="00D102DD" w:rsidRPr="00D102DD">
                        <w:t xml:space="preserve"> de </w:t>
                      </w:r>
                      <w:r w:rsidR="0073359E">
                        <w:t>octubre a las 09:00</w:t>
                      </w:r>
                      <w:r w:rsidR="009D0BD5">
                        <w:t xml:space="preserve"> </w:t>
                      </w:r>
                      <w:r w:rsidR="00D102DD" w:rsidRPr="00D102DD">
                        <w:t>a</w:t>
                      </w:r>
                      <w:r w:rsidR="009D0BD5">
                        <w:t>.</w:t>
                      </w:r>
                      <w:r w:rsidR="00D102DD" w:rsidRPr="00D102DD">
                        <w:t>m</w:t>
                      </w:r>
                      <w:r w:rsidR="009D0BD5">
                        <w:t>.</w:t>
                      </w:r>
                      <w:r w:rsidR="00D102DD" w:rsidRPr="00D102DD">
                        <w:t xml:space="preserve"> </w:t>
                      </w:r>
                      <w:r w:rsidRPr="00FE699D">
                        <w:rPr>
                          <w:lang w:eastAsia="es-ES" w:bidi="es-ES"/>
                        </w:rPr>
                        <w:t>del</w:t>
                      </w:r>
                      <w:r w:rsidR="009F012B">
                        <w:rPr>
                          <w:lang w:eastAsia="es-ES" w:bidi="es-ES"/>
                        </w:rPr>
                        <w:t xml:space="preserve"> año dos mil veintiséis (2026), </w:t>
                      </w:r>
                      <w:r w:rsidRPr="00FE699D">
                        <w:rPr>
                          <w:lang w:eastAsia="es-ES" w:bidi="es-ES"/>
                        </w:rPr>
                        <w:t xml:space="preserve">en el domicilio social de CORAASAN, S.A. ubicado en la </w:t>
                      </w:r>
                      <w:r w:rsidR="00A470D1" w:rsidRPr="00A470D1">
                        <w:t>Av</w:t>
                      </w:r>
                      <w:r w:rsidR="00A470D1" w:rsidRPr="007816D0">
                        <w:t>. Circunvalación No. 123</w:t>
                      </w:r>
                      <w:r w:rsidRPr="00FE699D">
                        <w:rPr>
                          <w:lang w:eastAsia="es-ES" w:bidi="es-ES"/>
                        </w:rPr>
                        <w:t>, Santiago.</w:t>
                      </w:r>
                    </w:p>
                    <w:p w14:paraId="3864EC1C" w14:textId="34948F18" w:rsidR="00B6599D" w:rsidRDefault="00FE699D" w:rsidP="004C529E">
                      <w:r w:rsidRPr="00FE699D">
                        <w:rPr>
                          <w:lang w:eastAsia="es-ES" w:bidi="es-ES"/>
                        </w:rPr>
                        <w:t>Todos los interesados deberán registrarse en el Registro de Pr</w:t>
                      </w:r>
                      <w:bookmarkStart w:id="1" w:name="_GoBack"/>
                      <w:r w:rsidRPr="00FE699D">
                        <w:rPr>
                          <w:lang w:eastAsia="es-ES" w:bidi="es-ES"/>
                        </w:rPr>
                        <w:t>o</w:t>
                      </w:r>
                      <w:bookmarkEnd w:id="1"/>
                      <w:r w:rsidRPr="00FE699D">
                        <w:rPr>
                          <w:lang w:eastAsia="es-ES" w:bidi="es-ES"/>
                        </w:rPr>
                        <w:t>veedores del Estado administrado por la Dirección General de Contrataciones Públicas.</w:t>
                      </w:r>
                    </w:p>
                    <w:p w14:paraId="711B836A" w14:textId="77777777" w:rsidR="009A58E1" w:rsidRDefault="009A58E1" w:rsidP="004C529E">
                      <w:pPr>
                        <w:rPr>
                          <w:lang w:eastAsia="es-ES" w:bidi="es-ES"/>
                        </w:rPr>
                      </w:pPr>
                    </w:p>
                    <w:p w14:paraId="67F2633C" w14:textId="0028B42B" w:rsidR="00B6599D" w:rsidRDefault="00977E1D" w:rsidP="00590DEF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  <w:r>
                        <w:t xml:space="preserve">                                                         </w:t>
                      </w:r>
                    </w:p>
                    <w:p w14:paraId="1A32565B" w14:textId="77777777" w:rsidR="009F012B" w:rsidRPr="004C529E" w:rsidRDefault="009F012B" w:rsidP="00590DEF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14:paraId="12C2C5B1" w14:textId="13E6B5FB" w:rsidR="00B6599D" w:rsidRDefault="00B6599D" w:rsidP="00655EC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lang w:val="es-ES_tradnl"/>
                        </w:rPr>
                      </w:pPr>
                      <w:r>
                        <w:rPr>
                          <w:snapToGrid w:val="0"/>
                          <w:lang w:val="es-ES_tradnl"/>
                        </w:rPr>
                        <w:t>___________________________________________________</w:t>
                      </w:r>
                    </w:p>
                    <w:sdt>
                      <w:sdtPr>
                        <w:rPr>
                          <w:snapToGrid w:val="0"/>
                          <w:sz w:val="22"/>
                          <w:lang w:val="es-ES_tradnl"/>
                        </w:rPr>
                        <w:id w:val="12446192"/>
                      </w:sdtPr>
                      <w:sdtEndPr/>
                      <w:sdtContent>
                        <w:p w14:paraId="0C271BA3" w14:textId="420264E1" w:rsidR="00B6599D" w:rsidRDefault="00B6599D" w:rsidP="00655EC0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</w:pPr>
                          <w:r>
                            <w:t>Ing. Andrés Cueto</w:t>
                          </w:r>
                        </w:p>
                        <w:p w14:paraId="5526D0C5" w14:textId="4BFD84F7" w:rsidR="00B6599D" w:rsidRPr="00655EC0" w:rsidRDefault="00B6599D" w:rsidP="00655EC0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snapToGrid w:val="0"/>
                              <w:sz w:val="22"/>
                              <w:lang w:val="es-ES_tradnl"/>
                            </w:rPr>
                          </w:pPr>
                          <w:r>
                            <w:t>Director General</w:t>
                          </w:r>
                        </w:p>
                      </w:sdtContent>
                    </w:sdt>
                    <w:p w14:paraId="4D23FB9E" w14:textId="77777777" w:rsidR="00B6599D" w:rsidRPr="00655EC0" w:rsidRDefault="00B6599D" w:rsidP="00655EC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sz w:val="22"/>
                          <w:lang w:val="es-ES_tradnl"/>
                        </w:rPr>
                      </w:pPr>
                    </w:p>
                    <w:p w14:paraId="7878C55F" w14:textId="77777777" w:rsidR="00B6599D" w:rsidRDefault="00B6599D" w:rsidP="00655EC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lang w:val="es-ES_tradnl"/>
                        </w:rPr>
                      </w:pPr>
                    </w:p>
                    <w:p w14:paraId="4C38B9B5" w14:textId="77777777" w:rsidR="00B6599D" w:rsidRPr="00590DEF" w:rsidRDefault="00B6599D" w:rsidP="00655EC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lang w:val="es-ES_tradnl"/>
                        </w:rPr>
                      </w:pPr>
                    </w:p>
                    <w:p w14:paraId="373939AF" w14:textId="77777777" w:rsidR="00B6599D" w:rsidRDefault="00B6599D" w:rsidP="00755BDD"/>
                  </w:txbxContent>
                </v:textbox>
              </v:rect>
            </w:pict>
          </mc:Fallback>
        </mc:AlternateContent>
      </w:r>
    </w:p>
    <w:p w14:paraId="7AAF2EE2" w14:textId="2F75DCB0" w:rsidR="00917939" w:rsidRDefault="00917939" w:rsidP="000537E0">
      <w:pPr>
        <w:spacing w:after="0"/>
        <w:jc w:val="both"/>
        <w:rPr>
          <w:sz w:val="24"/>
          <w:szCs w:val="24"/>
        </w:rPr>
      </w:pPr>
    </w:p>
    <w:p w14:paraId="2DA694FB" w14:textId="5FBEDF5E" w:rsidR="00917939" w:rsidRDefault="0086133C" w:rsidP="00917939">
      <w:pPr>
        <w:jc w:val="both"/>
        <w:rPr>
          <w:rFonts w:ascii="Palatino Linotype" w:hAnsi="Palatino Linotype"/>
        </w:rPr>
      </w:pP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53F2859" wp14:editId="37B8A4D1">
                <wp:simplePos x="0" y="0"/>
                <wp:positionH relativeFrom="column">
                  <wp:posOffset>-2510790</wp:posOffset>
                </wp:positionH>
                <wp:positionV relativeFrom="paragraph">
                  <wp:posOffset>178435</wp:posOffset>
                </wp:positionV>
                <wp:extent cx="3171825" cy="491490"/>
                <wp:effectExtent l="330518" t="31432" r="320992" b="35243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920784">
                          <a:off x="0" y="0"/>
                          <a:ext cx="317182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18E41" w14:textId="0754B05C" w:rsidR="00B6599D" w:rsidRPr="002E1412" w:rsidRDefault="00B6599D" w:rsidP="0086133C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F2859" id="_x0000_s1038" type="#_x0000_t202" style="position:absolute;left:0;text-align:left;margin-left:-197.7pt;margin-top:14.05pt;width:249.75pt;height:38.7pt;rotation:-5110952fd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" stroked="f">
                <v:textbox>
                  <w:txbxContent>
                    <w:p w14:paraId="18018E41" w14:textId="0754B05C" w:rsidR="00B6599D" w:rsidRPr="002E1412" w:rsidRDefault="00B6599D" w:rsidP="0086133C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AE3BEB" w14:textId="2FA86767" w:rsidR="00917939" w:rsidRDefault="00917939" w:rsidP="00917939">
      <w:pPr>
        <w:jc w:val="both"/>
        <w:rPr>
          <w:rFonts w:ascii="Palatino Linotype" w:hAnsi="Palatino Linotype"/>
        </w:rPr>
      </w:pPr>
    </w:p>
    <w:p w14:paraId="393DA54D" w14:textId="4EE07708" w:rsidR="00917939" w:rsidRDefault="00460075" w:rsidP="00917939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108203D" wp14:editId="77274388">
                <wp:simplePos x="0" y="0"/>
                <wp:positionH relativeFrom="column">
                  <wp:posOffset>123825</wp:posOffset>
                </wp:positionH>
                <wp:positionV relativeFrom="paragraph">
                  <wp:posOffset>70485</wp:posOffset>
                </wp:positionV>
                <wp:extent cx="5667375" cy="704850"/>
                <wp:effectExtent l="0" t="0" r="9525" b="0"/>
                <wp:wrapNone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91F55" w14:textId="67DA7147" w:rsidR="00FE699D" w:rsidRDefault="00460075" w:rsidP="00755BDD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Style w:val="Style21"/>
                              </w:rPr>
                            </w:pPr>
                            <w:r w:rsidRPr="00460075">
                              <w:rPr>
                                <w:rStyle w:val="Style21"/>
                              </w:rPr>
                              <w:t>Construcción de tanque regulador para el sistema de abastecimiento de agua potable en los sectores Bella Vista y Cienfuegos. Primera convocatoria</w:t>
                            </w:r>
                            <w:r w:rsidR="007C421B" w:rsidRPr="007C421B">
                              <w:rPr>
                                <w:rStyle w:val="Style2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8203D" id="Text Box 29" o:spid="_x0000_s1039" type="#_x0000_t202" style="position:absolute;left:0;text-align:left;margin-left:9.75pt;margin-top:5.55pt;width:446.25pt;height:55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" stroked="f">
                <v:textbox>
                  <w:txbxContent>
                    <w:p w14:paraId="1A091F55" w14:textId="67DA7147" w:rsidR="00FE699D" w:rsidRDefault="00460075" w:rsidP="00755BDD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Style w:val="Style21"/>
                        </w:rPr>
                      </w:pPr>
                      <w:r w:rsidRPr="00460075">
                        <w:rPr>
                          <w:rStyle w:val="Style21"/>
                        </w:rPr>
                        <w:t>Construcción de tanque regulador para el sistema de abastecimiento de agua potable en los sectores Bella Vista y Cienfuegos. Primera convocatoria</w:t>
                      </w:r>
                      <w:r w:rsidR="007C421B" w:rsidRPr="007C421B">
                        <w:rPr>
                          <w:rStyle w:val="Style2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CFB4947" w14:textId="1FC1B297" w:rsidR="00917939" w:rsidRPr="00BE120F" w:rsidRDefault="00917939" w:rsidP="00917939">
      <w:pPr>
        <w:rPr>
          <w:lang w:val="es-ES_tradnl"/>
        </w:rPr>
      </w:pPr>
      <w:r>
        <w:rPr>
          <w:lang w:val="es-ES_tradnl"/>
        </w:rPr>
        <w:t xml:space="preserve">  </w:t>
      </w:r>
    </w:p>
    <w:p w14:paraId="1F36D527" w14:textId="3825029E" w:rsidR="00917939" w:rsidRDefault="00FA39CE" w:rsidP="00917939">
      <w:pPr>
        <w:jc w:val="both"/>
        <w:rPr>
          <w:rFonts w:ascii="Palatino Linotype" w:hAnsi="Palatino Linotype"/>
        </w:rPr>
      </w:pPr>
      <w:r w:rsidRPr="00FA39CE">
        <w:drawing>
          <wp:anchor distT="0" distB="0" distL="114300" distR="114300" simplePos="0" relativeHeight="251645952" behindDoc="0" locked="0" layoutInCell="1" allowOverlap="1" wp14:anchorId="14B9A7D3" wp14:editId="697A27C4">
            <wp:simplePos x="0" y="0"/>
            <wp:positionH relativeFrom="column">
              <wp:posOffset>4239427</wp:posOffset>
            </wp:positionH>
            <wp:positionV relativeFrom="paragraph">
              <wp:posOffset>3648710</wp:posOffset>
            </wp:positionV>
            <wp:extent cx="1515110" cy="1453515"/>
            <wp:effectExtent l="0" t="0" r="8890" b="0"/>
            <wp:wrapNone/>
            <wp:docPr id="15" name="Imagen 15" descr="https://lh7-rt.googleusercontent.com/docsz/AD_4nXenuCPujnbr03YldSUB34jra8uejaW12kSKhaoOrTYCrpsSzxu7u5jV5KPVWb4V4XSnwEFPuXLz6VsMiz5OTAH--r4uYKmK3zuQ7IK98qKXPL-jjfgvwen06M1QHl-WW6eHRaA2QNXp9khhGIPWhg?key=TIXQzzjE7ynunod5Fkt9WqF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rt.googleusercontent.com/docsz/AD_4nXenuCPujnbr03YldSUB34jra8uejaW12kSKhaoOrTYCrpsSzxu7u5jV5KPVWb4V4XSnwEFPuXLz6VsMiz5OTAH--r4uYKmK3zuQ7IK98qKXPL-jjfgvwen06M1QHl-WW6eHRaA2QNXp9khhGIPWhg?key=TIXQzzjE7ynunod5Fkt9WqF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9CE">
        <w:drawing>
          <wp:anchor distT="0" distB="0" distL="114300" distR="114300" simplePos="0" relativeHeight="251777024" behindDoc="0" locked="0" layoutInCell="1" hidden="0" allowOverlap="1" wp14:anchorId="7FFB20B0" wp14:editId="7EE23BD7">
            <wp:simplePos x="0" y="0"/>
            <wp:positionH relativeFrom="margin">
              <wp:posOffset>1988820</wp:posOffset>
            </wp:positionH>
            <wp:positionV relativeFrom="paragraph">
              <wp:posOffset>3653790</wp:posOffset>
            </wp:positionV>
            <wp:extent cx="2489200" cy="1227455"/>
            <wp:effectExtent l="0" t="0" r="0" b="0"/>
            <wp:wrapNone/>
            <wp:docPr id="1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227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17939" w:rsidSect="00E1513B">
      <w:footerReference w:type="default" r:id="rId13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3016F2" w14:textId="77777777" w:rsidR="00F254E9" w:rsidRDefault="00F254E9" w:rsidP="001007E7">
      <w:pPr>
        <w:spacing w:after="0" w:line="240" w:lineRule="auto"/>
      </w:pPr>
      <w:r>
        <w:separator/>
      </w:r>
    </w:p>
  </w:endnote>
  <w:endnote w:type="continuationSeparator" w:id="0">
    <w:p w14:paraId="7343BB57" w14:textId="77777777" w:rsidR="00F254E9" w:rsidRDefault="00F254E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B1F58" w14:textId="4B374E7D" w:rsidR="00B6599D" w:rsidRDefault="00B6599D">
    <w:pPr>
      <w:pStyle w:val="Piedepgina"/>
    </w:pPr>
  </w:p>
  <w:p w14:paraId="79BE4889" w14:textId="23CAEA47" w:rsidR="00B6599D" w:rsidRDefault="00B6599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C428D8" wp14:editId="6B02218B">
              <wp:simplePos x="0" y="0"/>
              <wp:positionH relativeFrom="column">
                <wp:posOffset>-112395</wp:posOffset>
              </wp:positionH>
              <wp:positionV relativeFrom="paragraph">
                <wp:posOffset>79375</wp:posOffset>
              </wp:positionV>
              <wp:extent cx="850900" cy="175895"/>
              <wp:effectExtent l="0" t="0" r="6350" b="146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52BC65" w14:textId="77777777" w:rsidR="00B6599D" w:rsidRPr="008C388B" w:rsidRDefault="00B6599D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UR.12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C428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-8.85pt;margin-top:6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" filled="f" stroked="f">
              <v:textbox inset="0,0,0,0">
                <w:txbxContent>
                  <w:p w14:paraId="1B52BC65" w14:textId="77777777" w:rsidR="00B6599D" w:rsidRPr="008C388B" w:rsidRDefault="00B6599D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UR.12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0AEDD7E" wp14:editId="342B4B9F">
          <wp:simplePos x="0" y="0"/>
          <wp:positionH relativeFrom="column">
            <wp:posOffset>5445760</wp:posOffset>
          </wp:positionH>
          <wp:positionV relativeFrom="paragraph">
            <wp:posOffset>82550</wp:posOffset>
          </wp:positionV>
          <wp:extent cx="728980" cy="237490"/>
          <wp:effectExtent l="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237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C7EDDF" wp14:editId="1E765F64">
              <wp:simplePos x="0" y="0"/>
              <wp:positionH relativeFrom="column">
                <wp:posOffset>3962400</wp:posOffset>
              </wp:positionH>
              <wp:positionV relativeFrom="paragraph">
                <wp:posOffset>78740</wp:posOffset>
              </wp:positionV>
              <wp:extent cx="1474470" cy="413385"/>
              <wp:effectExtent l="0" t="0" r="11430" b="571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17A03D" w14:textId="77777777" w:rsidR="00B6599D" w:rsidRPr="008C388B" w:rsidRDefault="00B6599D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6AFFE1" w14:textId="77777777" w:rsidR="00B6599D" w:rsidRPr="008C388B" w:rsidRDefault="00B6599D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4E742AA" w14:textId="77777777" w:rsidR="00B6599D" w:rsidRPr="008C388B" w:rsidRDefault="00B6599D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Copia1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573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8C388B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C7EDDF" id="Text Box 3" o:spid="_x0000_s1041" type="#_x0000_t202" style="position:absolute;margin-left:312pt;margin-top: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l4rwIAALA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" filled="f" stroked="f">
              <v:textbox inset="0,0,0,0">
                <w:txbxContent>
                  <w:p w14:paraId="1017A03D" w14:textId="77777777" w:rsidR="00B6599D" w:rsidRPr="008C388B" w:rsidRDefault="00B6599D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6AFFE1" w14:textId="77777777" w:rsidR="00B6599D" w:rsidRPr="008C388B" w:rsidRDefault="00B6599D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  <w:p w14:paraId="24E742AA" w14:textId="77777777" w:rsidR="00B6599D" w:rsidRPr="008C388B" w:rsidRDefault="00B6599D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Copia1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573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8C388B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3F19A3F" w14:textId="77777777" w:rsidR="00B6599D" w:rsidRDefault="00B6599D">
    <w:pPr>
      <w:pStyle w:val="Piedepgina"/>
      <w:rPr>
        <w:rFonts w:ascii="Arial Narrow" w:hAnsi="Arial Narrow"/>
        <w:sz w:val="12"/>
      </w:rPr>
    </w:pPr>
  </w:p>
  <w:p w14:paraId="36B71AB6" w14:textId="77777777" w:rsidR="00B6599D" w:rsidRDefault="00B6599D">
    <w:pPr>
      <w:pStyle w:val="Piedepgina"/>
      <w:rPr>
        <w:rFonts w:ascii="Arial Narrow" w:hAnsi="Arial Narrow"/>
        <w:sz w:val="12"/>
      </w:rPr>
    </w:pPr>
  </w:p>
  <w:p w14:paraId="298877F5" w14:textId="77777777" w:rsidR="00B6599D" w:rsidRDefault="00B6599D" w:rsidP="00B97B51">
    <w:pPr>
      <w:pStyle w:val="Piedepgina"/>
      <w:rPr>
        <w:rFonts w:ascii="Arial Narrow" w:hAnsi="Arial Narrow"/>
        <w:sz w:val="12"/>
      </w:rPr>
    </w:pPr>
  </w:p>
  <w:p w14:paraId="736EC28D" w14:textId="77777777" w:rsidR="00B6599D" w:rsidRDefault="00B6599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11F26" w14:textId="77777777" w:rsidR="00F254E9" w:rsidRDefault="00F254E9" w:rsidP="001007E7">
      <w:pPr>
        <w:spacing w:after="0" w:line="240" w:lineRule="auto"/>
      </w:pPr>
      <w:r>
        <w:separator/>
      </w:r>
    </w:p>
  </w:footnote>
  <w:footnote w:type="continuationSeparator" w:id="0">
    <w:p w14:paraId="1D45055E" w14:textId="77777777" w:rsidR="00F254E9" w:rsidRDefault="00F254E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yyy9Vz0RPp4JwM+FOB4XReyhTbc=" w:salt="KocV4G8+YETG1ZKn1+pWm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B37"/>
    <w:rsid w:val="000223E6"/>
    <w:rsid w:val="0003230E"/>
    <w:rsid w:val="00034DD9"/>
    <w:rsid w:val="00045479"/>
    <w:rsid w:val="000537E0"/>
    <w:rsid w:val="00061B4A"/>
    <w:rsid w:val="00083717"/>
    <w:rsid w:val="00085D3A"/>
    <w:rsid w:val="000B1523"/>
    <w:rsid w:val="001007E7"/>
    <w:rsid w:val="001020C0"/>
    <w:rsid w:val="001045AD"/>
    <w:rsid w:val="00120932"/>
    <w:rsid w:val="00153391"/>
    <w:rsid w:val="00157600"/>
    <w:rsid w:val="00170EC5"/>
    <w:rsid w:val="00173E19"/>
    <w:rsid w:val="00181E8D"/>
    <w:rsid w:val="00185053"/>
    <w:rsid w:val="00194FF2"/>
    <w:rsid w:val="0019657C"/>
    <w:rsid w:val="001A3F92"/>
    <w:rsid w:val="001A525A"/>
    <w:rsid w:val="001F0A84"/>
    <w:rsid w:val="001F73A7"/>
    <w:rsid w:val="002009A7"/>
    <w:rsid w:val="00207E64"/>
    <w:rsid w:val="00245852"/>
    <w:rsid w:val="00247AC0"/>
    <w:rsid w:val="00253DBA"/>
    <w:rsid w:val="0026335F"/>
    <w:rsid w:val="00295BD4"/>
    <w:rsid w:val="002A58E7"/>
    <w:rsid w:val="002B0880"/>
    <w:rsid w:val="002B6FD9"/>
    <w:rsid w:val="002E1412"/>
    <w:rsid w:val="002F1666"/>
    <w:rsid w:val="002F21FC"/>
    <w:rsid w:val="00314023"/>
    <w:rsid w:val="003279E5"/>
    <w:rsid w:val="00330574"/>
    <w:rsid w:val="00352E19"/>
    <w:rsid w:val="003630C2"/>
    <w:rsid w:val="00366551"/>
    <w:rsid w:val="003A27E7"/>
    <w:rsid w:val="003B0B3D"/>
    <w:rsid w:val="00405E01"/>
    <w:rsid w:val="0042490F"/>
    <w:rsid w:val="004379A6"/>
    <w:rsid w:val="00456C17"/>
    <w:rsid w:val="00460075"/>
    <w:rsid w:val="00466B9C"/>
    <w:rsid w:val="00495A47"/>
    <w:rsid w:val="004B6D22"/>
    <w:rsid w:val="004C529E"/>
    <w:rsid w:val="004D45A8"/>
    <w:rsid w:val="004E4FA3"/>
    <w:rsid w:val="004E557B"/>
    <w:rsid w:val="00535962"/>
    <w:rsid w:val="005464F9"/>
    <w:rsid w:val="00546C81"/>
    <w:rsid w:val="005557D4"/>
    <w:rsid w:val="00590DEF"/>
    <w:rsid w:val="005B63D1"/>
    <w:rsid w:val="005C6818"/>
    <w:rsid w:val="005F2FD8"/>
    <w:rsid w:val="00611A07"/>
    <w:rsid w:val="00623218"/>
    <w:rsid w:val="0062592A"/>
    <w:rsid w:val="00634603"/>
    <w:rsid w:val="00636493"/>
    <w:rsid w:val="00637F84"/>
    <w:rsid w:val="0064550B"/>
    <w:rsid w:val="006506D0"/>
    <w:rsid w:val="00651E48"/>
    <w:rsid w:val="00655EC0"/>
    <w:rsid w:val="00666D56"/>
    <w:rsid w:val="006709BC"/>
    <w:rsid w:val="006728F1"/>
    <w:rsid w:val="00695AAA"/>
    <w:rsid w:val="00697688"/>
    <w:rsid w:val="006A078A"/>
    <w:rsid w:val="006A689F"/>
    <w:rsid w:val="006B5EA1"/>
    <w:rsid w:val="006B7CB4"/>
    <w:rsid w:val="006C0327"/>
    <w:rsid w:val="006F444B"/>
    <w:rsid w:val="006F567F"/>
    <w:rsid w:val="00725091"/>
    <w:rsid w:val="0073359E"/>
    <w:rsid w:val="00744ABC"/>
    <w:rsid w:val="00755BDD"/>
    <w:rsid w:val="0076533A"/>
    <w:rsid w:val="0077611D"/>
    <w:rsid w:val="00777396"/>
    <w:rsid w:val="007800F5"/>
    <w:rsid w:val="00780880"/>
    <w:rsid w:val="00781C01"/>
    <w:rsid w:val="0078205D"/>
    <w:rsid w:val="007906F8"/>
    <w:rsid w:val="007B6F6F"/>
    <w:rsid w:val="007B7B14"/>
    <w:rsid w:val="007C421B"/>
    <w:rsid w:val="007D0FCA"/>
    <w:rsid w:val="007D331F"/>
    <w:rsid w:val="007D64EE"/>
    <w:rsid w:val="007E23CD"/>
    <w:rsid w:val="007E39BF"/>
    <w:rsid w:val="007F1250"/>
    <w:rsid w:val="00820C9F"/>
    <w:rsid w:val="0082707E"/>
    <w:rsid w:val="00834A80"/>
    <w:rsid w:val="0086133C"/>
    <w:rsid w:val="00871997"/>
    <w:rsid w:val="0088195F"/>
    <w:rsid w:val="008953E5"/>
    <w:rsid w:val="008A0973"/>
    <w:rsid w:val="008B3AE5"/>
    <w:rsid w:val="008C388B"/>
    <w:rsid w:val="0091095B"/>
    <w:rsid w:val="00917939"/>
    <w:rsid w:val="00927318"/>
    <w:rsid w:val="009468FE"/>
    <w:rsid w:val="00950108"/>
    <w:rsid w:val="00960282"/>
    <w:rsid w:val="009755FE"/>
    <w:rsid w:val="00977E1D"/>
    <w:rsid w:val="009A0E40"/>
    <w:rsid w:val="009A1107"/>
    <w:rsid w:val="009A1B37"/>
    <w:rsid w:val="009A58E1"/>
    <w:rsid w:val="009A7F52"/>
    <w:rsid w:val="009B1397"/>
    <w:rsid w:val="009B190F"/>
    <w:rsid w:val="009D0BD5"/>
    <w:rsid w:val="009E2D63"/>
    <w:rsid w:val="009F012B"/>
    <w:rsid w:val="00A07E98"/>
    <w:rsid w:val="00A14FD8"/>
    <w:rsid w:val="00A16099"/>
    <w:rsid w:val="00A24501"/>
    <w:rsid w:val="00A25AD7"/>
    <w:rsid w:val="00A26D17"/>
    <w:rsid w:val="00A41A9A"/>
    <w:rsid w:val="00A470D1"/>
    <w:rsid w:val="00A54E8F"/>
    <w:rsid w:val="00A56C0C"/>
    <w:rsid w:val="00A640BD"/>
    <w:rsid w:val="00A67A3B"/>
    <w:rsid w:val="00A72F42"/>
    <w:rsid w:val="00A83D73"/>
    <w:rsid w:val="00AA2B7F"/>
    <w:rsid w:val="00AA5BD4"/>
    <w:rsid w:val="00AB2C49"/>
    <w:rsid w:val="00AC5F1C"/>
    <w:rsid w:val="00AD3CA4"/>
    <w:rsid w:val="00AD7919"/>
    <w:rsid w:val="00AE0ECD"/>
    <w:rsid w:val="00AE1648"/>
    <w:rsid w:val="00B03023"/>
    <w:rsid w:val="00B03107"/>
    <w:rsid w:val="00B1099E"/>
    <w:rsid w:val="00B37453"/>
    <w:rsid w:val="00B50735"/>
    <w:rsid w:val="00B62EEF"/>
    <w:rsid w:val="00B6599D"/>
    <w:rsid w:val="00B73A03"/>
    <w:rsid w:val="00B83054"/>
    <w:rsid w:val="00B97B51"/>
    <w:rsid w:val="00BA0007"/>
    <w:rsid w:val="00BB1D79"/>
    <w:rsid w:val="00BC1D0C"/>
    <w:rsid w:val="00BC61BD"/>
    <w:rsid w:val="00BD0E17"/>
    <w:rsid w:val="00BD7ADD"/>
    <w:rsid w:val="00BF53A8"/>
    <w:rsid w:val="00C078CB"/>
    <w:rsid w:val="00C120D6"/>
    <w:rsid w:val="00C13F20"/>
    <w:rsid w:val="00C22DBE"/>
    <w:rsid w:val="00C2588D"/>
    <w:rsid w:val="00C335F6"/>
    <w:rsid w:val="00C3426D"/>
    <w:rsid w:val="00C5078F"/>
    <w:rsid w:val="00C55D41"/>
    <w:rsid w:val="00C61378"/>
    <w:rsid w:val="00C66D08"/>
    <w:rsid w:val="00C86C38"/>
    <w:rsid w:val="00C96F64"/>
    <w:rsid w:val="00CA0E82"/>
    <w:rsid w:val="00CA164C"/>
    <w:rsid w:val="00CA4661"/>
    <w:rsid w:val="00CA69D8"/>
    <w:rsid w:val="00CB40E2"/>
    <w:rsid w:val="00CC3952"/>
    <w:rsid w:val="00CD3934"/>
    <w:rsid w:val="00CE6003"/>
    <w:rsid w:val="00CE67A3"/>
    <w:rsid w:val="00CF62BE"/>
    <w:rsid w:val="00D102DD"/>
    <w:rsid w:val="00D21F66"/>
    <w:rsid w:val="00D24FA7"/>
    <w:rsid w:val="00D44D84"/>
    <w:rsid w:val="00D45A3E"/>
    <w:rsid w:val="00D64696"/>
    <w:rsid w:val="00D773B6"/>
    <w:rsid w:val="00D90D49"/>
    <w:rsid w:val="00D94056"/>
    <w:rsid w:val="00DC5D96"/>
    <w:rsid w:val="00DD4F3E"/>
    <w:rsid w:val="00DE383B"/>
    <w:rsid w:val="00DF1C4E"/>
    <w:rsid w:val="00E10744"/>
    <w:rsid w:val="00E13E55"/>
    <w:rsid w:val="00E1513B"/>
    <w:rsid w:val="00E51163"/>
    <w:rsid w:val="00E838AB"/>
    <w:rsid w:val="00E90DA0"/>
    <w:rsid w:val="00EA41D3"/>
    <w:rsid w:val="00EA7406"/>
    <w:rsid w:val="00EB44FD"/>
    <w:rsid w:val="00ED370D"/>
    <w:rsid w:val="00ED69B5"/>
    <w:rsid w:val="00EE1E7B"/>
    <w:rsid w:val="00EF5DC3"/>
    <w:rsid w:val="00F13FC4"/>
    <w:rsid w:val="00F225BF"/>
    <w:rsid w:val="00F254E9"/>
    <w:rsid w:val="00F53753"/>
    <w:rsid w:val="00F632CE"/>
    <w:rsid w:val="00F7167E"/>
    <w:rsid w:val="00F7291C"/>
    <w:rsid w:val="00F7443C"/>
    <w:rsid w:val="00F9504D"/>
    <w:rsid w:val="00FA39CE"/>
    <w:rsid w:val="00FA539E"/>
    <w:rsid w:val="00FC1B7B"/>
    <w:rsid w:val="00FC2870"/>
    <w:rsid w:val="00FC4675"/>
    <w:rsid w:val="00FD3BB1"/>
    <w:rsid w:val="00FE699D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A6CAA5"/>
  <w15:docId w15:val="{40E97BFD-99A8-475F-90A1-29E98D4E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1045AD"/>
    <w:rPr>
      <w:rFonts w:ascii="Arial" w:hAnsi="Arial"/>
      <w:sz w:val="22"/>
    </w:rPr>
  </w:style>
  <w:style w:type="character" w:customStyle="1" w:styleId="Style36">
    <w:name w:val="Style36"/>
    <w:basedOn w:val="Fuentedeprrafopredeter"/>
    <w:uiPriority w:val="1"/>
    <w:rsid w:val="009468FE"/>
    <w:rPr>
      <w:rFonts w:ascii="Arial" w:hAnsi="Arial"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9468FE"/>
    <w:rPr>
      <w:rFonts w:ascii="Arial" w:hAnsi="Arial"/>
      <w:b/>
      <w:sz w:val="22"/>
    </w:rPr>
  </w:style>
  <w:style w:type="character" w:customStyle="1" w:styleId="Style20">
    <w:name w:val="Style20"/>
    <w:basedOn w:val="Fuentedeprrafopredeter"/>
    <w:uiPriority w:val="1"/>
    <w:rsid w:val="0003230E"/>
    <w:rPr>
      <w:rFonts w:ascii="Arial" w:hAnsi="Arial"/>
      <w:sz w:val="22"/>
    </w:rPr>
  </w:style>
  <w:style w:type="character" w:customStyle="1" w:styleId="Style21">
    <w:name w:val="Style21"/>
    <w:basedOn w:val="Fuentedeprrafopredeter"/>
    <w:uiPriority w:val="1"/>
    <w:rsid w:val="002A58E7"/>
    <w:rPr>
      <w:rFonts w:ascii="Arial Bold" w:hAnsi="Arial Bold"/>
      <w:b/>
      <w:caps/>
      <w:sz w:val="22"/>
    </w:rPr>
  </w:style>
  <w:style w:type="paragraph" w:styleId="Textoindependiente">
    <w:name w:val="Body Text"/>
    <w:basedOn w:val="Normal"/>
    <w:link w:val="TextoindependienteCar"/>
    <w:uiPriority w:val="1"/>
    <w:qFormat/>
    <w:rsid w:val="00247AC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47AC0"/>
    <w:rPr>
      <w:rFonts w:ascii="Times New Roman" w:eastAsia="Times New Roman" w:hAnsi="Times New Roman" w:cs="Times New Roman"/>
      <w:sz w:val="24"/>
      <w:szCs w:val="24"/>
      <w:lang w:eastAsia="es-ES" w:bidi="es-ES"/>
    </w:rPr>
  </w:style>
  <w:style w:type="paragraph" w:styleId="Sinespaciado">
    <w:name w:val="No Spacing"/>
    <w:uiPriority w:val="1"/>
    <w:qFormat/>
    <w:rsid w:val="007D64EE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FE69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prasdominicana.gob.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prasdominicana.gob.d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DOCUMENTOS%20EST&#193;NDAR%20MODELO%20DE%20GESTI&#211;N\SNCC.F.009%20-%20Convocatoria%20a%20Licitaci&#243;n%20P&#250;blica%20Nacion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9FAAB-8610-4E7C-B42C-11660390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SNCC.F.009 - Convocatoria a Licitación Pública Nacional</Template>
  <TotalTime>134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Felipe Jose Rodriguez Tatis</cp:lastModifiedBy>
  <cp:revision>52</cp:revision>
  <cp:lastPrinted>2026-09-01T14:43:00Z</cp:lastPrinted>
  <dcterms:created xsi:type="dcterms:W3CDTF">2023-02-08T18:51:00Z</dcterms:created>
  <dcterms:modified xsi:type="dcterms:W3CDTF">2026-09-01T17:41:00Z</dcterms:modified>
</cp:coreProperties>
</file>