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58D8B174" w:rsidR="00535962" w:rsidRPr="00F7167E" w:rsidRDefault="00344C9F">
      <w:r>
        <w:rPr>
          <w:noProof/>
          <w:lang w:val="en-US"/>
        </w:rPr>
        <w:pict w14:anchorId="2147631D">
          <v:group id="_x0000_s2069" style="position:absolute;margin-left:558.45pt;margin-top:-46pt;width:14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0FB2F568" w:rsidR="00957FDA" w:rsidRPr="00535962" w:rsidRDefault="00344C9F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ITLA-CCC-CP-2026-0013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5D35BB">
        <w:rPr>
          <w:rStyle w:val="Institucion"/>
          <w:color w:val="FF0000"/>
          <w:sz w:val="28"/>
          <w:lang w:eastAsia="zh-TW"/>
        </w:rPr>
        <w:pict w14:anchorId="0F3A7A1F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5D35B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35BB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 w:rsidR="005D35BB"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77777777" w:rsidR="00535962" w:rsidRPr="00535962" w:rsidRDefault="005D35BB" w:rsidP="00535962">
      <w:r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5D35BB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A25C0AF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741AF855" w14:textId="3D07DF22" w:rsidR="0026335F" w:rsidRPr="0026335F" w:rsidRDefault="005D35BB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6-09-04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344C9F">
                        <w:rPr>
                          <w:rStyle w:val="Style5"/>
                          <w:lang w:val="es-DO"/>
                        </w:rPr>
                        <w:t>04 de septiembre de 2</w:t>
                      </w:r>
                      <w:r w:rsidR="00344C9F">
                        <w:rPr>
                          <w:rStyle w:val="Style5"/>
                          <w:lang w:val="es-DO"/>
                        </w:rPr>
                        <w:t>026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5D35BB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5D35BB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A8441" w14:textId="77777777" w:rsidR="005D35BB" w:rsidRDefault="005D35BB" w:rsidP="001007E7">
      <w:pPr>
        <w:spacing w:after="0" w:line="240" w:lineRule="auto"/>
      </w:pPr>
      <w:r>
        <w:separator/>
      </w:r>
    </w:p>
  </w:endnote>
  <w:endnote w:type="continuationSeparator" w:id="0">
    <w:p w14:paraId="22FDB5EB" w14:textId="77777777" w:rsidR="005D35BB" w:rsidRDefault="005D35B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5D35BB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5D35B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D378E" w14:textId="77777777" w:rsidR="005D35BB" w:rsidRDefault="005D35BB" w:rsidP="001007E7">
      <w:pPr>
        <w:spacing w:after="0" w:line="240" w:lineRule="auto"/>
      </w:pPr>
      <w:r>
        <w:separator/>
      </w:r>
    </w:p>
  </w:footnote>
  <w:footnote w:type="continuationSeparator" w:id="0">
    <w:p w14:paraId="42C72EE4" w14:textId="77777777" w:rsidR="005D35BB" w:rsidRDefault="005D35BB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44C9F"/>
    <w:rsid w:val="00344F8C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5D35BB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978E8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Jose Nuñez</cp:lastModifiedBy>
  <cp:revision>9</cp:revision>
  <cp:lastPrinted>2011-03-04T18:27:00Z</cp:lastPrinted>
  <dcterms:created xsi:type="dcterms:W3CDTF">2011-03-04T18:31:00Z</dcterms:created>
  <dcterms:modified xsi:type="dcterms:W3CDTF">2026-09-02T18:11:00Z</dcterms:modified>
</cp:coreProperties>
</file>