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3519E" w14:textId="6EBA51D4" w:rsidR="00535962" w:rsidRPr="00F7167E" w:rsidRDefault="00CB5E01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1A392E6" wp14:editId="027AC339">
                <wp:simplePos x="0" y="0"/>
                <wp:positionH relativeFrom="column">
                  <wp:posOffset>7083188</wp:posOffset>
                </wp:positionH>
                <wp:positionV relativeFrom="paragraph">
                  <wp:posOffset>-571140</wp:posOffset>
                </wp:positionV>
                <wp:extent cx="1874274" cy="701040"/>
                <wp:effectExtent l="0" t="0" r="12065" b="2286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74274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065A77D9" w14:textId="5187F388" w:rsidR="00840E00" w:rsidRPr="00535962" w:rsidRDefault="00CB5E01" w:rsidP="00840E0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ITLA-CCC-CP-2026-0013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4B3449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A392E6" id="Group 20" o:spid="_x0000_s1026" style="position:absolute;margin-left:557.75pt;margin-top:-44.95pt;width:147.6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065A77D9" w14:textId="5187F388" w:rsidR="00840E00" w:rsidRPr="00535962" w:rsidRDefault="00CB5E01" w:rsidP="00840E0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ITLA-CCC-CP-2026-0013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4B3449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241DE8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4F5587" wp14:editId="461A5081">
                <wp:simplePos x="0" y="0"/>
                <wp:positionH relativeFrom="column">
                  <wp:posOffset>159518</wp:posOffset>
                </wp:positionH>
                <wp:positionV relativeFrom="paragraph">
                  <wp:posOffset>-508370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924C70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F5587" id="Text Box 27" o:spid="_x0000_s1031" type="#_x0000_t202" style="position:absolute;margin-left:12.55pt;margin-top:-40.05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" filled="f" stroked="f">
                <v:textbox inset="0,0,0,0">
                  <w:txbxContent>
                    <w:p w14:paraId="47924C70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  <w:r w:rsidR="00241DE8" w:rsidRPr="00E57405">
        <w:rPr>
          <w:rFonts w:asciiTheme="majorHAnsi" w:hAnsiTheme="majorHAnsi" w:cstheme="majorHAnsi"/>
          <w:noProof/>
          <w:sz w:val="22"/>
          <w:szCs w:val="22"/>
        </w:rPr>
        <w:drawing>
          <wp:anchor distT="0" distB="0" distL="114300" distR="114300" simplePos="0" relativeHeight="251686912" behindDoc="1" locked="0" layoutInCell="1" allowOverlap="1" wp14:anchorId="250157D7" wp14:editId="6643F9F5">
            <wp:simplePos x="0" y="0"/>
            <wp:positionH relativeFrom="column">
              <wp:posOffset>48838</wp:posOffset>
            </wp:positionH>
            <wp:positionV relativeFrom="paragraph">
              <wp:posOffset>-298683</wp:posOffset>
            </wp:positionV>
            <wp:extent cx="1615627" cy="619685"/>
            <wp:effectExtent l="0" t="0" r="3810" b="9525"/>
            <wp:wrapNone/>
            <wp:docPr id="351661238" name="Imagen 2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661238" name="Imagen 2" descr="Tex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627" cy="6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7CBE5AC8" wp14:editId="4F4113BF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7EE5DB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F85AAC6" wp14:editId="65F53ACE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9CCAB2" w14:textId="5919A2B6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Content>
                                <w:r w:rsidR="006F1B8D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TECNOL</w:t>
                                </w:r>
                                <w:r w:rsidR="006F1B8D">
                                  <w:rPr>
                                    <w:rStyle w:val="Style6"/>
                                    <w:rFonts w:hint="eastAsia"/>
                                    <w:sz w:val="24"/>
                                    <w:szCs w:val="24"/>
                                  </w:rPr>
                                  <w:t>Ó</w:t>
                                </w:r>
                                <w:r w:rsidR="006F1B8D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GICO DE LAS AMERICAS ITLA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5AAC6" id="Text Box 16" o:spid="_x0000_s1032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BKl9g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" stroked="f">
                <v:textbox>
                  <w:txbxContent>
                    <w:p w14:paraId="439CCAB2" w14:textId="5919A2B6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Content>
                          <w:r w:rsidR="006F1B8D">
                            <w:rPr>
                              <w:rStyle w:val="Style6"/>
                              <w:sz w:val="24"/>
                              <w:szCs w:val="24"/>
                            </w:rPr>
                            <w:t>INSTITUTO TECNOL</w:t>
                          </w:r>
                          <w:r w:rsidR="006F1B8D">
                            <w:rPr>
                              <w:rStyle w:val="Style6"/>
                              <w:rFonts w:hint="eastAsia"/>
                              <w:sz w:val="24"/>
                              <w:szCs w:val="24"/>
                            </w:rPr>
                            <w:t>Ó</w:t>
                          </w:r>
                          <w:r w:rsidR="006F1B8D">
                            <w:rPr>
                              <w:rStyle w:val="Style6"/>
                              <w:sz w:val="24"/>
                              <w:szCs w:val="24"/>
                            </w:rPr>
                            <w:t>GICO DE LAS AMERICAS ITLA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DDD89D" wp14:editId="58CBC877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7F58CE" w14:textId="0C5A03EB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 w:fullDate="2026-09-04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CB5E01">
                                  <w:rPr>
                                    <w:rStyle w:val="Style5"/>
                                    <w:lang w:val="es-DO"/>
                                  </w:rPr>
                                  <w:t>04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DD89D" id="Text Box 12" o:spid="_x0000_s1033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n1L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2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LH+fUv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657F58CE" w14:textId="0C5A03EB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 w:fullDate="2026-09-04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CB5E01">
                            <w:rPr>
                              <w:rStyle w:val="Style5"/>
                              <w:lang w:val="es-DO"/>
                            </w:rPr>
                            <w:t>04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944BE20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CD6575F" wp14:editId="65E29EB1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BBEFED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6575F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59BBEFED" w14:textId="77777777" w:rsidR="00F7443C" w:rsidRPr="004767CC" w:rsidRDefault="00EE768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1EEDB92" wp14:editId="036A3FC4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8C791F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EDB92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2E8C791F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D3EBAFA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2A97E223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1FCB1FF9" w14:textId="4783F310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</w:p>
    <w:p w14:paraId="4E966354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7A6D7F7A" w14:textId="6E853055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</w:t>
      </w:r>
      <w:r w:rsidR="007B0FBC" w:rsidRPr="00AE0C17">
        <w:rPr>
          <w:rFonts w:ascii="Arial" w:hAnsi="Arial" w:cs="Arial"/>
          <w:bCs/>
          <w:sz w:val="22"/>
          <w:szCs w:val="22"/>
        </w:rPr>
        <w:t>magnitudes similares</w:t>
      </w:r>
      <w:r w:rsidRPr="00AE0C17">
        <w:rPr>
          <w:rFonts w:ascii="Arial" w:hAnsi="Arial" w:cs="Arial"/>
          <w:bCs/>
          <w:sz w:val="22"/>
          <w:szCs w:val="22"/>
        </w:rPr>
        <w:t xml:space="preserve"> realizados durante los </w:t>
      </w:r>
      <w:r w:rsidRPr="007B0FBC">
        <w:rPr>
          <w:rFonts w:ascii="Arial" w:hAnsi="Arial" w:cs="Arial"/>
          <w:bCs/>
          <w:color w:val="auto"/>
          <w:sz w:val="22"/>
          <w:szCs w:val="22"/>
        </w:rPr>
        <w:t xml:space="preserve">últimos </w:t>
      </w:r>
      <w:r w:rsidR="00CB5E01" w:rsidRPr="007B0FBC">
        <w:rPr>
          <w:rFonts w:ascii="Arial" w:hAnsi="Arial" w:cs="Arial"/>
          <w:bCs/>
          <w:color w:val="auto"/>
          <w:sz w:val="22"/>
          <w:szCs w:val="22"/>
        </w:rPr>
        <w:t xml:space="preserve">cinco </w:t>
      </w:r>
      <w:r w:rsidRPr="007B0FBC">
        <w:rPr>
          <w:rFonts w:ascii="Arial" w:hAnsi="Arial" w:cs="Arial"/>
          <w:bCs/>
          <w:color w:val="auto"/>
          <w:sz w:val="22"/>
          <w:szCs w:val="22"/>
        </w:rPr>
        <w:t>[</w:t>
      </w:r>
      <w:r w:rsidR="00CB5E01" w:rsidRPr="007B0FBC">
        <w:rPr>
          <w:rFonts w:ascii="Arial" w:hAnsi="Arial" w:cs="Arial"/>
          <w:bCs/>
          <w:color w:val="auto"/>
          <w:sz w:val="22"/>
          <w:szCs w:val="22"/>
        </w:rPr>
        <w:t>05</w:t>
      </w:r>
      <w:r w:rsidRPr="007B0FBC">
        <w:rPr>
          <w:rFonts w:ascii="Arial" w:hAnsi="Arial" w:cs="Arial"/>
          <w:bCs/>
          <w:color w:val="auto"/>
          <w:sz w:val="22"/>
          <w:szCs w:val="22"/>
        </w:rPr>
        <w:t>] años.</w:t>
      </w:r>
    </w:p>
    <w:p w14:paraId="55C0761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29885458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537F131E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4D0D39AB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0F6A31D0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7805A01F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0ADCC1DF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52063E2F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548C776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2BCE6F15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7A6E5CF6" w14:textId="77777777" w:rsidTr="00822B7A">
        <w:trPr>
          <w:trHeight w:val="229"/>
          <w:jc w:val="center"/>
        </w:trPr>
        <w:tc>
          <w:tcPr>
            <w:tcW w:w="0" w:type="auto"/>
          </w:tcPr>
          <w:p w14:paraId="6E1874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3B283C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1A06D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288B2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139CA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11BFA3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95B8B1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7F2D8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87BF5A5" w14:textId="77777777" w:rsidTr="00822B7A">
        <w:trPr>
          <w:trHeight w:val="211"/>
          <w:jc w:val="center"/>
        </w:trPr>
        <w:tc>
          <w:tcPr>
            <w:tcW w:w="0" w:type="auto"/>
          </w:tcPr>
          <w:p w14:paraId="76F14D3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22D11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6005F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751F5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E3ABFD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EDF67C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B9D767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2D5A0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C7201FF" w14:textId="77777777" w:rsidTr="00822B7A">
        <w:trPr>
          <w:trHeight w:val="229"/>
          <w:jc w:val="center"/>
        </w:trPr>
        <w:tc>
          <w:tcPr>
            <w:tcW w:w="0" w:type="auto"/>
          </w:tcPr>
          <w:p w14:paraId="068B80E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0DDD09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89868E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9FC5DC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1A64D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3EC4FF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BC426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F1324A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691ADB9" w14:textId="77777777" w:rsidTr="00822B7A">
        <w:trPr>
          <w:trHeight w:val="229"/>
          <w:jc w:val="center"/>
        </w:trPr>
        <w:tc>
          <w:tcPr>
            <w:tcW w:w="0" w:type="auto"/>
          </w:tcPr>
          <w:p w14:paraId="0CC359A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D51F5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C3AF6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D14A94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CADD48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3BEA4B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3C2F0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886CD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A4469DF" w14:textId="77777777" w:rsidTr="00822B7A">
        <w:trPr>
          <w:trHeight w:val="229"/>
          <w:jc w:val="center"/>
        </w:trPr>
        <w:tc>
          <w:tcPr>
            <w:tcW w:w="0" w:type="auto"/>
          </w:tcPr>
          <w:p w14:paraId="4DC28F4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BFEDD5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B7D86C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9A861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B9F102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03A798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E5460E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616F8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90DA82C" w14:textId="77777777" w:rsidTr="00822B7A">
        <w:trPr>
          <w:trHeight w:val="229"/>
          <w:jc w:val="center"/>
        </w:trPr>
        <w:tc>
          <w:tcPr>
            <w:tcW w:w="0" w:type="auto"/>
          </w:tcPr>
          <w:p w14:paraId="5D9E83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2537F4D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EB98CF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F62A36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62434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5EEFF4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CC3B4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AE8338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5569FFE" w14:textId="77777777" w:rsidTr="00822B7A">
        <w:trPr>
          <w:trHeight w:val="229"/>
          <w:jc w:val="center"/>
        </w:trPr>
        <w:tc>
          <w:tcPr>
            <w:tcW w:w="0" w:type="auto"/>
          </w:tcPr>
          <w:p w14:paraId="2BF969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A53A16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563384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A7278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48E19E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A83FAA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4337C5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635B46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AB09DA1" w14:textId="77777777" w:rsidTr="00822B7A">
        <w:trPr>
          <w:trHeight w:val="211"/>
          <w:jc w:val="center"/>
        </w:trPr>
        <w:tc>
          <w:tcPr>
            <w:tcW w:w="0" w:type="auto"/>
          </w:tcPr>
          <w:p w14:paraId="7744C58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45B190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5DCBA0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FD867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BFE90A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00B8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6AD326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D7488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BEB48A4" w14:textId="77777777" w:rsidTr="00822B7A">
        <w:trPr>
          <w:trHeight w:val="229"/>
          <w:jc w:val="center"/>
        </w:trPr>
        <w:tc>
          <w:tcPr>
            <w:tcW w:w="0" w:type="auto"/>
          </w:tcPr>
          <w:p w14:paraId="049BE0B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B087AE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F61145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A562E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74805A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10E64E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04124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E1A243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8BCA8C5" w14:textId="77777777" w:rsidTr="00822B7A">
        <w:trPr>
          <w:trHeight w:val="229"/>
          <w:jc w:val="center"/>
        </w:trPr>
        <w:tc>
          <w:tcPr>
            <w:tcW w:w="0" w:type="auto"/>
          </w:tcPr>
          <w:p w14:paraId="2C4E71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854DA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A463FE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40ECC5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6C2521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7D41B7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F2D84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04BD87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58A36F59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10F384BF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69385DF0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3278B620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5BEFBFB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179AC45F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276C31C7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15DAA" w14:textId="77777777" w:rsidR="0001557A" w:rsidRDefault="0001557A" w:rsidP="001007E7">
      <w:pPr>
        <w:spacing w:after="0" w:line="240" w:lineRule="auto"/>
      </w:pPr>
      <w:r>
        <w:separator/>
      </w:r>
    </w:p>
  </w:endnote>
  <w:endnote w:type="continuationSeparator" w:id="0">
    <w:p w14:paraId="2C8FCF87" w14:textId="77777777" w:rsidR="0001557A" w:rsidRDefault="0001557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112AA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914F61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12914F61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1A3FC4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C0D20FC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6AE3DB1" id="Text Box 3" o:spid="_x0000_s1037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4A1A3FC4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C0D20FC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10B5C4F3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85152CE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52E268F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93708" w14:textId="77777777" w:rsidR="0001557A" w:rsidRDefault="0001557A" w:rsidP="001007E7">
      <w:pPr>
        <w:spacing w:after="0" w:line="240" w:lineRule="auto"/>
      </w:pPr>
      <w:r>
        <w:separator/>
      </w:r>
    </w:p>
  </w:footnote>
  <w:footnote w:type="continuationSeparator" w:id="0">
    <w:p w14:paraId="6FC066E7" w14:textId="77777777" w:rsidR="0001557A" w:rsidRDefault="0001557A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19199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557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41DE8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44F8C"/>
    <w:rsid w:val="003B38E0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6F1B8D"/>
    <w:rsid w:val="007372FF"/>
    <w:rsid w:val="007563D3"/>
    <w:rsid w:val="00780880"/>
    <w:rsid w:val="007B0FBC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856ED"/>
    <w:rsid w:val="00B97B51"/>
    <w:rsid w:val="00BB74BC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B5E01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EE7680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1A8272E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3</TotalTime>
  <Pages>1</Pages>
  <Words>128</Words>
  <Characters>705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Jose Nuñez</cp:lastModifiedBy>
  <cp:revision>6</cp:revision>
  <cp:lastPrinted>2011-03-04T19:05:00Z</cp:lastPrinted>
  <dcterms:created xsi:type="dcterms:W3CDTF">2026-08-31T14:54:00Z</dcterms:created>
  <dcterms:modified xsi:type="dcterms:W3CDTF">2026-09-02T16:07:00Z</dcterms:modified>
</cp:coreProperties>
</file>