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157C3" w14:textId="52C2D773" w:rsidR="00535962" w:rsidRPr="00F7167E" w:rsidRDefault="007D774A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109372" wp14:editId="6B310612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03183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10937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73C03183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1F549AB" wp14:editId="71D0763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16CC547" wp14:editId="39DD507A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CBCCD8" w14:textId="7A4085CE" w:rsidR="00957FDA" w:rsidRPr="00535962" w:rsidRDefault="00203D5A" w:rsidP="00957FDA">
                                <w:pPr>
                                  <w:jc w:val="center"/>
                                </w:pPr>
                                <w:r w:rsidRPr="00203D5A">
                                  <w:t>EGEHID-CCC</w:t>
                                </w:r>
                                <w:r w:rsidR="00CE1BED">
                                  <w:t>-LPN</w:t>
                                </w:r>
                                <w:r w:rsidRPr="00203D5A">
                                  <w:t>-2026-00</w:t>
                                </w:r>
                                <w:r w:rsidR="00CE1BED">
                                  <w:t>19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FFFFB7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6CC547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20CBCCD8" w14:textId="7A4085CE" w:rsidR="00957FDA" w:rsidRPr="00535962" w:rsidRDefault="00203D5A" w:rsidP="00957FDA">
                          <w:pPr>
                            <w:jc w:val="center"/>
                          </w:pPr>
                          <w:r w:rsidRPr="00203D5A">
                            <w:t>EGEHID-CCC</w:t>
                          </w:r>
                          <w:r w:rsidR="00CE1BED">
                            <w:t>-LPN</w:t>
                          </w:r>
                          <w:r w:rsidRPr="00203D5A">
                            <w:t>-2026-00</w:t>
                          </w:r>
                          <w:r w:rsidR="00CE1BED">
                            <w:t>19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5FFFFB7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D910CE" wp14:editId="56A42FA8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4738A4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910CE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774738A4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668AC6" wp14:editId="6DCFEA85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0F564470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009DB64" wp14:editId="45328B88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68AC6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0F564470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7009DB64" wp14:editId="45328B88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80BB04" w14:textId="72A838D8" w:rsidR="00535962" w:rsidRPr="00535962" w:rsidRDefault="00CE1BED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042AA6" wp14:editId="09922136">
                <wp:simplePos x="0" y="0"/>
                <wp:positionH relativeFrom="column">
                  <wp:posOffset>7604887</wp:posOffset>
                </wp:positionH>
                <wp:positionV relativeFrom="paragraph">
                  <wp:posOffset>32766</wp:posOffset>
                </wp:positionV>
                <wp:extent cx="1904873" cy="278130"/>
                <wp:effectExtent l="0" t="0" r="0" b="762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873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57F9AF" w14:textId="3E4550AC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CE1BED">
                                  <w:rPr>
                                    <w:rStyle w:val="Style5"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42AA6" id="Text Box 12" o:spid="_x0000_s1034" type="#_x0000_t202" style="position:absolute;margin-left:598.8pt;margin-top:2.6pt;width:150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" filled="f" stroked="f">
                <v:textbox>
                  <w:txbxContent>
                    <w:p w14:paraId="4057F9AF" w14:textId="3E4550AC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CE1BED">
                            <w:rPr>
                              <w:rStyle w:val="Style5"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D774A"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6E6A2E6" wp14:editId="0D71B396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0F3933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6A2E6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4D0F3933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99366DD" w14:textId="2F956099" w:rsidR="00535962" w:rsidRDefault="007D774A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E4D4A8" wp14:editId="0AAD25F2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195B6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4D4A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4195B6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6DE01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C3FA200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DDA54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BD8DB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9670C8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157D99A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243C4E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CE4E71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248176A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5B0D7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56B1050" w14:textId="77777777" w:rsidTr="00A24343">
        <w:trPr>
          <w:trHeight w:val="457"/>
          <w:jc w:val="center"/>
        </w:trPr>
        <w:tc>
          <w:tcPr>
            <w:tcW w:w="849" w:type="dxa"/>
          </w:tcPr>
          <w:p w14:paraId="7036A05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AB2B266" w14:textId="77777777" w:rsidR="0037246F" w:rsidRDefault="0037246F" w:rsidP="00BB657B">
            <w:pPr>
              <w:spacing w:after="0" w:line="240" w:lineRule="auto"/>
            </w:pPr>
          </w:p>
          <w:p w14:paraId="3472F0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7801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ED99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C376D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5771F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5F0E41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B7F4F" w14:textId="77777777" w:rsidTr="00A24343">
        <w:trPr>
          <w:trHeight w:val="477"/>
          <w:jc w:val="center"/>
        </w:trPr>
        <w:tc>
          <w:tcPr>
            <w:tcW w:w="849" w:type="dxa"/>
          </w:tcPr>
          <w:p w14:paraId="175D8B4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AB40D4F" w14:textId="77777777" w:rsidR="0037246F" w:rsidRDefault="0037246F" w:rsidP="00BB657B">
            <w:pPr>
              <w:spacing w:after="0" w:line="240" w:lineRule="auto"/>
            </w:pPr>
          </w:p>
          <w:p w14:paraId="686F819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CB5B4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7A13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23CAC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CAE0B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C07E6B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BC84B8C" w14:textId="77777777" w:rsidTr="00A24343">
        <w:trPr>
          <w:trHeight w:val="477"/>
          <w:jc w:val="center"/>
        </w:trPr>
        <w:tc>
          <w:tcPr>
            <w:tcW w:w="849" w:type="dxa"/>
          </w:tcPr>
          <w:p w14:paraId="4DBFB8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F12959F" w14:textId="77777777" w:rsidR="0037246F" w:rsidRDefault="0037246F" w:rsidP="00BB657B">
            <w:pPr>
              <w:spacing w:after="0" w:line="240" w:lineRule="auto"/>
            </w:pPr>
          </w:p>
          <w:p w14:paraId="1702C9C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04C3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EDBFCC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7D87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2C918C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C9979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DF34C8" w14:textId="77777777" w:rsidTr="00A24343">
        <w:trPr>
          <w:trHeight w:val="477"/>
          <w:jc w:val="center"/>
        </w:trPr>
        <w:tc>
          <w:tcPr>
            <w:tcW w:w="849" w:type="dxa"/>
          </w:tcPr>
          <w:p w14:paraId="4E072A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3FE0426" w14:textId="77777777" w:rsidR="0037246F" w:rsidRDefault="0037246F" w:rsidP="00BB657B">
            <w:pPr>
              <w:spacing w:after="0" w:line="240" w:lineRule="auto"/>
            </w:pPr>
          </w:p>
          <w:p w14:paraId="42F1E79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4E782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634F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2EE90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53359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E0EE7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589E36" w14:textId="77777777" w:rsidTr="00A24343">
        <w:trPr>
          <w:trHeight w:val="477"/>
          <w:jc w:val="center"/>
        </w:trPr>
        <w:tc>
          <w:tcPr>
            <w:tcW w:w="849" w:type="dxa"/>
          </w:tcPr>
          <w:p w14:paraId="29F8B5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447A65" w14:textId="77777777" w:rsidR="0037246F" w:rsidRDefault="0037246F" w:rsidP="00BB657B">
            <w:pPr>
              <w:spacing w:after="0" w:line="240" w:lineRule="auto"/>
            </w:pPr>
          </w:p>
          <w:p w14:paraId="6F1853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352C0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89D9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FF6F2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FC007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4EED47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5CF1B2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7BA491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0920E02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E302DE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DB11526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D854AB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D8F33C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9C149A7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733840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E5BE943" w14:textId="386A9103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7D774A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BF0D45" wp14:editId="47A5A2F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496E2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F0D45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E4496E2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6A47A" w14:textId="77777777" w:rsidR="00F43A70" w:rsidRDefault="00F43A70" w:rsidP="001007E7">
      <w:pPr>
        <w:spacing w:after="0" w:line="240" w:lineRule="auto"/>
      </w:pPr>
      <w:r>
        <w:separator/>
      </w:r>
    </w:p>
  </w:endnote>
  <w:endnote w:type="continuationSeparator" w:id="0">
    <w:p w14:paraId="6FFA38D5" w14:textId="77777777" w:rsidR="00F43A70" w:rsidRDefault="00F43A7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E5AED" w14:textId="33DB0A1F" w:rsidR="001007E7" w:rsidRDefault="007D774A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C58889" wp14:editId="3E3C8C3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B2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E026287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C8A9F25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AC5888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F1FB2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E026287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C8A9F25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9333A6B" w14:textId="68A887FF" w:rsidR="001007E7" w:rsidRDefault="007D774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13BE5F" wp14:editId="17BDD53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FD947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13BE5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0AFD947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5512AE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B7B0ABE" wp14:editId="6A57F8C2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3BA88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85E32" w14:textId="77777777" w:rsidR="00F43A70" w:rsidRDefault="00F43A70" w:rsidP="001007E7">
      <w:pPr>
        <w:spacing w:after="0" w:line="240" w:lineRule="auto"/>
      </w:pPr>
      <w:r>
        <w:separator/>
      </w:r>
    </w:p>
  </w:footnote>
  <w:footnote w:type="continuationSeparator" w:id="0">
    <w:p w14:paraId="3C248A23" w14:textId="77777777" w:rsidR="00F43A70" w:rsidRDefault="00F43A70" w:rsidP="001007E7">
      <w:pPr>
        <w:spacing w:after="0" w:line="240" w:lineRule="auto"/>
      </w:pPr>
      <w:r>
        <w:continuationSeparator/>
      </w:r>
    </w:p>
  </w:footnote>
  <w:footnote w:id="1">
    <w:p w14:paraId="4BEF0D4E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CDE5994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25000"/>
    <w:rsid w:val="00034DD9"/>
    <w:rsid w:val="000C5618"/>
    <w:rsid w:val="001007E7"/>
    <w:rsid w:val="001020C0"/>
    <w:rsid w:val="00123B8D"/>
    <w:rsid w:val="00157600"/>
    <w:rsid w:val="00170EC5"/>
    <w:rsid w:val="00194FF2"/>
    <w:rsid w:val="001B5D54"/>
    <w:rsid w:val="001F73A7"/>
    <w:rsid w:val="00200073"/>
    <w:rsid w:val="00203D5A"/>
    <w:rsid w:val="00253DBA"/>
    <w:rsid w:val="0026335F"/>
    <w:rsid w:val="0028416D"/>
    <w:rsid w:val="002860A4"/>
    <w:rsid w:val="002971F5"/>
    <w:rsid w:val="002B5B53"/>
    <w:rsid w:val="002C4A7E"/>
    <w:rsid w:val="002E1412"/>
    <w:rsid w:val="00314023"/>
    <w:rsid w:val="0031441A"/>
    <w:rsid w:val="00351DE8"/>
    <w:rsid w:val="0037246F"/>
    <w:rsid w:val="003A4539"/>
    <w:rsid w:val="003A794C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D519F"/>
    <w:rsid w:val="00780880"/>
    <w:rsid w:val="007B4164"/>
    <w:rsid w:val="007B6F6F"/>
    <w:rsid w:val="007D774A"/>
    <w:rsid w:val="00810515"/>
    <w:rsid w:val="0083342F"/>
    <w:rsid w:val="00854B4F"/>
    <w:rsid w:val="008B3AE5"/>
    <w:rsid w:val="008E2CB7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AF7549"/>
    <w:rsid w:val="00B3101F"/>
    <w:rsid w:val="00B31596"/>
    <w:rsid w:val="00B420BA"/>
    <w:rsid w:val="00B44355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42EB0"/>
    <w:rsid w:val="00C66D08"/>
    <w:rsid w:val="00C72DAE"/>
    <w:rsid w:val="00CA4661"/>
    <w:rsid w:val="00CE1BED"/>
    <w:rsid w:val="00CE67A3"/>
    <w:rsid w:val="00D04874"/>
    <w:rsid w:val="00D24FA7"/>
    <w:rsid w:val="00D64696"/>
    <w:rsid w:val="00D90D49"/>
    <w:rsid w:val="00DC5D96"/>
    <w:rsid w:val="00DD4F3E"/>
    <w:rsid w:val="00E13E55"/>
    <w:rsid w:val="00E15D6C"/>
    <w:rsid w:val="00E3360B"/>
    <w:rsid w:val="00E52D72"/>
    <w:rsid w:val="00E96D05"/>
    <w:rsid w:val="00EA7406"/>
    <w:rsid w:val="00EB128A"/>
    <w:rsid w:val="00F116C5"/>
    <w:rsid w:val="00F11FB8"/>
    <w:rsid w:val="00F225BF"/>
    <w:rsid w:val="00F25B99"/>
    <w:rsid w:val="00F260E5"/>
    <w:rsid w:val="00F4086F"/>
    <w:rsid w:val="00F43A70"/>
    <w:rsid w:val="00F53753"/>
    <w:rsid w:val="00F60962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6CD5F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Franyer Araujo Martínez</cp:lastModifiedBy>
  <cp:revision>10</cp:revision>
  <cp:lastPrinted>2011-03-04T18:27:00Z</cp:lastPrinted>
  <dcterms:created xsi:type="dcterms:W3CDTF">2025-07-30T20:44:00Z</dcterms:created>
  <dcterms:modified xsi:type="dcterms:W3CDTF">2026-09-01T13:52:00Z</dcterms:modified>
</cp:coreProperties>
</file>