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50928" w14:textId="462126E3" w:rsidR="00535962" w:rsidRPr="00F7167E" w:rsidRDefault="00D074AF">
      <w:r>
        <w:rPr>
          <w:noProof/>
          <w:lang w:eastAsia="es-ES"/>
        </w:rPr>
        <w:drawing>
          <wp:anchor distT="0" distB="0" distL="114300" distR="114300" simplePos="0" relativeHeight="251677184" behindDoc="0" locked="0" layoutInCell="1" allowOverlap="1" wp14:anchorId="727B1334" wp14:editId="10598C1A">
            <wp:simplePos x="0" y="0"/>
            <wp:positionH relativeFrom="column">
              <wp:posOffset>-390525</wp:posOffset>
            </wp:positionH>
            <wp:positionV relativeFrom="paragraph">
              <wp:posOffset>-180975</wp:posOffset>
            </wp:positionV>
            <wp:extent cx="974787" cy="638175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87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200" w:rsidRPr="00F23BAE">
        <w:rPr>
          <w:noProof/>
          <w:color w:val="4F81BD" w:themeColor="accent1"/>
          <w:lang w:eastAsia="es-ES"/>
        </w:rPr>
        <mc:AlternateContent>
          <mc:Choice Requires="wpg">
            <w:drawing>
              <wp:anchor distT="0" distB="0" distL="114300" distR="114300" simplePos="0" relativeHeight="251676160" behindDoc="0" locked="0" layoutInCell="1" allowOverlap="1" wp14:anchorId="67E5E6FC" wp14:editId="250C2DC7">
                <wp:simplePos x="0" y="0"/>
                <wp:positionH relativeFrom="column">
                  <wp:posOffset>4419600</wp:posOffset>
                </wp:positionH>
                <wp:positionV relativeFrom="paragraph">
                  <wp:posOffset>-733425</wp:posOffset>
                </wp:positionV>
                <wp:extent cx="2266315" cy="1106170"/>
                <wp:effectExtent l="19050" t="0" r="19685" b="1778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66315" cy="1106170"/>
                          <a:chOff x="8922" y="720"/>
                          <a:chExt cx="2536" cy="1620"/>
                        </a:xfrm>
                      </wpg:grpSpPr>
                      <wpg:grpSp>
                        <wpg:cNvPr id="2" name="Group 4"/>
                        <wpg:cNvGrpSpPr>
                          <a:grpSpLocks/>
                        </wpg:cNvGrpSpPr>
                        <wpg:grpSpPr bwMode="auto">
                          <a:xfrm>
                            <a:off x="8922" y="720"/>
                            <a:ext cx="2536" cy="1620"/>
                            <a:chOff x="8922" y="720"/>
                            <a:chExt cx="2536" cy="1620"/>
                          </a:xfrm>
                        </wpg:grpSpPr>
                        <wpg:grpSp>
                          <wpg:cNvPr id="11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22" y="720"/>
                              <a:ext cx="2536" cy="900"/>
                              <a:chOff x="8922" y="720"/>
                              <a:chExt cx="2536" cy="900"/>
                            </a:xfrm>
                          </wpg:grpSpPr>
                          <wps:wsp>
                            <wps:cNvPr id="19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22" y="1080"/>
                                <a:ext cx="2536" cy="5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0F2018" w14:textId="70E1CD70" w:rsidR="00657200" w:rsidRPr="00A46CB8" w:rsidRDefault="008D22A4" w:rsidP="00657200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8D22A4">
                                    <w:rPr>
                                      <w:b/>
                                    </w:rPr>
                                    <w:t>EGEHID-</w:t>
                                  </w:r>
                                  <w:r w:rsidR="005726A4">
                                    <w:rPr>
                                      <w:b/>
                                    </w:rPr>
                                    <w:t>CCC</w:t>
                                  </w:r>
                                  <w:r w:rsidRPr="008D22A4">
                                    <w:rPr>
                                      <w:b/>
                                    </w:rPr>
                                    <w:t>-</w:t>
                                  </w:r>
                                  <w:r w:rsidR="00987165">
                                    <w:rPr>
                                      <w:b/>
                                    </w:rPr>
                                    <w:t>LPN</w:t>
                                  </w:r>
                                  <w:r w:rsidRPr="008D22A4">
                                    <w:rPr>
                                      <w:b/>
                                    </w:rPr>
                                    <w:t>-202</w:t>
                                  </w:r>
                                  <w:r w:rsidR="00EC5539">
                                    <w:rPr>
                                      <w:b/>
                                    </w:rPr>
                                    <w:t>6</w:t>
                                  </w:r>
                                  <w:r w:rsidRPr="008D22A4">
                                    <w:rPr>
                                      <w:b/>
                                    </w:rPr>
                                    <w:t>-0</w:t>
                                  </w:r>
                                  <w:r w:rsidR="00EC5539">
                                    <w:rPr>
                                      <w:b/>
                                    </w:rPr>
                                    <w:t>0</w:t>
                                  </w:r>
                                  <w:r w:rsidR="00987165">
                                    <w:rPr>
                                      <w:b/>
                                    </w:rPr>
                                    <w:t>19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4EE959" w14:textId="77777777" w:rsidR="00657200" w:rsidRPr="008B426E" w:rsidRDefault="00657200" w:rsidP="00657200">
                                  <w:pPr>
                                    <w:jc w:val="center"/>
                                    <w:rPr>
                                      <w:b/>
                                      <w:color w:val="EEECE1" w:themeColor="background2"/>
                                      <w:spacing w:val="10"/>
                                      <w:sz w:val="16"/>
                                      <w:lang w:val="en-US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8B426E">
                                    <w:rPr>
                                      <w:b/>
                                      <w:color w:val="EEECE1" w:themeColor="background2"/>
                                      <w:spacing w:val="10"/>
                                      <w:sz w:val="16"/>
                                      <w14:shadow w14:blurRad="63500" w14:dist="50800" w14:dir="13500000" w14:sx="0" w14:sy="0" w14:kx="0" w14:ky="0" w14:algn="none">
                                        <w14:srgbClr w14:val="000000">
                                          <w14:alpha w14:val="5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23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AD0C0" w14:textId="56A1417C" w:rsidR="00657200" w:rsidRPr="00F13074" w:rsidRDefault="00660A38" w:rsidP="00657200">
                                  <w:pPr>
                                    <w:jc w:val="center"/>
                                    <w:rPr>
                                      <w:b/>
                                      <w:color w:val="0070C0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4"/>
                                        <w:color w:val="0070C0"/>
                                      </w:rPr>
                                      <w:alias w:val="No. de Documento"/>
                                      <w:tag w:val="No. de Documento"/>
                                      <w:id w:val="13417748"/>
                                    </w:sdtPr>
                                    <w:sdtEndPr>
                                      <w:rPr>
                                        <w:rStyle w:val="Style4"/>
                                        <w:b/>
                                        <w:sz w:val="18"/>
                                      </w:rPr>
                                    </w:sdtEndPr>
                                    <w:sdtContent>
                                      <w:r w:rsidR="005726A4">
                                        <w:rPr>
                                          <w:rStyle w:val="Style4"/>
                                          <w:color w:val="0070C0"/>
                                        </w:rPr>
                                        <w:t>00</w:t>
                                      </w:r>
                                      <w:r w:rsidR="00987165">
                                        <w:rPr>
                                          <w:rStyle w:val="Style4"/>
                                          <w:color w:val="0070C0"/>
                                        </w:rPr>
                                        <w:t>19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B2100DF" w14:textId="77777777" w:rsidR="00657200" w:rsidRPr="00CA0E82" w:rsidRDefault="00657200" w:rsidP="00657200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E5E6FC" id="Group 3" o:spid="_x0000_s1026" style="position:absolute;margin-left:348pt;margin-top:-57.75pt;width:178.45pt;height:87.1pt;z-index:251676160" coordorigin="8922,720" coordsize="2536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">
                <v:group id="Group 4" o:spid="_x0000_s1027" style="position:absolute;left:8922;top:720;width:2536;height:1620" coordorigin="8922,720" coordsize="2536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group id="Group 5" o:spid="_x0000_s1028" style="position:absolute;left:8922;top:720;width:2536;height:900" coordorigin="8922,720" coordsize="2536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922;top:1080;width:2536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" strokecolor="white" strokeweight="2.25pt">
                      <v:textbox inset=",0">
                        <w:txbxContent>
                          <w:p w14:paraId="080F2018" w14:textId="70E1CD70" w:rsidR="00657200" w:rsidRPr="00A46CB8" w:rsidRDefault="008D22A4" w:rsidP="0065720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8D22A4">
                              <w:rPr>
                                <w:b/>
                              </w:rPr>
                              <w:t>EGEHID-</w:t>
                            </w:r>
                            <w:r w:rsidR="005726A4">
                              <w:rPr>
                                <w:b/>
                              </w:rPr>
                              <w:t>CCC</w:t>
                            </w:r>
                            <w:r w:rsidRPr="008D22A4">
                              <w:rPr>
                                <w:b/>
                              </w:rPr>
                              <w:t>-</w:t>
                            </w:r>
                            <w:r w:rsidR="00987165">
                              <w:rPr>
                                <w:b/>
                              </w:rPr>
                              <w:t>LPN</w:t>
                            </w:r>
                            <w:r w:rsidRPr="008D22A4">
                              <w:rPr>
                                <w:b/>
                              </w:rPr>
                              <w:t>-202</w:t>
                            </w:r>
                            <w:r w:rsidR="00EC5539">
                              <w:rPr>
                                <w:b/>
                              </w:rPr>
                              <w:t>6</w:t>
                            </w:r>
                            <w:r w:rsidRPr="008D22A4">
                              <w:rPr>
                                <w:b/>
                              </w:rPr>
                              <w:t>-0</w:t>
                            </w:r>
                            <w:r w:rsidR="00EC5539">
                              <w:rPr>
                                <w:b/>
                              </w:rPr>
                              <w:t>0</w:t>
                            </w:r>
                            <w:r w:rsidR="00987165">
                              <w:rPr>
                                <w:b/>
                              </w:rPr>
                              <w:t>19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" fillcolor="#4f81bd [3204]" strokecolor="#243f60 [1604]" strokeweight="2pt">
                      <v:textbox>
                        <w:txbxContent>
                          <w:p w14:paraId="474EE959" w14:textId="77777777" w:rsidR="00657200" w:rsidRPr="008B426E" w:rsidRDefault="00657200" w:rsidP="00657200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pacing w:val="10"/>
                                <w:sz w:val="16"/>
                                <w:lang w:val="en-US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426E">
                              <w:rPr>
                                <w:b/>
                                <w:color w:val="EEECE1" w:themeColor="background2"/>
                                <w:spacing w:val="10"/>
                                <w:sz w:val="16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" strokecolor="white" strokeweight="2.25pt">
                      <v:textbox inset=",0">
                        <w:txbxContent>
                          <w:p w14:paraId="395AD0C0" w14:textId="56A1417C" w:rsidR="00657200" w:rsidRPr="00F13074" w:rsidRDefault="00660A38" w:rsidP="00657200">
                            <w:pPr>
                              <w:jc w:val="center"/>
                              <w:rPr>
                                <w:b/>
                                <w:color w:val="0070C0"/>
                              </w:rPr>
                            </w:pPr>
                            <w:sdt>
                              <w:sdtPr>
                                <w:rPr>
                                  <w:rStyle w:val="Style4"/>
                                  <w:color w:val="0070C0"/>
                                </w:rPr>
                                <w:alias w:val="No. de Documento"/>
                                <w:tag w:val="No. de Documento"/>
                                <w:id w:val="13417748"/>
                              </w:sdtPr>
                              <w:sdtEndPr>
                                <w:rPr>
                                  <w:rStyle w:val="Style4"/>
                                  <w:b/>
                                  <w:sz w:val="18"/>
                                </w:rPr>
                              </w:sdtEndPr>
                              <w:sdtContent>
                                <w:r w:rsidR="005726A4">
                                  <w:rPr>
                                    <w:rStyle w:val="Style4"/>
                                    <w:color w:val="0070C0"/>
                                  </w:rPr>
                                  <w:t>00</w:t>
                                </w:r>
                                <w:r w:rsidR="00987165">
                                  <w:rPr>
                                    <w:rStyle w:val="Style4"/>
                                    <w:color w:val="0070C0"/>
                                  </w:rPr>
                                  <w:t>19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" fillcolor="#4f81bd [3204]" stroked="f">
                      <v:textbox>
                        <w:txbxContent>
                          <w:p w14:paraId="6B2100DF" w14:textId="77777777" w:rsidR="00657200" w:rsidRPr="00CA0E82" w:rsidRDefault="00657200" w:rsidP="00657200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" filled="f"/>
              </v:group>
            </w:pict>
          </mc:Fallback>
        </mc:AlternateContent>
      </w:r>
      <w:r w:rsidR="00FA2AFA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7A7B6C2" wp14:editId="44CA38C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92D5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7B6C2" id="Text Box 20" o:spid="_x0000_s1035" type="#_x0000_t202" style="position:absolute;margin-left:-31.1pt;margin-top:-46.5pt;width:74.65pt;height:24.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28592D5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eastAsia="es-ES"/>
        </w:rPr>
        <w:drawing>
          <wp:anchor distT="0" distB="0" distL="114300" distR="114300" simplePos="0" relativeHeight="251668992" behindDoc="0" locked="0" layoutInCell="1" allowOverlap="1" wp14:anchorId="5BBBCCE5" wp14:editId="28E7933E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CCF6B4" w14:textId="78FE8528" w:rsidR="00535962" w:rsidRPr="00535962" w:rsidRDefault="00DC170F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5F8462D4" wp14:editId="549059A2">
                <wp:simplePos x="0" y="0"/>
                <wp:positionH relativeFrom="column">
                  <wp:posOffset>4789170</wp:posOffset>
                </wp:positionH>
                <wp:positionV relativeFrom="paragraph">
                  <wp:posOffset>255270</wp:posOffset>
                </wp:positionV>
                <wp:extent cx="189547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60D44" w14:textId="316FAAAA" w:rsidR="0026335F" w:rsidRPr="0026335F" w:rsidRDefault="00660A3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87165">
                                  <w:rPr>
                                    <w:rStyle w:val="Style5"/>
                                    <w:lang w:val="es-DO"/>
                                  </w:rPr>
                                  <w:t>03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462D4" id="Text Box 12" o:spid="_x0000_s1036" type="#_x0000_t202" style="position:absolute;margin-left:377.1pt;margin-top:20.1pt;width:149.25pt;height:21.9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" filled="f" stroked="f">
                <v:textbox>
                  <w:txbxContent>
                    <w:p w14:paraId="62F60D44" w14:textId="316FAAAA" w:rsidR="0026335F" w:rsidRPr="0026335F" w:rsidRDefault="00660A3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87165">
                            <w:rPr>
                              <w:rStyle w:val="Style5"/>
                              <w:lang w:val="es-DO"/>
                            </w:rPr>
                            <w:t>03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34A757C9" wp14:editId="7D278A68">
                <wp:simplePos x="0" y="0"/>
                <wp:positionH relativeFrom="column">
                  <wp:posOffset>0</wp:posOffset>
                </wp:positionH>
                <wp:positionV relativeFrom="paragraph">
                  <wp:posOffset>7620</wp:posOffset>
                </wp:positionV>
                <wp:extent cx="4943475" cy="276225"/>
                <wp:effectExtent l="0" t="0" r="9525" b="952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34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C55D3" w14:textId="77777777" w:rsidR="002E1412" w:rsidRPr="00CE2FC6" w:rsidRDefault="00660A38" w:rsidP="00A72F42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  <w:szCs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C170F">
                                  <w:rPr>
                                    <w:rStyle w:val="Style8"/>
                                    <w:smallCaps/>
                                    <w:sz w:val="22"/>
                                    <w:szCs w:val="22"/>
                                  </w:rPr>
                                  <w:t xml:space="preserve">                              </w:t>
                                </w:r>
                                <w:r w:rsidR="00CE2FC6" w:rsidRPr="00CE2FC6">
                                  <w:rPr>
                                    <w:rStyle w:val="Style8"/>
                                    <w:smallCaps/>
                                    <w:sz w:val="22"/>
                                    <w:szCs w:val="22"/>
                                  </w:rPr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757C9" id="Text Box 17" o:spid="_x0000_s1037" type="#_x0000_t202" style="position:absolute;margin-left:0;margin-top:.6pt;width:389.25pt;height:21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" stroked="f">
                <v:textbox>
                  <w:txbxContent>
                    <w:p w14:paraId="22AC55D3" w14:textId="77777777" w:rsidR="002E1412" w:rsidRPr="00CE2FC6" w:rsidRDefault="00660A38" w:rsidP="00A72F42">
                      <w:pPr>
                        <w:jc w:val="center"/>
                        <w:rPr>
                          <w:sz w:val="22"/>
                          <w:szCs w:val="22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  <w:szCs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DC170F">
                            <w:rPr>
                              <w:rStyle w:val="Style8"/>
                              <w:smallCaps/>
                              <w:sz w:val="22"/>
                              <w:szCs w:val="22"/>
                            </w:rPr>
                            <w:t xml:space="preserve">                              </w:t>
                          </w:r>
                          <w:r w:rsidR="00CE2FC6" w:rsidRPr="00CE2FC6">
                            <w:rPr>
                              <w:rStyle w:val="Style8"/>
                              <w:smallCaps/>
                              <w:sz w:val="22"/>
                              <w:szCs w:val="22"/>
                            </w:rPr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2159EA" w14:textId="46197487" w:rsidR="00535962" w:rsidRDefault="00DC170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603AC0" wp14:editId="70F5B343">
                <wp:simplePos x="0" y="0"/>
                <wp:positionH relativeFrom="column">
                  <wp:posOffset>5394960</wp:posOffset>
                </wp:positionH>
                <wp:positionV relativeFrom="paragraph">
                  <wp:posOffset>227965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1976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03AC0" id="Text Box 13" o:spid="_x0000_s1038" type="#_x0000_t202" style="position:absolute;margin-left:424.8pt;margin-top:17.95pt;width:83.6pt;height:1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" filled="f" stroked="f">
                <v:textbox>
                  <w:txbxContent>
                    <w:p w14:paraId="0DB1976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E357D41" wp14:editId="1CEAF85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CCA4A" w14:textId="7DF6BAAB" w:rsidR="002E1412" w:rsidRPr="00DC170F" w:rsidRDefault="00DC170F" w:rsidP="00DC170F">
                            <w:pPr>
                              <w:jc w:val="center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  <w:r w:rsidRPr="00DC170F">
                              <w:rPr>
                                <w:rStyle w:val="Style6"/>
                                <w:sz w:val="24"/>
                                <w:szCs w:val="24"/>
                              </w:rPr>
                              <w:t>Empresa de Generación Hidroeléctrica Dominicana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7D41" id="Text Box 16" o:spid="_x0000_s1039" type="#_x0000_t202" style="position:absolute;margin-left:93.6pt;margin-top:2.1pt;width:249.75pt;height:2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DF05SD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199CCA4A" w14:textId="7DF6BAAB" w:rsidR="002E1412" w:rsidRPr="00DC170F" w:rsidRDefault="00DC170F" w:rsidP="00DC170F">
                      <w:pPr>
                        <w:jc w:val="center"/>
                        <w:rPr>
                          <w:rStyle w:val="Style6"/>
                          <w:sz w:val="24"/>
                          <w:szCs w:val="24"/>
                        </w:rPr>
                      </w:pPr>
                      <w:r w:rsidRPr="00DC170F">
                        <w:rPr>
                          <w:rStyle w:val="Style6"/>
                          <w:sz w:val="24"/>
                          <w:szCs w:val="24"/>
                        </w:rPr>
                        <w:t>Empresa de Generación Hidroeléctrica Dominicana</w:t>
                      </w:r>
                    </w:p>
                  </w:txbxContent>
                </v:textbox>
              </v:shape>
            </w:pict>
          </mc:Fallback>
        </mc:AlternateContent>
      </w:r>
    </w:p>
    <w:p w14:paraId="79835007" w14:textId="6A5BF614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DA21DA5" w14:textId="798E9A1A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804B16F" wp14:editId="7D46FEB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50308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4B16F" id="Text Box 18" o:spid="_x0000_s1040" type="#_x0000_t202" style="position:absolute;left:0;text-align:left;margin-left:78.45pt;margin-top:6.45pt;width:278.6pt;height:21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Cener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150308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C142FA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D750843" w14:textId="77777777" w:rsidR="00E82502" w:rsidRPr="005958F7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C00000"/>
          <w:sz w:val="20"/>
          <w:szCs w:val="20"/>
          <w:lang w:val="es-DO"/>
        </w:rPr>
      </w:pPr>
      <w:r w:rsidRPr="005958F7">
        <w:rPr>
          <w:i/>
          <w:iCs/>
          <w:color w:val="C0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 w:rsidRPr="005958F7">
        <w:rPr>
          <w:i/>
          <w:iCs/>
          <w:color w:val="C00000"/>
          <w:sz w:val="20"/>
          <w:szCs w:val="20"/>
          <w:lang w:val="es-DO"/>
        </w:rPr>
        <w:t xml:space="preserve">siguientes. </w:t>
      </w:r>
      <w:r w:rsidRPr="005958F7">
        <w:rPr>
          <w:i/>
          <w:iCs/>
          <w:color w:val="C00000"/>
          <w:sz w:val="20"/>
          <w:szCs w:val="20"/>
          <w:lang w:val="es-DO"/>
        </w:rPr>
        <w:t>No se aceptará ninguna alteración a est</w:t>
      </w:r>
      <w:r w:rsidR="00D1201E" w:rsidRPr="005958F7">
        <w:rPr>
          <w:i/>
          <w:iCs/>
          <w:color w:val="C00000"/>
          <w:sz w:val="20"/>
          <w:szCs w:val="20"/>
          <w:lang w:val="es-DO"/>
        </w:rPr>
        <w:t>e formulario ni se aceptarán su</w:t>
      </w:r>
      <w:r w:rsidRPr="005958F7">
        <w:rPr>
          <w:i/>
          <w:iCs/>
          <w:color w:val="C00000"/>
          <w:sz w:val="20"/>
          <w:szCs w:val="20"/>
          <w:lang w:val="es-DO"/>
        </w:rPr>
        <w:t>stitutos.]</w:t>
      </w:r>
    </w:p>
    <w:p w14:paraId="6DCAD01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89D4BA9" w14:textId="1DA4310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</w:t>
      </w:r>
    </w:p>
    <w:p w14:paraId="656C55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D041538" w14:textId="77777777" w:rsidTr="00E82502">
        <w:trPr>
          <w:cantSplit/>
          <w:trHeight w:val="440"/>
        </w:trPr>
        <w:tc>
          <w:tcPr>
            <w:tcW w:w="9252" w:type="dxa"/>
          </w:tcPr>
          <w:p w14:paraId="081732C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E82502" w:rsidRPr="005958F7">
              <w:rPr>
                <w:color w:val="C00000"/>
                <w:spacing w:val="-2"/>
                <w:sz w:val="22"/>
                <w:szCs w:val="22"/>
                <w:lang w:val="es-DO"/>
              </w:rPr>
              <w:t>:</w:t>
            </w:r>
            <w:r w:rsidR="00E82502" w:rsidRPr="005958F7">
              <w:rPr>
                <w:color w:val="C00000"/>
                <w:sz w:val="22"/>
                <w:szCs w:val="22"/>
                <w:lang w:val="es-DO"/>
              </w:rPr>
              <w:t xml:space="preserve">  </w:t>
            </w:r>
            <w:r w:rsidR="00E82502" w:rsidRPr="005958F7">
              <w:rPr>
                <w:bCs/>
                <w:i/>
                <w:iCs/>
                <w:color w:val="C0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3E50F81" w14:textId="77777777" w:rsidTr="00E82502">
        <w:trPr>
          <w:cantSplit/>
          <w:trHeight w:val="440"/>
        </w:trPr>
        <w:tc>
          <w:tcPr>
            <w:tcW w:w="9252" w:type="dxa"/>
          </w:tcPr>
          <w:p w14:paraId="20AEFB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DE22B4E" w14:textId="77777777" w:rsidTr="00E82502">
        <w:trPr>
          <w:cantSplit/>
          <w:trHeight w:val="440"/>
        </w:trPr>
        <w:tc>
          <w:tcPr>
            <w:tcW w:w="9252" w:type="dxa"/>
          </w:tcPr>
          <w:p w14:paraId="3590C4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5A56767" w14:textId="77777777" w:rsidTr="00E82502">
        <w:trPr>
          <w:cantSplit/>
          <w:trHeight w:val="440"/>
        </w:trPr>
        <w:tc>
          <w:tcPr>
            <w:tcW w:w="9252" w:type="dxa"/>
          </w:tcPr>
          <w:p w14:paraId="38A3F97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</w:t>
            </w:r>
            <w:r w:rsidRPr="00BD1DA7">
              <w:rPr>
                <w:color w:val="1F497D" w:themeColor="text2"/>
                <w:spacing w:val="-2"/>
                <w:sz w:val="22"/>
                <w:szCs w:val="22"/>
                <w:lang w:val="es-DO"/>
              </w:rPr>
              <w:t xml:space="preserve">: </w:t>
            </w:r>
            <w:r w:rsidR="00D1201E"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[indicar el nú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8C0A052" w14:textId="77777777" w:rsidTr="00E82502">
        <w:trPr>
          <w:cantSplit/>
          <w:trHeight w:val="440"/>
        </w:trPr>
        <w:tc>
          <w:tcPr>
            <w:tcW w:w="9252" w:type="dxa"/>
          </w:tcPr>
          <w:p w14:paraId="357C9DD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07C5CD0" w14:textId="77777777" w:rsidTr="00E82502">
        <w:trPr>
          <w:cantSplit/>
          <w:trHeight w:val="440"/>
        </w:trPr>
        <w:tc>
          <w:tcPr>
            <w:tcW w:w="9252" w:type="dxa"/>
          </w:tcPr>
          <w:p w14:paraId="60D3216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B4A4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Nombre</w:t>
            </w:r>
            <w:r w:rsidRPr="00BD1DA7">
              <w:rPr>
                <w:color w:val="1F497D" w:themeColor="text2"/>
                <w:spacing w:val="-2"/>
                <w:sz w:val="22"/>
                <w:szCs w:val="22"/>
                <w:lang w:val="es-DO"/>
              </w:rPr>
              <w:t xml:space="preserve">: 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30E7B41" w14:textId="77777777" w:rsidR="00E82502" w:rsidRPr="005958F7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</w:t>
            </w:r>
            <w:r w:rsidRPr="005958F7">
              <w:rPr>
                <w:color w:val="C00000"/>
                <w:spacing w:val="-2"/>
                <w:sz w:val="22"/>
                <w:szCs w:val="22"/>
                <w:lang w:val="es-DO"/>
              </w:rPr>
              <w:t>: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 xml:space="preserve"> [indicar la dirección del representante autorizado]</w:t>
            </w:r>
          </w:p>
          <w:p w14:paraId="2D9B2915" w14:textId="77777777" w:rsidR="00E82502" w:rsidRPr="005958F7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BD1DA7">
              <w:rPr>
                <w:i/>
                <w:iCs/>
                <w:color w:val="1F497D" w:themeColor="text2"/>
                <w:spacing w:val="-2"/>
                <w:sz w:val="22"/>
                <w:szCs w:val="22"/>
                <w:lang w:val="es-DO"/>
              </w:rPr>
              <w:t xml:space="preserve">: 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483D48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</w:t>
            </w:r>
            <w:r w:rsidRPr="00BD1DA7">
              <w:rPr>
                <w:color w:val="1F497D" w:themeColor="text2"/>
                <w:spacing w:val="-2"/>
                <w:sz w:val="22"/>
                <w:szCs w:val="22"/>
                <w:lang w:val="es-DO"/>
              </w:rPr>
              <w:t>:</w:t>
            </w:r>
            <w:r w:rsidRPr="005958F7">
              <w:rPr>
                <w:color w:val="C00000"/>
                <w:spacing w:val="-2"/>
                <w:sz w:val="22"/>
                <w:szCs w:val="22"/>
                <w:lang w:val="es-DO"/>
              </w:rPr>
              <w:t xml:space="preserve"> </w:t>
            </w:r>
            <w:r w:rsidRPr="005958F7">
              <w:rPr>
                <w:i/>
                <w:iCs/>
                <w:color w:val="C0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E016C6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E074B1">
      <w:footerReference w:type="default" r:id="rId9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6DBD" w14:textId="77777777" w:rsidR="00660A38" w:rsidRDefault="00660A38" w:rsidP="001007E7">
      <w:pPr>
        <w:spacing w:after="0" w:line="240" w:lineRule="auto"/>
      </w:pPr>
      <w:r>
        <w:separator/>
      </w:r>
    </w:p>
  </w:endnote>
  <w:endnote w:type="continuationSeparator" w:id="0">
    <w:p w14:paraId="62A0F1D2" w14:textId="77777777" w:rsidR="00660A38" w:rsidRDefault="00660A3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75C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3B37AE19" wp14:editId="621EC0A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D2DDFA" wp14:editId="449AA8F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A9E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D060D29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D2DDF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1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C5FA9E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D060D29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501FAE" wp14:editId="28DC594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7509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501FAE" id="Text Box 1" o:spid="_x0000_s1042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7D7509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FF5259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AB0162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04FB40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CB98D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7B890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E3A58" w14:textId="77777777" w:rsidR="00660A38" w:rsidRDefault="00660A38" w:rsidP="001007E7">
      <w:pPr>
        <w:spacing w:after="0" w:line="240" w:lineRule="auto"/>
      </w:pPr>
      <w:r>
        <w:separator/>
      </w:r>
    </w:p>
  </w:footnote>
  <w:footnote w:type="continuationSeparator" w:id="0">
    <w:p w14:paraId="6F701AF3" w14:textId="77777777" w:rsidR="00660A38" w:rsidRDefault="00660A3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18CA"/>
    <w:rsid w:val="0005792C"/>
    <w:rsid w:val="000733E0"/>
    <w:rsid w:val="0007462B"/>
    <w:rsid w:val="000A558A"/>
    <w:rsid w:val="000B0DCD"/>
    <w:rsid w:val="000C50A2"/>
    <w:rsid w:val="000C5618"/>
    <w:rsid w:val="000E02D9"/>
    <w:rsid w:val="000F234B"/>
    <w:rsid w:val="001007E7"/>
    <w:rsid w:val="001020C0"/>
    <w:rsid w:val="00117E69"/>
    <w:rsid w:val="001432E1"/>
    <w:rsid w:val="001466B0"/>
    <w:rsid w:val="00157600"/>
    <w:rsid w:val="00170EC5"/>
    <w:rsid w:val="00181E8D"/>
    <w:rsid w:val="00183040"/>
    <w:rsid w:val="00194FF2"/>
    <w:rsid w:val="001A3F92"/>
    <w:rsid w:val="001F73A7"/>
    <w:rsid w:val="002009A7"/>
    <w:rsid w:val="002405BC"/>
    <w:rsid w:val="00253DBA"/>
    <w:rsid w:val="0025439A"/>
    <w:rsid w:val="0026335F"/>
    <w:rsid w:val="0027190E"/>
    <w:rsid w:val="00295BD4"/>
    <w:rsid w:val="002A796E"/>
    <w:rsid w:val="002C3B39"/>
    <w:rsid w:val="002D451D"/>
    <w:rsid w:val="002E1412"/>
    <w:rsid w:val="00314023"/>
    <w:rsid w:val="0033712A"/>
    <w:rsid w:val="00341484"/>
    <w:rsid w:val="00392351"/>
    <w:rsid w:val="003A6141"/>
    <w:rsid w:val="003D30A5"/>
    <w:rsid w:val="00404131"/>
    <w:rsid w:val="0042490F"/>
    <w:rsid w:val="004379A6"/>
    <w:rsid w:val="0044234A"/>
    <w:rsid w:val="00456C17"/>
    <w:rsid w:val="00464769"/>
    <w:rsid w:val="00466B9C"/>
    <w:rsid w:val="004864D9"/>
    <w:rsid w:val="004B30DA"/>
    <w:rsid w:val="004C25F5"/>
    <w:rsid w:val="004C647A"/>
    <w:rsid w:val="004D45A8"/>
    <w:rsid w:val="00517F1F"/>
    <w:rsid w:val="00531F8F"/>
    <w:rsid w:val="00535962"/>
    <w:rsid w:val="00540B79"/>
    <w:rsid w:val="00555FC7"/>
    <w:rsid w:val="005726A4"/>
    <w:rsid w:val="005958F7"/>
    <w:rsid w:val="005A0CB0"/>
    <w:rsid w:val="005E6401"/>
    <w:rsid w:val="0061196D"/>
    <w:rsid w:val="00611A07"/>
    <w:rsid w:val="0062592A"/>
    <w:rsid w:val="006506D0"/>
    <w:rsid w:val="00651E48"/>
    <w:rsid w:val="00656046"/>
    <w:rsid w:val="00657200"/>
    <w:rsid w:val="00660A38"/>
    <w:rsid w:val="00666D56"/>
    <w:rsid w:val="006709BC"/>
    <w:rsid w:val="006B1756"/>
    <w:rsid w:val="006C0DAB"/>
    <w:rsid w:val="006D045D"/>
    <w:rsid w:val="006E0A20"/>
    <w:rsid w:val="006F0157"/>
    <w:rsid w:val="006F1215"/>
    <w:rsid w:val="006F18FF"/>
    <w:rsid w:val="006F567F"/>
    <w:rsid w:val="007074AF"/>
    <w:rsid w:val="00725091"/>
    <w:rsid w:val="00780880"/>
    <w:rsid w:val="00793D13"/>
    <w:rsid w:val="007B0014"/>
    <w:rsid w:val="007B0E1F"/>
    <w:rsid w:val="007B6F6F"/>
    <w:rsid w:val="007E0BCA"/>
    <w:rsid w:val="00805ED8"/>
    <w:rsid w:val="00820C9F"/>
    <w:rsid w:val="00821B76"/>
    <w:rsid w:val="00823A3B"/>
    <w:rsid w:val="0082707E"/>
    <w:rsid w:val="008315B0"/>
    <w:rsid w:val="008B3AE5"/>
    <w:rsid w:val="008C388B"/>
    <w:rsid w:val="008D22A4"/>
    <w:rsid w:val="00966EEE"/>
    <w:rsid w:val="00977C54"/>
    <w:rsid w:val="00987165"/>
    <w:rsid w:val="00A002DF"/>
    <w:rsid w:val="00A16099"/>
    <w:rsid w:val="00A2245C"/>
    <w:rsid w:val="00A26D52"/>
    <w:rsid w:val="00A271E5"/>
    <w:rsid w:val="00A34099"/>
    <w:rsid w:val="00A4276C"/>
    <w:rsid w:val="00A640BD"/>
    <w:rsid w:val="00A641A7"/>
    <w:rsid w:val="00A72F42"/>
    <w:rsid w:val="00A92795"/>
    <w:rsid w:val="00A94558"/>
    <w:rsid w:val="00A946A0"/>
    <w:rsid w:val="00AA097E"/>
    <w:rsid w:val="00AD7919"/>
    <w:rsid w:val="00AF2E6B"/>
    <w:rsid w:val="00B331FB"/>
    <w:rsid w:val="00B47D60"/>
    <w:rsid w:val="00B60B29"/>
    <w:rsid w:val="00B62EEF"/>
    <w:rsid w:val="00B97B51"/>
    <w:rsid w:val="00BA0007"/>
    <w:rsid w:val="00BA366F"/>
    <w:rsid w:val="00BB1D79"/>
    <w:rsid w:val="00BC1D0C"/>
    <w:rsid w:val="00BC61BD"/>
    <w:rsid w:val="00BD1586"/>
    <w:rsid w:val="00BD1DA7"/>
    <w:rsid w:val="00C0015D"/>
    <w:rsid w:val="00C078CB"/>
    <w:rsid w:val="00C22DBE"/>
    <w:rsid w:val="00C5078F"/>
    <w:rsid w:val="00C66D08"/>
    <w:rsid w:val="00C7470C"/>
    <w:rsid w:val="00C86CF4"/>
    <w:rsid w:val="00CA0E82"/>
    <w:rsid w:val="00CA164C"/>
    <w:rsid w:val="00CA4661"/>
    <w:rsid w:val="00CC0919"/>
    <w:rsid w:val="00CD0350"/>
    <w:rsid w:val="00CE2FC6"/>
    <w:rsid w:val="00CE67A3"/>
    <w:rsid w:val="00D026DE"/>
    <w:rsid w:val="00D074AF"/>
    <w:rsid w:val="00D10732"/>
    <w:rsid w:val="00D1201E"/>
    <w:rsid w:val="00D145C3"/>
    <w:rsid w:val="00D158C9"/>
    <w:rsid w:val="00D24FA7"/>
    <w:rsid w:val="00D45A3E"/>
    <w:rsid w:val="00D64696"/>
    <w:rsid w:val="00D7710E"/>
    <w:rsid w:val="00D90D49"/>
    <w:rsid w:val="00D9600B"/>
    <w:rsid w:val="00DC170F"/>
    <w:rsid w:val="00DC5D96"/>
    <w:rsid w:val="00DD4F3E"/>
    <w:rsid w:val="00E0512B"/>
    <w:rsid w:val="00E074B1"/>
    <w:rsid w:val="00E13E55"/>
    <w:rsid w:val="00E256C5"/>
    <w:rsid w:val="00E82502"/>
    <w:rsid w:val="00E9111B"/>
    <w:rsid w:val="00EA6B34"/>
    <w:rsid w:val="00EA7406"/>
    <w:rsid w:val="00EB1E47"/>
    <w:rsid w:val="00EC5539"/>
    <w:rsid w:val="00EE1E7B"/>
    <w:rsid w:val="00F225BF"/>
    <w:rsid w:val="00F53753"/>
    <w:rsid w:val="00F60962"/>
    <w:rsid w:val="00F63AA1"/>
    <w:rsid w:val="00F6566E"/>
    <w:rsid w:val="00F7167E"/>
    <w:rsid w:val="00F7443C"/>
    <w:rsid w:val="00F75259"/>
    <w:rsid w:val="00F84D68"/>
    <w:rsid w:val="00F87C87"/>
    <w:rsid w:val="00F9504D"/>
    <w:rsid w:val="00FA01DC"/>
    <w:rsid w:val="00FA0B5E"/>
    <w:rsid w:val="00FA2AFA"/>
    <w:rsid w:val="00FC2870"/>
    <w:rsid w:val="00FE753B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EA1AF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E9BC7-BC78-4B8A-9783-AA73FFCAA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Franyer Araujo Martínez</cp:lastModifiedBy>
  <cp:revision>9</cp:revision>
  <cp:lastPrinted>2011-03-04T18:48:00Z</cp:lastPrinted>
  <dcterms:created xsi:type="dcterms:W3CDTF">2025-07-30T20:41:00Z</dcterms:created>
  <dcterms:modified xsi:type="dcterms:W3CDTF">2026-09-01T13:53:00Z</dcterms:modified>
</cp:coreProperties>
</file>