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EC230" w14:textId="343E4F98" w:rsidR="00535962" w:rsidRPr="00F7167E" w:rsidRDefault="00550565">
      <w:r w:rsidRPr="000030D2">
        <w:rPr>
          <w:noProof/>
          <w:lang w:val="es-DO" w:eastAsia="es-DO"/>
        </w:rPr>
        <w:drawing>
          <wp:anchor distT="0" distB="0" distL="114300" distR="114300" simplePos="0" relativeHeight="251658240" behindDoc="0" locked="0" layoutInCell="1" allowOverlap="1" wp14:anchorId="6F80BF60" wp14:editId="00FBBD0F">
            <wp:simplePos x="0" y="0"/>
            <wp:positionH relativeFrom="margin">
              <wp:posOffset>2466340</wp:posOffset>
            </wp:positionH>
            <wp:positionV relativeFrom="margin">
              <wp:posOffset>-347345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69C6FB8" wp14:editId="39F62A03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3709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9C6FB8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7203709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D2CF1D8" wp14:editId="60469C2C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60B058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CF1D8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3C60B058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0FE22060" wp14:editId="7100B4ED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6CB15645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7E2681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E22060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6CB15645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77E2681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329CED3" wp14:editId="35F04FB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6C83E30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98BBAA9" wp14:editId="29F90917">
                                      <wp:extent cx="799693" cy="484572"/>
                                      <wp:effectExtent l="0" t="0" r="635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48457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9CED3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6C83E304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98BBAA9" wp14:editId="29F90917">
                                <wp:extent cx="799693" cy="484572"/>
                                <wp:effectExtent l="0" t="0" r="635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4845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46C722B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2E0760" wp14:editId="03DDD20F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25A8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E0760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F225A8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F64C772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FD0374E" wp14:editId="7121A6BC">
                <wp:simplePos x="0" y="0"/>
                <wp:positionH relativeFrom="column">
                  <wp:posOffset>876300</wp:posOffset>
                </wp:positionH>
                <wp:positionV relativeFrom="paragraph">
                  <wp:posOffset>24765</wp:posOffset>
                </wp:positionV>
                <wp:extent cx="36861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Content>
                              <w:p w14:paraId="03E64D51" w14:textId="77777777" w:rsidR="00550565" w:rsidRPr="002E1412" w:rsidRDefault="00550565" w:rsidP="00550565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-1774621940"/>
                                  </w:sdtPr>
                                  <w:sdtContent>
                                    <w:r w:rsidRPr="008B17F7">
                                      <w:rPr>
                                        <w:rStyle w:val="Style6"/>
                                      </w:rPr>
                                      <w:t>Corporación del Acueducto y Alcantarillado de Santo Domingo (CAASD)</w:t>
                                    </w:r>
                                  </w:sdtContent>
                                </w:sdt>
                              </w:p>
                              <w:p w14:paraId="2CE79A25" w14:textId="3530C1F7" w:rsidR="002E1412" w:rsidRPr="002E1412" w:rsidRDefault="00000000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0374E" id="Text Box 16" o:spid="_x0000_s1035" type="#_x0000_t202" style="position:absolute;margin-left:69pt;margin-top:1.95pt;width:290.2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Content>
                        <w:p w14:paraId="03E64D51" w14:textId="77777777" w:rsidR="00550565" w:rsidRPr="002E1412" w:rsidRDefault="00550565" w:rsidP="00550565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-1774621940"/>
                            </w:sdtPr>
                            <w:sdtContent>
                              <w:r w:rsidRPr="008B17F7">
                                <w:rPr>
                                  <w:rStyle w:val="Style6"/>
                                </w:rPr>
                                <w:t>Corporación del Acueducto y Alcantarillado de Santo Domingo (CAASD)</w:t>
                              </w:r>
                            </w:sdtContent>
                          </w:sdt>
                        </w:p>
                        <w:p w14:paraId="2CE79A25" w14:textId="3530C1F7" w:rsidR="002E1412" w:rsidRPr="002E1412" w:rsidRDefault="00000000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844228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8EC6A48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481563C" wp14:editId="10D5F4E5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12740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1563C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4EE12740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0B62793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B20B866" wp14:editId="314F1EA3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306642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0B866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C306642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718D697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EED54CB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1DAD14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329C63D8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4AF2C63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F46A06A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C0BA83C" w14:textId="77777777" w:rsidTr="00E82502">
        <w:trPr>
          <w:cantSplit/>
          <w:trHeight w:val="440"/>
        </w:trPr>
        <w:tc>
          <w:tcPr>
            <w:tcW w:w="9252" w:type="dxa"/>
          </w:tcPr>
          <w:p w14:paraId="1384E32B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796693C9" w14:textId="77777777" w:rsidTr="00E82502">
        <w:trPr>
          <w:cantSplit/>
          <w:trHeight w:val="440"/>
        </w:trPr>
        <w:tc>
          <w:tcPr>
            <w:tcW w:w="9252" w:type="dxa"/>
          </w:tcPr>
          <w:p w14:paraId="1641E7C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05180A" w14:textId="77777777" w:rsidTr="00E82502">
        <w:trPr>
          <w:cantSplit/>
          <w:trHeight w:val="440"/>
        </w:trPr>
        <w:tc>
          <w:tcPr>
            <w:tcW w:w="9252" w:type="dxa"/>
          </w:tcPr>
          <w:p w14:paraId="6F4090E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C77E35C" w14:textId="77777777" w:rsidTr="00E82502">
        <w:trPr>
          <w:cantSplit/>
          <w:trHeight w:val="440"/>
        </w:trPr>
        <w:tc>
          <w:tcPr>
            <w:tcW w:w="9252" w:type="dxa"/>
          </w:tcPr>
          <w:p w14:paraId="2D77EAC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4157268" w14:textId="77777777" w:rsidTr="00E82502">
        <w:trPr>
          <w:cantSplit/>
          <w:trHeight w:val="440"/>
        </w:trPr>
        <w:tc>
          <w:tcPr>
            <w:tcW w:w="9252" w:type="dxa"/>
          </w:tcPr>
          <w:p w14:paraId="4E5A2A4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F6A9FE1" w14:textId="77777777" w:rsidTr="00E82502">
        <w:trPr>
          <w:cantSplit/>
          <w:trHeight w:val="440"/>
        </w:trPr>
        <w:tc>
          <w:tcPr>
            <w:tcW w:w="9252" w:type="dxa"/>
          </w:tcPr>
          <w:p w14:paraId="75D306F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BBE8C3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150DA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AB91E3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ACA56A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8844D76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C51ED" w14:textId="77777777" w:rsidR="0000741A" w:rsidRDefault="0000741A" w:rsidP="001007E7">
      <w:pPr>
        <w:spacing w:after="0" w:line="240" w:lineRule="auto"/>
      </w:pPr>
      <w:r>
        <w:separator/>
      </w:r>
    </w:p>
  </w:endnote>
  <w:endnote w:type="continuationSeparator" w:id="0">
    <w:p w14:paraId="03E0B283" w14:textId="77777777" w:rsidR="0000741A" w:rsidRDefault="0000741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929D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60FC69A" wp14:editId="4642C8F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B250028" wp14:editId="2583B02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896861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2764275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25002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0896861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12764275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8EBA2" wp14:editId="1944732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27317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08EBA2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027317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1F736B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3FAA58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1AD1BD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911BAE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83B374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6A17E" w14:textId="77777777" w:rsidR="0000741A" w:rsidRDefault="0000741A" w:rsidP="001007E7">
      <w:pPr>
        <w:spacing w:after="0" w:line="240" w:lineRule="auto"/>
      </w:pPr>
      <w:r>
        <w:separator/>
      </w:r>
    </w:p>
  </w:footnote>
  <w:footnote w:type="continuationSeparator" w:id="0">
    <w:p w14:paraId="43D91666" w14:textId="77777777" w:rsidR="0000741A" w:rsidRDefault="0000741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0741A"/>
    <w:rsid w:val="00034DD9"/>
    <w:rsid w:val="00045479"/>
    <w:rsid w:val="0005792C"/>
    <w:rsid w:val="000B0DCD"/>
    <w:rsid w:val="000E02D9"/>
    <w:rsid w:val="001007E7"/>
    <w:rsid w:val="001020C0"/>
    <w:rsid w:val="00113A8C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50565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921AE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DD61D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36746E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user.app17</cp:lastModifiedBy>
  <cp:revision>7</cp:revision>
  <cp:lastPrinted>2011-03-04T18:48:00Z</cp:lastPrinted>
  <dcterms:created xsi:type="dcterms:W3CDTF">2014-01-15T13:04:00Z</dcterms:created>
  <dcterms:modified xsi:type="dcterms:W3CDTF">2026-08-27T18:44:00Z</dcterms:modified>
</cp:coreProperties>
</file>