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5962" w:rsidRPr="00535962" w:rsidRDefault="00DB4783" w:rsidP="00DB4783">
      <w:pPr>
        <w:tabs>
          <w:tab w:val="right" w:pos="9027"/>
        </w:tabs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4627880</wp:posOffset>
                </wp:positionH>
                <wp:positionV relativeFrom="paragraph">
                  <wp:posOffset>-910590</wp:posOffset>
                </wp:positionV>
                <wp:extent cx="1615440" cy="701040"/>
                <wp:effectExtent l="8255" t="13335" r="5080" b="9525"/>
                <wp:wrapNone/>
                <wp:docPr id="11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4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30549" w:rsidRPr="00535962" w:rsidRDefault="00130549" w:rsidP="00130549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30549" w:rsidRPr="00535962" w:rsidRDefault="00130549" w:rsidP="00130549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26" style="position:absolute;margin-left:364.4pt;margin-top:-71.7pt;width:127.2pt;height:55.2pt;z-index:2516961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GQM3AMAANkNAAAOAAAAZHJzL2Uyb0RvYy54bWzUV9tu4zYQfS/QfyD47uhiSbaFKIvUl6DA&#10;tl10tx9AS9QFlUSVpCNni/57h0NJsZOgF3eTRf0gUxpyOHNmzqF0/e7Y1OSeS1WJNqHelUsJb1OR&#10;VW2R0F8+7WZLSpRmbcZq0fKEPnBF3918+81138XcF6WoMy4JOGlV3HcJLbXuYsdRackbpq5Ex1sw&#10;5kI2TMOtLJxMsh68N7Xju27k9EJmnRQpVwqebqyR3qD/POep/inPFdekTijEpvEq8bo3V+fmmsWF&#10;ZF1ZpUMY7IIoGla1sOnkasM0IwdZPXPVVKkUSuT6KhWNI/K8SjnmANl47pNs7qQ4dJhLEfdFN8EE&#10;0D7B6WK36Y/3HySpMqidR0nLGqgRbkt8BKfvihjm3MnuY/dB2gxh+F6kvyrAznlqN/eFnUz2/Q8i&#10;A3/soAWCc8xlY1xA2uSINXiYasCPmqTw0Iu8MAigVCnYFoAJjLFIaQmVNMs8fxlFlIA59OejbTss&#10;92GxXevBUmN1WGz3xViH2Ex/QMOpR0zVf8P0Y8k6jqVSBq8RU3/E9GfoRNYWNSe+Z6Iy28O8EVRl&#10;ESWtWJcwjd9KKfqSswzCwvkQ/MkCc6OgHn8L8QtYjUD/BVIs7qTSd1w0xAwSKiF6rCC7f6+0BXWc&#10;Ygrail1V11imuiV9QlehH+ICJeoqM0YzTcliv64luWeGjfgbKnQ2rak0aEJdNQldTpNYbODYthnu&#10;ollV2zGUt26Nc8gLYhtGlnu/r9zVdrldBrPAj7azwN1sZre7dTCLdt4i3Mw36/XG+8PE6QVxWWUZ&#10;b02oow54wT/riUGRLIMnJThL6SzzHf6eZ+6ch4GtC1mN/5gd9oEpvW2hvcgeoA2ksMIGQgyDUsjP&#10;lPQgaglVvx2Y5JTU37fQSisPqaXxJggXwHEiTy37UwtrU3CVUE2JHa61Vc5DJ6uihJ08rHErboHh&#10;eYWNYVrTRoXqgCQzsQ6yYIcnDJmPDBlUx7fseD3V8fyVkRcjHxFSC1sHtccPPAjHCM8qWpo4WDyp&#10;zsoLQSCNJllhNKZJdFx3NaxzUa2+quaA/lkd/2So/p04EiuTJwpC9BGej/V7LfGZIPPcxcLCaSIy&#10;Kg9H94BYGKCGT4j9a+0555l5b+CTxuwL26H1oYGjyOqOdyIp8NwcKlaPRkKOLpB3Z96ttvnLcPGS&#10;uI3rrLsvvPUlmvhEK/Rxf8STfqDYyNPL1OPtlOMtzunwOWfw5eHrcWaSmeeUmUfnIvNFKaOPr0CZ&#10;+RJY98L7wP+GMqhRj0fbZZR5ywP38WUXj2H8fkBBG751zAfK6T3Oevwiu/kTAAD//wMAUEsDBBQA&#10;BgAIAAAAIQBBS+z44wAAAAwBAAAPAAAAZHJzL2Rvd25yZXYueG1sTI/BTsMwEETvSPyDtUjcWidx&#10;gRDiVFUFnKpKtEhVb9t4m0SN7Sh2k/TvMSc47uxo5k2+nHTLBupdY42EeB4BI1Na1ZhKwvf+Y5YC&#10;cx6NwtYaknAjB8vi/i7HTNnRfNGw8xULIcZlKKH2vss4d2VNGt3cdmTC72x7jT6cfcVVj2MI1y1P&#10;ouiZa2xMaKixo3VN5WV31RI+RxxXIn4fNpfz+nbcP20Pm5ikfHyYVm/APE3+zwy/+AEdisB0slej&#10;HGslvCRpQPcSZvFCLIAFy2sqEmCnIAkRAS9y/n9E8QMAAP//AwBQSwECLQAUAAYACAAAACEAtoM4&#10;kv4AAADhAQAAEwAAAAAAAAAAAAAAAAAAAAAAW0NvbnRlbnRfVHlwZXNdLnhtbFBLAQItABQABgAI&#10;AAAAIQA4/SH/1gAAAJQBAAALAAAAAAAAAAAAAAAAAC8BAABfcmVscy8ucmVsc1BLAQItABQABgAI&#10;AAAAIQCQ5GQM3AMAANkNAAAOAAAAAAAAAAAAAAAAAC4CAABkcnMvZTJvRG9jLnhtbFBLAQItABQA&#10;BgAIAAAAIQBBS+z44wAAAAwBAAAPAAAAAAAAAAAAAAAAADYGAABkcnMvZG93bnJldi54bWxQSwUG&#10;AAAAAAQABADzAAAARgcAAAAA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22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30549" w:rsidRPr="00535962" w:rsidRDefault="00130549" w:rsidP="00130549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:rsidR="00130549" w:rsidRPr="00535962" w:rsidRDefault="00130549" w:rsidP="00130549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9A3A5D"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4797425</wp:posOffset>
                </wp:positionH>
                <wp:positionV relativeFrom="paragraph">
                  <wp:posOffset>93345</wp:posOffset>
                </wp:positionV>
                <wp:extent cx="1061720" cy="412750"/>
                <wp:effectExtent l="0" t="0" r="0" b="0"/>
                <wp:wrapNone/>
                <wp:docPr id="1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412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1" type="#_x0000_t202" style="position:absolute;margin-left:377.75pt;margin-top:7.35pt;width:83.6pt;height:32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TqgtAIAALsFAAAOAAAAZHJzL2Uyb0RvYy54bWysVNlunDAUfa/Uf7D8TljiWUBhomQYqkrp&#10;IiX9AA+YwSrY1PYMpFH/vddm1uSlassDsn2vz13O8b25HdoG7ZjSXIoUh1cBRkwUsuRik+JvT7k3&#10;x0gbKkraSMFS/Mw0vl28f3fTdwmLZC2bkikEIEInfZfi2pgu8X1d1Kyl+kp2TICxkqqlBrZq45eK&#10;9oDeNn4UBFO/l6rslCyY1nCajUa8cPhVxQrzpao0M6hJMeRm3F+5/9r+/cUNTTaKdjUv9mnQv8ii&#10;pVxA0CNURg1FW8XfQLW8UFLLylwVsvVlVfGCuRqgmjB4Vc1jTTvmaoHm6O7YJv3/YIvPu68K8RK4&#10;m2EkaAscPbHBoHs5oPDa9qfvdAJujx04mgHOwdfVqrsHWXzXSMhlTcWG3Skl+5rREvIL7U3/7OqI&#10;oy3Iuv8kS4hDt0Y6oKFSrW0etAMBOvD0fOTG5lLYkME0nEVgKsBGwmg2ceT5NDnc7pQ2H5hskV2k&#10;WAH3Dp3uHrSx2dDk4GKDCZnzpnH8N+LiABzHE4gNV63NZuHofImDeDVfzYlHounKI0GWeXf5knjT&#10;PJxNsutsuczCXzZuSJKalyUTNsxBWiH5M+r2Ih9FcRSXlg0vLZxNSavNetkotKMg7dx9rudgObn5&#10;l2m4JkAtr0oKIxLcR7GXT+czj+Rk4sWzYO4FYXwfTwMSkyy/LOmBC/bvJaE+xfEkmoxiOiX9qrbA&#10;fW9ro0nLDQyPhrcpnh+daGIluBKlo9ZQ3ozrs1bY9E+tALoPRDvBWo2OajXDegAUq+K1LJ9BukqC&#10;skCEMPFgUUv1E6MepkeK9Y8tVQyj5qMA+cchIXbcuA2ZOOGqc8v63EJFAVApNhiNy6UZR9S2U3xT&#10;Q6TxwQl5B0+m4k7Np6z2Dw0mhCtqP83sCDrfO6/TzF38BgAA//8DAFBLAwQUAAYACAAAACEAxjZN&#10;490AAAAJAQAADwAAAGRycy9kb3ducmV2LnhtbEyPTU/DMAyG70j7D5EncWPJqpXS0nSaQFxBjA+J&#10;W9Z4bUXjVE22ln+PObGbrefV68fldna9OOMYOk8a1isFAqn2tqNGw/vb080diBANWdN7Qg0/GGBb&#10;La5KU1g/0Sue97ERXEKhMBraGIdCylC36ExY+QGJ2dGPzkRex0ba0Uxc7nqZKHUrnemIL7RmwIcW&#10;6+/9yWn4eD5+fW7US/Po0mHys5Lkcqn19XLe3YOIOMf/MPzpszpU7HTwJ7JB9BqyNE05ymCTgeBA&#10;niQ8HJjkGciqlJcfVL8AAAD//wMAUEsBAi0AFAAGAAgAAAAhALaDOJL+AAAA4QEAABMAAAAAAAAA&#10;AAAAAAAAAAAAAFtDb250ZW50X1R5cGVzXS54bWxQSwECLQAUAAYACAAAACEAOP0h/9YAAACUAQAA&#10;CwAAAAAAAAAAAAAAAAAvAQAAX3JlbHMvLnJlbHNQSwECLQAUAAYACAAAACEAyS06oLQCAAC7BQAA&#10;DgAAAAAAAAAAAAAAAAAuAgAAZHJzL2Uyb0RvYy54bWxQSwECLQAUAAYACAAAACEAxjZN490AAAAJ&#10;AQAADwAAAAAAAAAAAAAAAAAOBQAAZHJzL2Rvd25yZXYueG1sUEsFBgAAAAAEAAQA8wAAABgGAAAA&#10;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A3A5D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4615815</wp:posOffset>
                </wp:positionH>
                <wp:positionV relativeFrom="paragraph">
                  <wp:posOffset>-66675</wp:posOffset>
                </wp:positionV>
                <wp:extent cx="1448435" cy="412115"/>
                <wp:effectExtent l="0" t="0" r="3175" b="0"/>
                <wp:wrapNone/>
                <wp:docPr id="1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412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DB4783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2" type="#_x0000_t202" style="position:absolute;margin-left:363.45pt;margin-top:-5.25pt;width:114.05pt;height:32.4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EiltwIAAMI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Gno3w0jQHnr0wPYG3co9CiNbn3HQGbjdD+Bo9nAOvo6rHu5k9VUjIZctFRt2o5QcW0ZryC+0N/2z&#10;qxOOtiDr8YOsIQ7dGumA9o3qbfGgHAjQoU+Pp97YXCobkpCEXMYYVWAjYRSGsQtBs+PtQWnzjske&#10;2UWOFfTeodPdnTY2G5odXWwwIUveda7/nXh2AI7TCcSGq9Zms3Dt/JEG6SpZJcQj0WzlkaAovJty&#10;SbxZGc7j4rJYLovwp40bkqzldc2EDXOUVkj+rHUHkU+iOIlLy47XFs6mpNVmvewU2lGQdum+Q0HO&#10;3PznabgiAJcXlMKIBLdR6pWzZO6RksReOg8SLwjT23QWkJQU5XNKd1ywf6eExhyncRRPYvott8B9&#10;r7nRrOcGhkfH+xwnJyeaWQmuRO1aayjvpvVZKWz6T6WAdh8b7QRrNTqp1ezX++lt2OhWzGtZP4KC&#10;lQSBgUxh8MGileo7RiMMkRzrb1uqGEbdewGvIAXV2qnjNiSeR7BR55b1uYWKCqBybDCalkszTart&#10;oPimhUjTuxPyBl5Ow52on7I6vDcYFI7bYajZSXS+d15Po3fxCwAA//8DAFBLAwQUAAYACAAAACEA&#10;6f+iZd8AAAAKAQAADwAAAGRycy9kb3ducmV2LnhtbEyPy07DMBBF90j8gzVI7Fq7VVxIyKRCILYg&#10;ykNi58bTJCIeR7HbhL/HrOhyNEf3nltuZ9eLE42h84ywWioQxLW3HTcI729Pi1sQIRq2pvdMCD8U&#10;YFtdXpSmsH7iVzrtYiNSCIfCILQxDoWUoW7JmbD0A3H6HfzoTEzn2Eg7mimFu16uldpIZzpODa0Z&#10;6KGl+nt3dAgfz4evz0y9NI9OD5OflWSXS8Trq/n+DkSkOf7D8Kef1KFKTnt/ZBtEj3Cz3uQJRVis&#10;lAaRiFzrtG6PoLMMZFXK8wnVLwAAAP//AwBQSwECLQAUAAYACAAAACEAtoM4kv4AAADhAQAAEwAA&#10;AAAAAAAAAAAAAAAAAAAAW0NvbnRlbnRfVHlwZXNdLnhtbFBLAQItABQABgAIAAAAIQA4/SH/1gAA&#10;AJQBAAALAAAAAAAAAAAAAAAAAC8BAABfcmVscy8ucmVsc1BLAQItABQABgAIAAAAIQAgXEiltwIA&#10;AMIFAAAOAAAAAAAAAAAAAAAAAC4CAABkcnMvZTJvRG9jLnhtbFBLAQItABQABgAIAAAAIQDp/6Jl&#10;3wAAAAoBAAAPAAAAAAAAAAAAAAAAABEFAABkcnMvZG93bnJldi54bWxQSwUGAAAAAAQABADzAAAA&#10;HQYAAAAA&#10;" filled="f" stroked="f">
                <v:textbox>
                  <w:txbxContent>
                    <w:p w:rsidR="0026335F" w:rsidRPr="0026335F" w:rsidRDefault="00DB478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9A3A5D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-453390</wp:posOffset>
                </wp:positionH>
                <wp:positionV relativeFrom="paragraph">
                  <wp:posOffset>-572135</wp:posOffset>
                </wp:positionV>
                <wp:extent cx="1028700" cy="1078230"/>
                <wp:effectExtent l="381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61BD" w:rsidRPr="00BC61BD" w:rsidRDefault="00BC61BD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35.7pt;margin-top:-45.0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CqFugIAAMI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gF&#10;vYPyCNpBjx7ZaNCdHFFkyzP0OgWvhx78zAjH4OpS1f29LL9pJOSqoWLLbpWSQ8NoBfRCe9O/uDrh&#10;aAuyGT7KCsLQnZEOaKxVZ2sH1UCADjyeTq2xVEobMojiRQCmEmxhsIijd655Pk2P13ulzXsmO2QX&#10;GVbQewdP9/faWDo0PbrYaEIWvG1d/1vx7AAcpxMIDletzdJw7fyZBMk6XsfEI9F87ZEgz73bYkW8&#10;eREuZvm7fLXKw182bkjShlcVEzbMUVoh+bPWHUQ+ieIkLi1bXlk4S0mr7WbVKrSnIO3Cfa7oYDm7&#10;+c9puCJALi9SCiMS3EWJV8zjhUcKMvOSRRB7QZjcJfOAJCQvnqd0zwX795TQkOFkFs0mNZ1Jv8gt&#10;cN/r3GjacQPDo+VdhuOTE02tBteicq01lLfT+qIUlv65FNDuY6OdYq1IJ7macTO6t0GOD2EjqyeQ&#10;sJIgMBAjDD5YNFL9wGiAIZJh/X1HFcOo/SDgGSQhIeBm3IbMFhFs1KVlc2mhogSoDBuMpuXKTJNq&#10;1yu+bSDS9PCEvIWnU3MnavvGJlaHBweDwuV2GGp2El3undd59C5/AwAA//8DAFBLAwQUAAYACAAA&#10;ACEARz3B8d4AAAAJAQAADwAAAGRycy9kb3ducmV2LnhtbEyPwU7DMAyG70h7h8hI3LakaKxraTpN&#10;IK4gxjaJW9Z4bUXjVE22lrfHnOBmy59+f3+xmVwnrjiE1pOGZKFAIFXetlRr2H+8zNcgQjRkTecJ&#10;NXxjgE05uylMbv1I73jdxVpwCIXcaGhi7HMpQ9WgM2HheyS+nf3gTOR1qKUdzMjhrpP3Sq2kMy3x&#10;h8b0+NRg9bW7OA2H1/Pncane6mf30I9+UpJcJrW+u522jyAiTvEPhl99VoeSnU7+QjaITsM8TZaM&#10;8pCpBAQTmVqBOGlIsxRkWcj/DcofAAAA//8DAFBLAQItABQABgAIAAAAIQC2gziS/gAAAOEBAAAT&#10;AAAAAAAAAAAAAAAAAAAAAABbQ29udGVudF9UeXBlc10ueG1sUEsBAi0AFAAGAAgAAAAhADj9If/W&#10;AAAAlAEAAAsAAAAAAAAAAAAAAAAALwEAAF9yZWxzLy5yZWxzUEsBAi0AFAAGAAgAAAAhAFoAKoW6&#10;AgAAwgUAAA4AAAAAAAAAAAAAAAAALgIAAGRycy9lMm9Eb2MueG1sUEsBAi0AFAAGAAgAAAAhAEc9&#10;wfHeAAAACQEAAA8AAAAAAAAAAAAAAAAAFAUAAGRycy9kb3ducmV2LnhtbFBLBQYAAAAABAAEAPMA&#10;AAAfBgAAAAA=&#10;" filled="f" stroked="f">
                <v:textbox>
                  <w:txbxContent>
                    <w:p w:rsidR="00BC61BD" w:rsidRPr="00BC61BD" w:rsidRDefault="00BC61BD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A3A5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-372745</wp:posOffset>
                </wp:positionH>
                <wp:positionV relativeFrom="paragraph">
                  <wp:posOffset>-767715</wp:posOffset>
                </wp:positionV>
                <wp:extent cx="948055" cy="305435"/>
                <wp:effectExtent l="0" t="3810" r="0" b="0"/>
                <wp:wrapNone/>
                <wp:docPr id="9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D25CB" w:rsidRPr="00DF6AAE" w:rsidRDefault="004D25CB" w:rsidP="004D25CB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F6AA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4" type="#_x0000_t202" style="position:absolute;margin-left:-29.35pt;margin-top:-60.45pt;width:74.65pt;height:24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NY0rwIAALAFAAAOAAAAZHJzL2Uyb0RvYy54bWysVG1vmzAQ/j5p/8Hyd8pLIQVUUrUhTJO6&#10;F6ndD3DABGtgM9sJdNP++84mpEmrSdM2PliHfX7unrvHd30zdi3aU6mY4Bn2LzyMKC9Fxfg2w18e&#10;CyfGSGnCK9IKTjP8RBW+Wb59cz30KQ1EI9qKSgQgXKVDn+FG6z51XVU2tCPqQvSUw2EtZEc0/Mqt&#10;W0kyAHrXuoHnLdxByKqXoqRKwW4+HeKlxa9rWupPda2oRm2GITdtV2nXjVnd5TVJt5L0DSsPaZC/&#10;yKIjjEPQI1RONEE7yV5BdayUQolaX5Sic0Vds5JaDsDG916weWhITy0XKI7qj2VS/w+2/Lj/LBGr&#10;MpxgxEkHLXqko0Z3YkTBwpRn6FUKXg89+OkR9qHNlqrq70X5VSEuVg3hW3orpRgaSipIzzc33ZOr&#10;E44yIJvhg6ggDtlpYYHGWnamdlANBOjQpqdja0wuJWwmYexFEUYlHF16UXgZ2QgknS/3Uul3VHTI&#10;GBmW0HkLTvb3SptkSDq7mFhcFKxtbfdbfrYBjtMOhIar5swkYZv5I/GSdbyOQycMFmsn9PLcuS1W&#10;obMo/Ksov8xXq9z/aeL6YdqwqqLchJmF5Yd/1riDxCdJHKWlRMsqA2dSUnK7WbUS7QkIu7DfoSAn&#10;bu55GrYIwOUFJT8IvbsgcYpFfOWERRg5yZUXO56f3CULL0zCvDindM84/XdKaICuRkE0aem33Dz7&#10;veZG0o5pGB0t6zIcH51IahS45pVtrSasneyTUpj0n0sB7Z4bbfVqJDqJVY+b0b4MKzWj5Y2onkDA&#10;UoDAQKUw9sBohPyO0QAjJMPq245IilH7nsMjMPNmNuRsbGaD8BKuZlhjNJkrPc2lXS/ZtgHk6Zlx&#10;cQsPpWZWxM9ZHJ4XjAXL5TDCzNw5/bdez4N2+QsAAP//AwBQSwMEFAAGAAgAAAAhAMENfOfgAAAA&#10;CwEAAA8AAABkcnMvZG93bnJldi54bWxMjz1PwzAQhnck/oN1SGyt3UikSYhTVQgmJEQaBkYndhOr&#10;8TnEbhv+PccE2308eu+5cre4kV3MHKxHCZu1AGaw89piL+GjeVllwEJUqNXo0Uj4NgF21e1NqQrt&#10;r1ibyyH2jEIwFErCEONUcB66wTgV1n4ySLujn52K1M4917O6UrgbeSJEyp2ySBcGNZmnwXSnw9lJ&#10;2H9i/Wy/3tr3+ljbpskFvqYnKe/vlv0jsGiW+AfDrz6pQ0VOrT+jDmyUsHrItoRSsUlEDoyQXKTA&#10;Wppskwx4VfL/P1Q/AAAA//8DAFBLAQItABQABgAIAAAAIQC2gziS/gAAAOEBAAATAAAAAAAAAAAA&#10;AAAAAAAAAABbQ29udGVudF9UeXBlc10ueG1sUEsBAi0AFAAGAAgAAAAhADj9If/WAAAAlAEAAAsA&#10;AAAAAAAAAAAAAAAALwEAAF9yZWxzLy5yZWxzUEsBAi0AFAAGAAgAAAAhAFTU1jSvAgAAsAUAAA4A&#10;AAAAAAAAAAAAAAAALgIAAGRycy9lMm9Eb2MueG1sUEsBAi0AFAAGAAgAAAAhAMENfOfgAAAACwEA&#10;AA8AAAAAAAAAAAAAAAAACQUAAGRycy9kb3ducmV2LnhtbFBLBQYAAAAABAAEAPMAAAAWBgAAAAA=&#10;" filled="f" stroked="f">
                <v:textbox inset="0,0,0,0">
                  <w:txbxContent>
                    <w:p w:rsidR="004D25CB" w:rsidRPr="00DF6AAE" w:rsidRDefault="004D25CB" w:rsidP="004D25CB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F6AA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SNCC.D.048</w:t>
                      </w:r>
                    </w:p>
                  </w:txbxContent>
                </v:textbox>
              </v:shape>
            </w:pict>
          </mc:Fallback>
        </mc:AlternateContent>
      </w:r>
      <w:r w:rsidR="00130549">
        <w:tab/>
      </w:r>
    </w:p>
    <w:p w:rsidR="00535962" w:rsidRDefault="009A3A5D" w:rsidP="00535962"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999490</wp:posOffset>
                </wp:positionH>
                <wp:positionV relativeFrom="paragraph">
                  <wp:posOffset>126365</wp:posOffset>
                </wp:positionV>
                <wp:extent cx="3744595" cy="304800"/>
                <wp:effectExtent l="0" t="0" r="0" b="3175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459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E82502" w:rsidRDefault="008A04C0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experiencia profESIONAL DEL PERSONAL PRINCIPAL</w:t>
                            </w:r>
                            <w:r w:rsidR="00130549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5" type="#_x0000_t202" style="position:absolute;margin-left:78.7pt;margin-top:9.95pt;width:294.8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bdqhwIAABcFAAAOAAAAZHJzL2Uyb0RvYy54bWysVG1v2yAQ/j5p/wHxPbWdkia26lR9WaZJ&#10;3YvU7gcQwDEaBgYkdlftv+/ASZt1mzRN8wcM3PFwd89znF8MnUI74bw0usbFSY6R0MxwqTc1/ny/&#10;miww8oFqTpXRosYPwuOL5etX572txNS0RnHhEIBoX/W2xm0Itsoyz1rRUX9irNBgbIzraICl22Tc&#10;0R7QO5VN8/ws643j1hkmvIfdm9GIlwm/aQQLH5vGi4BUjSG2kEaXxnUcs+U5rTaO2layfRj0H6Lo&#10;qNRw6RPUDQ0UbZ38BaqTzBlvmnDCTJeZppFMpBwgmyJ/kc1dS61IuUBxvH0qk/9/sOzD7pNDktd4&#10;jpGmHVB0L4aArsyAikUsT299BV53FvzCAPtAc0rV21vDvnikzXVL9UZcOmf6VlAO4RXxZHZ0dMTx&#10;EWTdvzcc7qHbYBLQ0Lgu1g6qgQAdaHp4oibGwmDzdE7IrJxhxMB2mpNFnrjLaHU4bZ0Pb4XpUJzU&#10;2AH1CZ3ubn2I0dDq4BIv80ZJvpJKpYXbrK+VQzsKMlmlLyXwwk3p6KxNPDYijjsQJNwRbTHcRPtj&#10;WUxJfjUtJ6uzxXxCVmQ2Kef5YpIX5VV5lpOS3Ky+xwALUrWSc6FvpRYHCRbk7yjeN8MoniRC1Ne4&#10;nE1nI0V/TDJP3++S7GSAjlSyqzEUGb7oRKtI7BvN0zxQqcZ59nP4qcpQg8M/VSXJIDI/aiAM62Ev&#10;OACLElkb/gC6cAZoA/LhNYFJa9w3jHrozBr7r1vqBEbqnQZtlQUhsZXTgszmU1i4Y8v62EI1A6ga&#10;B4zG6XUY239rndy0cNOoZm0uQY+NTFJ5jmqvYui+lNP+pYjtfbxOXs/v2fIHAAAA//8DAFBLAwQU&#10;AAYACAAAACEADM+q6t0AAAAJAQAADwAAAGRycy9kb3ducmV2LnhtbEyPy07DMBBF90j8gzVIbBB1&#10;itKYhDgVIIHY9vEBTjxNIuJxFLtN+vcMK9jN1RzdOVNuFzeIC06h96RhvUpAIDXe9tRqOB4+Hp9B&#10;hGjImsETarhigG11e1OawvqZdnjZx1ZwCYXCaOhiHAspQ9OhM2HlRyTenfzkTOQ4tdJOZuZyN8in&#10;JMmkMz3xhc6M+N5h870/Ow2nr/lhk8/1ZzyqXZq9mV7V/qr1/d3y+gIi4hL/YPjVZ3Wo2Kn2Z7JB&#10;DJw3KmWUhzwHwYBK1RpErSFTOciqlP8/qH4AAAD//wMAUEsBAi0AFAAGAAgAAAAhALaDOJL+AAAA&#10;4QEAABMAAAAAAAAAAAAAAAAAAAAAAFtDb250ZW50X1R5cGVzXS54bWxQSwECLQAUAAYACAAAACEA&#10;OP0h/9YAAACUAQAACwAAAAAAAAAAAAAAAAAvAQAAX3JlbHMvLnJlbHNQSwECLQAUAAYACAAAACEA&#10;xpm3aocCAAAXBQAADgAAAAAAAAAAAAAAAAAuAgAAZHJzL2Uyb0RvYy54bWxQSwECLQAUAAYACAAA&#10;ACEADM+q6t0AAAAJAQAADwAAAAAAAAAAAAAAAADhBAAAZHJzL2Rvd25yZXYueG1sUEsFBgAAAAAE&#10;AAQA8wAAAOsFAAAAAA==&#10;" stroked="f">
                <v:textbox>
                  <w:txbxContent>
                    <w:p w:rsidR="00F7443C" w:rsidRPr="00E82502" w:rsidRDefault="008A04C0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experiencia profESIONAL DEL PERSONAL PRINCIPAL</w:t>
                      </w:r>
                      <w:r w:rsidR="00130549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:rsidR="008A04C0" w:rsidRPr="008A04C0" w:rsidRDefault="0096275B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t xml:space="preserve">        </w:t>
      </w:r>
      <w:r w:rsidR="008A04C0" w:rsidRPr="008A04C0">
        <w:rPr>
          <w:rFonts w:ascii="Arial" w:hAnsi="Arial" w:cs="Arial"/>
          <w:b/>
          <w:bCs/>
          <w:sz w:val="22"/>
          <w:szCs w:val="22"/>
        </w:rPr>
        <w:t>Currículum Vitae</w:t>
      </w:r>
    </w:p>
    <w:p w:rsidR="008A04C0" w:rsidRPr="008A04C0" w:rsidRDefault="008A04C0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(Máximo 3 páginas + 3 páginas de anexos)</w:t>
      </w:r>
    </w:p>
    <w:p w:rsidR="008A04C0" w:rsidRPr="008A04C0" w:rsidRDefault="008A04C0" w:rsidP="008A04C0">
      <w:pPr>
        <w:pStyle w:val="Default"/>
        <w:spacing w:before="24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Función Prevista en el Contrato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before="240"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Apellidos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Nombre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Fecha y Lugar de Nacimiento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Nacionalidad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Estado Civil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Formación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Dirección, teléfono, fax, correo electrónico</w:t>
      </w:r>
      <w:r>
        <w:rPr>
          <w:rFonts w:ascii="Arial" w:hAnsi="Arial" w:cs="Arial"/>
          <w:bCs/>
          <w:sz w:val="22"/>
          <w:szCs w:val="22"/>
        </w:rPr>
        <w:t>:</w:t>
      </w:r>
      <w:r w:rsidRPr="008A04C0">
        <w:rPr>
          <w:rFonts w:ascii="Arial" w:hAnsi="Arial" w:cs="Arial"/>
          <w:bCs/>
          <w:sz w:val="22"/>
          <w:szCs w:val="22"/>
        </w:rPr>
        <w:t xml:space="preserve">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4"/>
        <w:gridCol w:w="1698"/>
        <w:gridCol w:w="3675"/>
      </w:tblGrid>
      <w:tr w:rsidR="0004494E" w:rsidRPr="008A04C0" w:rsidTr="009079FB">
        <w:trPr>
          <w:trHeight w:val="255"/>
        </w:trPr>
        <w:tc>
          <w:tcPr>
            <w:tcW w:w="3402" w:type="dxa"/>
            <w:vAlign w:val="center"/>
          </w:tcPr>
          <w:p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Instituciones</w:t>
            </w:r>
          </w:p>
        </w:tc>
        <w:tc>
          <w:tcPr>
            <w:tcW w:w="1701" w:type="dxa"/>
            <w:vAlign w:val="center"/>
          </w:tcPr>
          <w:p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Fecha</w:t>
            </w:r>
          </w:p>
        </w:tc>
        <w:tc>
          <w:tcPr>
            <w:tcW w:w="3686" w:type="dxa"/>
            <w:vAlign w:val="center"/>
          </w:tcPr>
          <w:p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Titulación</w:t>
            </w:r>
          </w:p>
        </w:tc>
      </w:tr>
      <w:tr w:rsidR="0004494E" w:rsidRPr="008A04C0" w:rsidTr="009079FB">
        <w:trPr>
          <w:trHeight w:val="731"/>
        </w:trPr>
        <w:tc>
          <w:tcPr>
            <w:tcW w:w="3402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04494E" w:rsidRPr="0004494E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De (mes/año)</w:t>
            </w:r>
          </w:p>
          <w:p w:rsidR="0004494E" w:rsidRPr="008A04C0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A (mes/año)</w:t>
            </w:r>
          </w:p>
        </w:tc>
        <w:tc>
          <w:tcPr>
            <w:tcW w:w="3686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:rsidTr="009079FB">
        <w:trPr>
          <w:trHeight w:val="731"/>
        </w:trPr>
        <w:tc>
          <w:tcPr>
            <w:tcW w:w="3402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:rsidTr="009079FB">
        <w:trPr>
          <w:trHeight w:val="731"/>
        </w:trPr>
        <w:tc>
          <w:tcPr>
            <w:tcW w:w="3402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Conocimientos lingüísticos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(De </w:t>
      </w:r>
      <w:smartTag w:uri="urn:schemas-microsoft-com:office:smarttags" w:element="metricconverter">
        <w:smartTagPr>
          <w:attr w:name="ProductID" w:val="1 a"/>
        </w:smartTagPr>
        <w:r w:rsidRPr="008A04C0">
          <w:rPr>
            <w:rFonts w:ascii="Arial" w:hAnsi="Arial" w:cs="Arial"/>
            <w:bCs/>
            <w:sz w:val="22"/>
            <w:szCs w:val="22"/>
          </w:rPr>
          <w:t>1 a</w:t>
        </w:r>
      </w:smartTag>
      <w:r w:rsidRPr="008A04C0">
        <w:rPr>
          <w:rFonts w:ascii="Arial" w:hAnsi="Arial" w:cs="Arial"/>
          <w:bCs/>
          <w:sz w:val="22"/>
          <w:szCs w:val="22"/>
        </w:rPr>
        <w:t xml:space="preserve"> 5, siendo 5 el nivel más alto)</w:t>
      </w: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2441"/>
        <w:gridCol w:w="1090"/>
        <w:gridCol w:w="1036"/>
        <w:gridCol w:w="993"/>
      </w:tblGrid>
      <w:tr w:rsidR="009079FB" w:rsidRPr="008A04C0" w:rsidTr="009079FB">
        <w:tc>
          <w:tcPr>
            <w:tcW w:w="3229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ind w:left="540" w:hanging="5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Idioma</w:t>
            </w:r>
          </w:p>
        </w:tc>
        <w:tc>
          <w:tcPr>
            <w:tcW w:w="2441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Nivel</w:t>
            </w:r>
          </w:p>
        </w:tc>
        <w:tc>
          <w:tcPr>
            <w:tcW w:w="1090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Pasivo</w:t>
            </w:r>
          </w:p>
        </w:tc>
        <w:tc>
          <w:tcPr>
            <w:tcW w:w="1036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Hablado</w:t>
            </w:r>
          </w:p>
        </w:tc>
        <w:tc>
          <w:tcPr>
            <w:tcW w:w="993" w:type="dxa"/>
            <w:vAlign w:val="center"/>
          </w:tcPr>
          <w:p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Escrito</w:t>
            </w:r>
          </w:p>
        </w:tc>
      </w:tr>
      <w:tr w:rsidR="009079FB" w:rsidRPr="008A04C0" w:rsidTr="009079FB">
        <w:tc>
          <w:tcPr>
            <w:tcW w:w="3229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Lengua Materna</w:t>
            </w:r>
          </w:p>
        </w:tc>
        <w:tc>
          <w:tcPr>
            <w:tcW w:w="1090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3229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3229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04494E" w:rsidRPr="008A04C0" w:rsidRDefault="0004494E" w:rsidP="00DB4783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lastRenderedPageBreak/>
        <w:t>Afiliación a organismos profesionales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Función actual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Otras competencias. (informática, </w:t>
      </w:r>
      <w:proofErr w:type="spellStart"/>
      <w:r w:rsidRPr="008A04C0">
        <w:rPr>
          <w:rFonts w:ascii="Arial" w:hAnsi="Arial" w:cs="Arial"/>
          <w:bCs/>
          <w:sz w:val="22"/>
          <w:szCs w:val="22"/>
        </w:rPr>
        <w:t>etc</w:t>
      </w:r>
      <w:proofErr w:type="spellEnd"/>
      <w:r w:rsidRPr="008A04C0">
        <w:rPr>
          <w:rFonts w:ascii="Arial" w:hAnsi="Arial" w:cs="Arial"/>
          <w:bCs/>
          <w:sz w:val="22"/>
          <w:szCs w:val="22"/>
        </w:rPr>
        <w:t>)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Años de 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Cualificaciones Principales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específica en países no industrializados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2551"/>
        <w:gridCol w:w="3402"/>
      </w:tblGrid>
      <w:tr w:rsidR="008A04C0" w:rsidRPr="008A04C0" w:rsidTr="009079FB">
        <w:tc>
          <w:tcPr>
            <w:tcW w:w="3261" w:type="dxa"/>
            <w:vAlign w:val="center"/>
          </w:tcPr>
          <w:p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País</w:t>
            </w:r>
          </w:p>
          <w:p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551" w:type="dxa"/>
            <w:vAlign w:val="center"/>
          </w:tcPr>
          <w:p w:rsidR="008A04C0" w:rsidRPr="0004494E" w:rsidRDefault="008A04C0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 xml:space="preserve">Fecha </w:t>
            </w:r>
          </w:p>
        </w:tc>
        <w:tc>
          <w:tcPr>
            <w:tcW w:w="3402" w:type="dxa"/>
            <w:vAlign w:val="center"/>
          </w:tcPr>
          <w:p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Título y breve descripción del proyecto</w:t>
            </w:r>
          </w:p>
        </w:tc>
      </w:tr>
      <w:tr w:rsidR="008A04C0" w:rsidRPr="008A04C0" w:rsidTr="009079FB">
        <w:tc>
          <w:tcPr>
            <w:tcW w:w="326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8A04C0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D</w:t>
            </w:r>
            <w:r w:rsidRPr="0004494E">
              <w:rPr>
                <w:rFonts w:ascii="Arial" w:hAnsi="Arial" w:cs="Arial"/>
                <w:bCs/>
                <w:sz w:val="20"/>
                <w:szCs w:val="22"/>
              </w:rPr>
              <w:t>e (mes/año) a (mes/año)</w:t>
            </w:r>
          </w:p>
        </w:tc>
        <w:tc>
          <w:tcPr>
            <w:tcW w:w="3402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A04C0" w:rsidRPr="008A04C0" w:rsidTr="009079FB">
        <w:tc>
          <w:tcPr>
            <w:tcW w:w="326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1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126"/>
        <w:gridCol w:w="1984"/>
        <w:gridCol w:w="1701"/>
        <w:gridCol w:w="1764"/>
      </w:tblGrid>
      <w:tr w:rsidR="009079FB" w:rsidRPr="008A04C0" w:rsidTr="009079FB">
        <w:tc>
          <w:tcPr>
            <w:tcW w:w="1560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ind w:left="180" w:hanging="18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Fecha </w:t>
            </w:r>
          </w:p>
        </w:tc>
        <w:tc>
          <w:tcPr>
            <w:tcW w:w="2126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Lugar</w:t>
            </w:r>
          </w:p>
        </w:tc>
        <w:tc>
          <w:tcPr>
            <w:tcW w:w="1984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Empresa/Organización</w:t>
            </w:r>
          </w:p>
        </w:tc>
        <w:tc>
          <w:tcPr>
            <w:tcW w:w="1701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Cargo</w:t>
            </w:r>
          </w:p>
        </w:tc>
        <w:tc>
          <w:tcPr>
            <w:tcW w:w="1764" w:type="dxa"/>
            <w:vAlign w:val="center"/>
          </w:tcPr>
          <w:p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Descripción del trabajo</w:t>
            </w:r>
          </w:p>
        </w:tc>
      </w:tr>
      <w:tr w:rsidR="009079FB" w:rsidRPr="008A04C0" w:rsidTr="009079FB">
        <w:tc>
          <w:tcPr>
            <w:tcW w:w="1560" w:type="dxa"/>
          </w:tcPr>
          <w:p w:rsidR="009079FB" w:rsidRPr="008A04C0" w:rsidRDefault="009079FB" w:rsidP="009079FB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</w:t>
            </w:r>
            <w:r w:rsidRPr="008A04C0">
              <w:rPr>
                <w:rFonts w:ascii="Arial" w:hAnsi="Arial" w:cs="Arial"/>
                <w:bCs/>
                <w:sz w:val="22"/>
                <w:szCs w:val="22"/>
              </w:rPr>
              <w:t>e (mes/año) a (mes/año)</w:t>
            </w:r>
          </w:p>
        </w:tc>
        <w:tc>
          <w:tcPr>
            <w:tcW w:w="2126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1560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1560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:rsidTr="009079FB">
        <w:tc>
          <w:tcPr>
            <w:tcW w:w="1560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:rsidR="008A04C0" w:rsidRDefault="008A04C0" w:rsidP="008A04C0">
      <w:pPr>
        <w:pStyle w:val="Default"/>
        <w:numPr>
          <w:ilvl w:val="0"/>
          <w:numId w:val="4"/>
        </w:numPr>
        <w:tabs>
          <w:tab w:val="left" w:pos="1080"/>
        </w:tabs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V</w:t>
      </w:r>
      <w:r>
        <w:rPr>
          <w:rFonts w:ascii="Arial" w:hAnsi="Arial" w:cs="Arial"/>
          <w:bCs/>
          <w:sz w:val="22"/>
          <w:szCs w:val="22"/>
        </w:rPr>
        <w:t>arios.</w:t>
      </w:r>
    </w:p>
    <w:p w:rsid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Publicaciones y Seminarios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Referencias</w:t>
      </w:r>
      <w:r>
        <w:rPr>
          <w:rFonts w:ascii="Arial" w:hAnsi="Arial" w:cs="Arial"/>
          <w:bCs/>
          <w:sz w:val="22"/>
          <w:szCs w:val="22"/>
        </w:rPr>
        <w:t>:</w:t>
      </w:r>
    </w:p>
    <w:p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Firma:</w:t>
      </w:r>
    </w:p>
    <w:p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Sell</w:t>
      </w:r>
      <w:r w:rsidR="00DB4783">
        <w:t>o</w:t>
      </w:r>
    </w:p>
    <w:p w:rsidR="008A04C0" w:rsidRPr="008A04C0" w:rsidRDefault="008A04C0" w:rsidP="004D25CB">
      <w:pPr>
        <w:pStyle w:val="Default"/>
        <w:spacing w:line="480" w:lineRule="auto"/>
        <w:jc w:val="center"/>
        <w:rPr>
          <w:rFonts w:ascii="Arial" w:hAnsi="Arial" w:cs="Arial"/>
          <w:bCs/>
          <w:color w:val="FF0000"/>
          <w:sz w:val="22"/>
          <w:szCs w:val="22"/>
        </w:rPr>
      </w:pPr>
      <w:r w:rsidRPr="008A04C0">
        <w:rPr>
          <w:rFonts w:ascii="Arial" w:hAnsi="Arial" w:cs="Arial"/>
          <w:bCs/>
          <w:color w:val="FF0000"/>
          <w:sz w:val="22"/>
          <w:szCs w:val="22"/>
        </w:rPr>
        <w:t>(</w:t>
      </w:r>
      <w:proofErr w:type="gramStart"/>
      <w:r w:rsidRPr="008A04C0">
        <w:rPr>
          <w:rFonts w:ascii="Arial" w:hAnsi="Arial" w:cs="Arial"/>
          <w:bCs/>
          <w:color w:val="FF0000"/>
          <w:sz w:val="22"/>
          <w:szCs w:val="22"/>
        </w:rPr>
        <w:t>Persona  o</w:t>
      </w:r>
      <w:proofErr w:type="gramEnd"/>
      <w:r w:rsidRPr="008A04C0">
        <w:rPr>
          <w:rFonts w:ascii="Arial" w:hAnsi="Arial" w:cs="Arial"/>
          <w:bCs/>
          <w:color w:val="FF0000"/>
          <w:sz w:val="22"/>
          <w:szCs w:val="22"/>
        </w:rPr>
        <w:t xml:space="preserve"> personas autorizadas a firmar en nombre del organismo contratante)</w:t>
      </w:r>
    </w:p>
    <w:p w:rsidR="00EA2F84" w:rsidRPr="008A04C0" w:rsidRDefault="00EA2F84" w:rsidP="008A04C0">
      <w:pPr>
        <w:spacing w:after="0"/>
        <w:jc w:val="both"/>
        <w:rPr>
          <w:sz w:val="22"/>
          <w:szCs w:val="22"/>
        </w:rPr>
      </w:pPr>
    </w:p>
    <w:sectPr w:rsidR="00EA2F84" w:rsidRPr="008A04C0" w:rsidSect="00DB478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440" w:right="1440" w:bottom="1440" w:left="1440" w:header="1361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6583" w:rsidRDefault="00BA6583" w:rsidP="001007E7">
      <w:pPr>
        <w:spacing w:after="0" w:line="240" w:lineRule="auto"/>
      </w:pPr>
      <w:r>
        <w:separator/>
      </w:r>
    </w:p>
  </w:endnote>
  <w:endnote w:type="continuationSeparator" w:id="0">
    <w:p w:rsidR="00BA6583" w:rsidRDefault="00BA658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4783" w:rsidRDefault="00DB478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4783" w:rsidRDefault="00DB478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6583" w:rsidRDefault="00BA6583" w:rsidP="001007E7">
      <w:pPr>
        <w:spacing w:after="0" w:line="240" w:lineRule="auto"/>
      </w:pPr>
      <w:r>
        <w:separator/>
      </w:r>
    </w:p>
  </w:footnote>
  <w:footnote w:type="continuationSeparator" w:id="0">
    <w:p w:rsidR="00BA6583" w:rsidRDefault="00BA6583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4783" w:rsidRDefault="00DB478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25CB" w:rsidRDefault="009A3A5D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5076825</wp:posOffset>
              </wp:positionH>
              <wp:positionV relativeFrom="paragraph">
                <wp:posOffset>-632459</wp:posOffset>
              </wp:positionV>
              <wp:extent cx="1061720" cy="928370"/>
              <wp:effectExtent l="0" t="0" r="0" b="508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1720" cy="928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25CB" w:rsidRPr="0026335F" w:rsidRDefault="004D25CB" w:rsidP="004D25CB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1971CB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1971CB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CB54ED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="001971CB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CB54ED" w:rsidRPr="00CB54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6" type="#_x0000_t202" style="position:absolute;margin-left:399.75pt;margin-top:-49.8pt;width:83.6pt;height:73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xYytAIAALkFAAAOAAAAZHJzL2Uyb0RvYy54bWysVNtunDAQfa/Uf7D8TrjUywIKGyXLUlVK&#10;L1LSD/CCWayCTW3vsmnVf+/Y7C3JS9WWB2R7xmcu53iub/Z9h3ZMaS5FjsOrACMmKllzscnx18fS&#10;SzDShoqadlKwHD8xjW8Wb99cj0PGItnKrmYKAYjQ2TjkuDVmyHxfVy3rqb6SAxNgbKTqqYGt2vi1&#10;oiOg950fBUHsj1LVg5IV0xpOi8mIFw6/aVhlPjeNZgZ1OYbcjPsr91/bv7+4ptlG0aHl1SEN+hdZ&#10;9JQLCHqCKqihaKv4K6ieV0pq2ZirSva+bBpeMVcDVBMGL6p5aOnAXC3QHD2c2qT/H2z1afdFIV7n&#10;OMZI0B4oemR7g+7kHsW2O+OgM3B6GMDN7OEYWHaV6uFeVt80EnLZUrFht0rJsWW0huxCe9O/uDrh&#10;aAuyHj/KGsLQrZEOaN+o3rYOmoEAHVh6OjFjU6lsyCAO5xGYKrClUfJu7qjzaXa8PSht3jPZI7vI&#10;sQLmHTrd3Wtjs6HZ0cUGE7LkXefY78SzA3CcTiA2XLU2m4Uj82capKtklRCPRPHKI0FReLflknhx&#10;Gc5nxbtiuSzCXzZuSLKW1zUTNsxRWCH5M+IOEp8kcZKWlh2vLZxNSavNetkptKMg7NJ9rudgObv5&#10;z9NwTYBaXpQURiS4i1KvjJO5R0oy89J5kHhBmN6lcUBSUpTPS7rngv17SWgEJmfRbBLTOekXtQXu&#10;e10bzXpuYHR0vM9xcnKimZXgStSOWkN5N60vWmHTP7cC6D4S7QRrNTqp1ezXe0CxKl7L+gmkqyQo&#10;C0QI8w4WrVQ/MBphduRYf99SxTDqPgiQfxoSYoeN25CZE666tKwvLVRUAJVjg9G0XJppQG0HxTct&#10;RJoenJC38GQa7tR8zurw0GA+uKIOs8wOoMu98zpP3MVvAAAA//8DAFBLAwQUAAYACAAAACEAPbn5&#10;694AAAAKAQAADwAAAGRycy9kb3ducmV2LnhtbEyPy07DMBBF90j8gzVI7Fob1Lo4ZFIhEFsQ5SGx&#10;c+NpEhGPo9htwt9jVrAc3aN7z5Tb2ffiRGPsAiNcLRUI4jq4jhuEt9fHxQ2ImCw72wcmhG+KsK3O&#10;z0pbuDDxC512qRG5hGNhEdqUhkLKWLfkbVyGgThnhzB6m/I5NtKNdsrlvpfXSmnpbcd5obUD3bdU&#10;f+2OHuH96fD5sVLPzYNfD1OYlWRvJOLlxXx3CyLRnP5g+NXP6lBlp304souiR9gYs84owsIYDSIT&#10;RusNiD3CSmuQVSn/v1D9AAAA//8DAFBLAQItABQABgAIAAAAIQC2gziS/gAAAOEBAAATAAAAAAAA&#10;AAAAAAAAAAAAAABbQ29udGVudF9UeXBlc10ueG1sUEsBAi0AFAAGAAgAAAAhADj9If/WAAAAlAEA&#10;AAsAAAAAAAAAAAAAAAAALwEAAF9yZWxzLy5yZWxzUEsBAi0AFAAGAAgAAAAhAL/HFjK0AgAAuQUA&#10;AA4AAAAAAAAAAAAAAAAALgIAAGRycy9lMm9Eb2MueG1sUEsBAi0AFAAGAAgAAAAhAD25+eveAAAA&#10;CgEAAA8AAAAAAAAAAAAAAAAADgUAAGRycy9kb3ducmV2LnhtbFBLBQYAAAAABAAEAPMAAAAZBgAA&#10;AAA=&#10;" filled="f" stroked="f">
              <v:textbox>
                <w:txbxContent>
                  <w:p w:rsidR="004D25CB" w:rsidRPr="0026335F" w:rsidRDefault="004D25CB" w:rsidP="004D25CB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1971CB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1971CB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CB54ED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="001971CB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CB54ED" w:rsidRPr="00CB54ED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  <w:r w:rsidR="00DB4783">
      <w:tab/>
    </w:r>
    <w:bookmarkStart w:id="0" w:name="_GoBack"/>
    <w:r w:rsidR="00DB4783">
      <w:rPr>
        <w:noProof/>
      </w:rPr>
      <w:drawing>
        <wp:inline distT="0" distB="0" distL="0" distR="0" wp14:anchorId="63717AF8">
          <wp:extent cx="1816735" cy="890270"/>
          <wp:effectExtent l="0" t="0" r="0" b="508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6735" cy="890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4783" w:rsidRDefault="00DB478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B33FD7"/>
    <w:multiLevelType w:val="hybridMultilevel"/>
    <w:tmpl w:val="3A74C838"/>
    <w:lvl w:ilvl="0" w:tplc="0C0A000F">
      <w:start w:val="1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425D6"/>
    <w:multiLevelType w:val="hybridMultilevel"/>
    <w:tmpl w:val="1A220DA6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411233B"/>
    <w:multiLevelType w:val="hybridMultilevel"/>
    <w:tmpl w:val="A6605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0652C"/>
    <w:multiLevelType w:val="hybridMultilevel"/>
    <w:tmpl w:val="1C3C91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50000" w:hash="OE0aJ2C5K0Y5GZQBX51lw4Lqt/s=" w:salt="bdkMr1UkJUHB5U6bxdbIxg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2825"/>
    <w:rsid w:val="00034DD9"/>
    <w:rsid w:val="0004494E"/>
    <w:rsid w:val="00044FA8"/>
    <w:rsid w:val="00045479"/>
    <w:rsid w:val="00071BD7"/>
    <w:rsid w:val="000A35DD"/>
    <w:rsid w:val="000B0DCD"/>
    <w:rsid w:val="000C73D4"/>
    <w:rsid w:val="00100079"/>
    <w:rsid w:val="001007E7"/>
    <w:rsid w:val="001020C0"/>
    <w:rsid w:val="00130549"/>
    <w:rsid w:val="00134A7E"/>
    <w:rsid w:val="00157600"/>
    <w:rsid w:val="0016722A"/>
    <w:rsid w:val="00170EC5"/>
    <w:rsid w:val="00181E8D"/>
    <w:rsid w:val="00194FF2"/>
    <w:rsid w:val="001971CB"/>
    <w:rsid w:val="001A3F92"/>
    <w:rsid w:val="001F73A7"/>
    <w:rsid w:val="002009A7"/>
    <w:rsid w:val="00253DBA"/>
    <w:rsid w:val="00254C69"/>
    <w:rsid w:val="0026335F"/>
    <w:rsid w:val="00295BD4"/>
    <w:rsid w:val="002B43A0"/>
    <w:rsid w:val="002B46D1"/>
    <w:rsid w:val="002D451D"/>
    <w:rsid w:val="002E1412"/>
    <w:rsid w:val="00314023"/>
    <w:rsid w:val="00341484"/>
    <w:rsid w:val="00392351"/>
    <w:rsid w:val="00392F6D"/>
    <w:rsid w:val="00404131"/>
    <w:rsid w:val="0042490F"/>
    <w:rsid w:val="004379A6"/>
    <w:rsid w:val="0045550B"/>
    <w:rsid w:val="00456C17"/>
    <w:rsid w:val="00466B9C"/>
    <w:rsid w:val="0047449D"/>
    <w:rsid w:val="004B30DA"/>
    <w:rsid w:val="004D25CB"/>
    <w:rsid w:val="004D45A8"/>
    <w:rsid w:val="00500DA4"/>
    <w:rsid w:val="00535962"/>
    <w:rsid w:val="00544A18"/>
    <w:rsid w:val="00587EC0"/>
    <w:rsid w:val="00611A07"/>
    <w:rsid w:val="0062592A"/>
    <w:rsid w:val="00643FAC"/>
    <w:rsid w:val="006471AF"/>
    <w:rsid w:val="006506D0"/>
    <w:rsid w:val="00651E48"/>
    <w:rsid w:val="0065420B"/>
    <w:rsid w:val="00656060"/>
    <w:rsid w:val="00666D56"/>
    <w:rsid w:val="006709BC"/>
    <w:rsid w:val="00681BB1"/>
    <w:rsid w:val="006F567F"/>
    <w:rsid w:val="00725091"/>
    <w:rsid w:val="00780880"/>
    <w:rsid w:val="007B0E1F"/>
    <w:rsid w:val="007B6F6F"/>
    <w:rsid w:val="007C2731"/>
    <w:rsid w:val="00820C9F"/>
    <w:rsid w:val="0082707E"/>
    <w:rsid w:val="008315B0"/>
    <w:rsid w:val="008A04C0"/>
    <w:rsid w:val="008B3AE5"/>
    <w:rsid w:val="008C388B"/>
    <w:rsid w:val="008D73DC"/>
    <w:rsid w:val="009079FB"/>
    <w:rsid w:val="0096275B"/>
    <w:rsid w:val="00966EEE"/>
    <w:rsid w:val="009A29C7"/>
    <w:rsid w:val="009A3A5D"/>
    <w:rsid w:val="009A4E12"/>
    <w:rsid w:val="00A16099"/>
    <w:rsid w:val="00A231BB"/>
    <w:rsid w:val="00A42497"/>
    <w:rsid w:val="00A640BD"/>
    <w:rsid w:val="00A641A7"/>
    <w:rsid w:val="00A72F42"/>
    <w:rsid w:val="00AD7919"/>
    <w:rsid w:val="00AE0BEA"/>
    <w:rsid w:val="00B45752"/>
    <w:rsid w:val="00B62EEF"/>
    <w:rsid w:val="00B97B51"/>
    <w:rsid w:val="00BA0007"/>
    <w:rsid w:val="00BA32BE"/>
    <w:rsid w:val="00BA6583"/>
    <w:rsid w:val="00BB1D79"/>
    <w:rsid w:val="00BC1D0C"/>
    <w:rsid w:val="00BC61BD"/>
    <w:rsid w:val="00BE0B91"/>
    <w:rsid w:val="00BF56C5"/>
    <w:rsid w:val="00C078CB"/>
    <w:rsid w:val="00C22DBE"/>
    <w:rsid w:val="00C5078F"/>
    <w:rsid w:val="00C66D08"/>
    <w:rsid w:val="00C7470C"/>
    <w:rsid w:val="00CA0E82"/>
    <w:rsid w:val="00CA164C"/>
    <w:rsid w:val="00CA4661"/>
    <w:rsid w:val="00CB54ED"/>
    <w:rsid w:val="00CE67A3"/>
    <w:rsid w:val="00D24FA7"/>
    <w:rsid w:val="00D45A3E"/>
    <w:rsid w:val="00D64696"/>
    <w:rsid w:val="00D90D49"/>
    <w:rsid w:val="00DA69C7"/>
    <w:rsid w:val="00DB4783"/>
    <w:rsid w:val="00DC5D96"/>
    <w:rsid w:val="00DD4F3E"/>
    <w:rsid w:val="00DF6AAE"/>
    <w:rsid w:val="00E127E7"/>
    <w:rsid w:val="00E13E55"/>
    <w:rsid w:val="00E14BD3"/>
    <w:rsid w:val="00E3215C"/>
    <w:rsid w:val="00E446DC"/>
    <w:rsid w:val="00E46B33"/>
    <w:rsid w:val="00E82502"/>
    <w:rsid w:val="00EA2F84"/>
    <w:rsid w:val="00EA6B34"/>
    <w:rsid w:val="00EA7406"/>
    <w:rsid w:val="00EE1E7B"/>
    <w:rsid w:val="00F14C9C"/>
    <w:rsid w:val="00F225BF"/>
    <w:rsid w:val="00F53753"/>
    <w:rsid w:val="00F7167E"/>
    <w:rsid w:val="00F7443C"/>
    <w:rsid w:val="00F9504D"/>
    <w:rsid w:val="00FB13A2"/>
    <w:rsid w:val="00FB54E9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."/>
  <w:listSeparator w:val=";"/>
  <w14:docId w14:val="3E4618F9"/>
  <w15:docId w15:val="{A47C8A91-2A86-4160-894B-132FD4BBB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E061A7-5021-4768-A865-FE4C5772A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6</TotalTime>
  <Pages>2</Pages>
  <Words>158</Words>
  <Characters>869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Digna Santamaria</cp:lastModifiedBy>
  <cp:revision>3</cp:revision>
  <cp:lastPrinted>2011-03-04T18:59:00Z</cp:lastPrinted>
  <dcterms:created xsi:type="dcterms:W3CDTF">2025-06-24T14:34:00Z</dcterms:created>
  <dcterms:modified xsi:type="dcterms:W3CDTF">2025-06-24T14:55:00Z</dcterms:modified>
</cp:coreProperties>
</file>