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62" w:rsidRPr="00F7167E" w:rsidRDefault="00681727" w:rsidP="00F07525">
      <w:pPr>
        <w:tabs>
          <w:tab w:val="left" w:pos="5100"/>
        </w:tabs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10288D" wp14:editId="7CF08C46">
                <wp:simplePos x="0" y="0"/>
                <wp:positionH relativeFrom="column">
                  <wp:posOffset>-514350</wp:posOffset>
                </wp:positionH>
                <wp:positionV relativeFrom="paragraph">
                  <wp:posOffset>-142875</wp:posOffset>
                </wp:positionV>
                <wp:extent cx="1695450" cy="581025"/>
                <wp:effectExtent l="0" t="0" r="0" b="952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1BD" w:rsidRPr="00BC61BD" w:rsidRDefault="00BC61B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1028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0.5pt;margin-top:-11.25pt;width:133.5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iXttA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" filled="f" stroked="f">
                <v:textbox>
                  <w:txbx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64C6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425E94" wp14:editId="14332511">
                <wp:simplePos x="0" y="0"/>
                <wp:positionH relativeFrom="column">
                  <wp:posOffset>-595630</wp:posOffset>
                </wp:positionH>
                <wp:positionV relativeFrom="paragraph">
                  <wp:posOffset>-153670</wp:posOffset>
                </wp:positionV>
                <wp:extent cx="1860550" cy="680085"/>
                <wp:effectExtent l="0" t="0" r="0" b="5715"/>
                <wp:wrapNone/>
                <wp:docPr id="24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550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659B" w:rsidRPr="00BC61BD" w:rsidRDefault="0094659B" w:rsidP="0094659B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25E94" id="Cuadro de texto 9" o:spid="_x0000_s1027" type="#_x0000_t202" style="position:absolute;margin-left:-46.9pt;margin-top:-12.1pt;width:146.5pt;height:53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" filled="f" stroked="f">
                <v:textbox>
                  <w:txbxContent>
                    <w:p w:rsidR="0094659B" w:rsidRPr="00BC61BD" w:rsidRDefault="0094659B" w:rsidP="0094659B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64C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19938084" wp14:editId="4AB5FF2D">
                <wp:simplePos x="0" y="0"/>
                <wp:positionH relativeFrom="column">
                  <wp:posOffset>4540250</wp:posOffset>
                </wp:positionH>
                <wp:positionV relativeFrom="paragraph">
                  <wp:posOffset>-464185</wp:posOffset>
                </wp:positionV>
                <wp:extent cx="1615440" cy="701040"/>
                <wp:effectExtent l="6350" t="12065" r="6985" b="10795"/>
                <wp:wrapNone/>
                <wp:docPr id="1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21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396561420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94659B" w:rsidRDefault="00F07525" w:rsidP="0094659B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:rsidR="00051C0A" w:rsidRPr="00051C0A" w:rsidRDefault="00051C0A" w:rsidP="00051C0A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2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51C0A" w:rsidRPr="00535962" w:rsidRDefault="00051C0A" w:rsidP="00051C0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938084" id="Group 20" o:spid="_x0000_s1028" style="position:absolute;margin-left:357.5pt;margin-top:-36.5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">
                <v:rect id="Rectangle 21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" filled="f"/>
                <v:group id="Group 22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Text Box 23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396561420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4659B" w:rsidRDefault="00F07525" w:rsidP="0094659B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:rsidR="00051C0A" w:rsidRPr="00051C0A" w:rsidRDefault="00051C0A" w:rsidP="00051C0A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4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" fillcolor="black [3213]" strokecolor="white [3212]" strokeweight="3pt">
                    <v:textbox>
                      <w:txbxContent>
                        <w:p w:rsidR="00051C0A" w:rsidRPr="00535962" w:rsidRDefault="00051C0A" w:rsidP="00051C0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64C6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0B362B" wp14:editId="2029DAC7">
                <wp:simplePos x="0" y="0"/>
                <wp:positionH relativeFrom="column">
                  <wp:posOffset>-417195</wp:posOffset>
                </wp:positionH>
                <wp:positionV relativeFrom="paragraph">
                  <wp:posOffset>-421005</wp:posOffset>
                </wp:positionV>
                <wp:extent cx="948055" cy="305435"/>
                <wp:effectExtent l="1905" t="0" r="2540" b="1270"/>
                <wp:wrapNone/>
                <wp:docPr id="1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1C0A" w:rsidRPr="004E7C9C" w:rsidRDefault="00051C0A" w:rsidP="00051C0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E7C9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B362B" id="Text Box 25" o:spid="_x0000_s1033" type="#_x0000_t202" style="position:absolute;margin-left:-32.85pt;margin-top:-33.1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" filled="f" stroked="f">
                <v:textbox inset="0,0,0,0">
                  <w:txbxContent>
                    <w:p w:rsidR="00051C0A" w:rsidRPr="004E7C9C" w:rsidRDefault="00051C0A" w:rsidP="00051C0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E7C9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SNCC.D.045</w:t>
                      </w:r>
                    </w:p>
                  </w:txbxContent>
                </v:textbox>
              </v:shape>
            </w:pict>
          </mc:Fallback>
        </mc:AlternateContent>
      </w:r>
      <w:r w:rsidR="00F07525">
        <w:tab/>
      </w:r>
    </w:p>
    <w:p w:rsidR="00535962" w:rsidRPr="00535962" w:rsidRDefault="00681727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CE68D68" wp14:editId="23CB8DB9">
                <wp:simplePos x="0" y="0"/>
                <wp:positionH relativeFrom="column">
                  <wp:posOffset>-512445</wp:posOffset>
                </wp:positionH>
                <wp:positionV relativeFrom="paragraph">
                  <wp:posOffset>125095</wp:posOffset>
                </wp:positionV>
                <wp:extent cx="2508885" cy="318770"/>
                <wp:effectExtent l="0" t="0" r="0" b="5080"/>
                <wp:wrapNone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1727" w:rsidRPr="00C543CF" w:rsidRDefault="00681727" w:rsidP="00681727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68D68" id="Text Box 12" o:spid="_x0000_s1034" type="#_x0000_t202" style="position:absolute;margin-left:-40.35pt;margin-top:9.85pt;width:197.55pt;height:25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f45uw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" filled="f" stroked="f">
                <v:textbox>
                  <w:txbxContent>
                    <w:p w:rsidR="00681727" w:rsidRPr="00C543CF" w:rsidRDefault="00681727" w:rsidP="00681727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6864C6" w:rsidP="00F07525">
      <w:pPr>
        <w:tabs>
          <w:tab w:val="left" w:pos="6267"/>
        </w:tabs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933450</wp:posOffset>
                </wp:positionH>
                <wp:positionV relativeFrom="paragraph">
                  <wp:posOffset>247015</wp:posOffset>
                </wp:positionV>
                <wp:extent cx="3617595" cy="304800"/>
                <wp:effectExtent l="0" t="3175" r="1905" b="0"/>
                <wp:wrapNone/>
                <wp:docPr id="1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7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7C273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73.5pt;margin-top:19.45pt;width:28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" stroked="f">
                <v:textbox>
                  <w:txbxContent>
                    <w:p w:rsidR="00F7443C" w:rsidRPr="00E82502" w:rsidRDefault="007C273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currículo del personal profesional propuesto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:rsidR="00E832B8" w:rsidRDefault="00E832B8" w:rsidP="007C2731">
      <w:pPr>
        <w:spacing w:after="0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>1.  Cargo propuesto</w:t>
      </w:r>
      <w:r>
        <w:rPr>
          <w:b/>
          <w:bCs/>
          <w:iCs/>
          <w:sz w:val="22"/>
          <w:szCs w:val="22"/>
        </w:rPr>
        <w:t xml:space="preserve">: </w:t>
      </w:r>
    </w:p>
    <w:p w:rsidR="006864C6" w:rsidRDefault="006864C6" w:rsidP="007C2731">
      <w:pPr>
        <w:spacing w:after="0"/>
        <w:jc w:val="both"/>
        <w:rPr>
          <w:b/>
          <w:bCs/>
          <w:iCs/>
          <w:sz w:val="22"/>
          <w:szCs w:val="22"/>
        </w:rPr>
      </w:pPr>
    </w:p>
    <w:p w:rsidR="007C2731" w:rsidRPr="00FF7446" w:rsidRDefault="00E832B8" w:rsidP="00FF7446">
      <w:pPr>
        <w:pBdr>
          <w:bottom w:val="single" w:sz="4" w:space="1" w:color="auto"/>
        </w:pBdr>
        <w:spacing w:after="0"/>
        <w:rPr>
          <w:bCs/>
          <w:iCs/>
          <w:sz w:val="24"/>
          <w:szCs w:val="22"/>
        </w:rPr>
      </w:pPr>
      <w:r w:rsidRPr="00FF7446">
        <w:rPr>
          <w:bCs/>
          <w:iCs/>
          <w:sz w:val="24"/>
          <w:szCs w:val="22"/>
        </w:rPr>
        <w:t>Director de Proyecto</w:t>
      </w:r>
    </w:p>
    <w:p w:rsidR="00E832B8" w:rsidRPr="00E832B8" w:rsidRDefault="00E832B8" w:rsidP="007C2731">
      <w:pPr>
        <w:spacing w:after="0"/>
        <w:jc w:val="both"/>
        <w:rPr>
          <w:bCs/>
          <w:iCs/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</w:p>
    <w:p w:rsidR="007C2731" w:rsidRPr="007C2731" w:rsidRDefault="007C2731" w:rsidP="006864C6">
      <w:pPr>
        <w:pBdr>
          <w:bottom w:val="single" w:sz="4" w:space="1" w:color="auto"/>
        </w:pBdr>
        <w:spacing w:before="240"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sz w:val="22"/>
          <w:szCs w:val="22"/>
        </w:rPr>
        <w:t xml:space="preserve"> </w:t>
      </w:r>
    </w:p>
    <w:p w:rsidR="007C2731" w:rsidRPr="007C2731" w:rsidRDefault="007C2731" w:rsidP="001126FE">
      <w:pPr>
        <w:pBdr>
          <w:bottom w:val="single" w:sz="4" w:space="1" w:color="auto"/>
        </w:pBdr>
        <w:tabs>
          <w:tab w:val="left" w:pos="284"/>
        </w:tabs>
        <w:spacing w:after="0"/>
        <w:jc w:val="both"/>
        <w:rPr>
          <w:sz w:val="22"/>
          <w:szCs w:val="22"/>
        </w:rPr>
      </w:pPr>
    </w:p>
    <w:p w:rsidR="001126FE" w:rsidRDefault="001126FE" w:rsidP="001126FE">
      <w:pPr>
        <w:spacing w:after="0"/>
        <w:jc w:val="both"/>
        <w:rPr>
          <w:b/>
          <w:bCs/>
          <w:sz w:val="22"/>
          <w:szCs w:val="22"/>
        </w:rPr>
      </w:pP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</w:t>
      </w:r>
      <w:r w:rsidR="001126FE">
        <w:rPr>
          <w:sz w:val="22"/>
          <w:szCs w:val="22"/>
        </w:rPr>
        <w:t>__</w:t>
      </w:r>
      <w:r w:rsidRPr="007C2731">
        <w:rPr>
          <w:sz w:val="22"/>
          <w:szCs w:val="22"/>
        </w:rPr>
        <w:t>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Default="007C2731" w:rsidP="007C2731">
      <w:pPr>
        <w:spacing w:after="0"/>
        <w:jc w:val="both"/>
        <w:rPr>
          <w:b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="00E750FD" w:rsidRPr="00E750FD">
        <w:rPr>
          <w:b/>
          <w:sz w:val="22"/>
          <w:szCs w:val="22"/>
        </w:rPr>
        <w:t>:</w:t>
      </w:r>
    </w:p>
    <w:p w:rsidR="00E750FD" w:rsidRDefault="00E750FD" w:rsidP="007C2731">
      <w:pPr>
        <w:spacing w:after="0"/>
        <w:jc w:val="both"/>
        <w:rPr>
          <w:b/>
          <w:sz w:val="22"/>
          <w:szCs w:val="22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8"/>
        <w:gridCol w:w="4938"/>
      </w:tblGrid>
      <w:tr w:rsidR="00E750FD" w:rsidRPr="000F79D9" w:rsidTr="00FF7446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E750FD" w:rsidRPr="000F79D9" w:rsidRDefault="00E750FD" w:rsidP="00D15651">
            <w:pPr>
              <w:pStyle w:val="WPNormal"/>
              <w:rPr>
                <w:rFonts w:ascii="Arial" w:hAnsi="Arial" w:cs="Arial"/>
                <w:b/>
                <w:bCs/>
                <w:sz w:val="20"/>
              </w:rPr>
            </w:pPr>
            <w:r w:rsidRPr="000F79D9">
              <w:rPr>
                <w:rFonts w:ascii="Arial" w:hAnsi="Arial" w:cs="Arial"/>
                <w:b/>
                <w:bCs/>
                <w:sz w:val="20"/>
              </w:rPr>
              <w:t>ESTUDIOS BÁSICOS-MEDIOS O TÉCNICOS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FD" w:rsidRPr="000F79D9" w:rsidRDefault="00E750FD" w:rsidP="00D15651"/>
        </w:tc>
      </w:tr>
      <w:tr w:rsidR="00E750FD" w:rsidRPr="000F79D9" w:rsidTr="00FF7446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:rsidR="00E750FD" w:rsidRPr="000F79D9" w:rsidRDefault="00E750FD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ESTUDIOS UNIVERSITARIOS</w:t>
            </w:r>
          </w:p>
        </w:tc>
        <w:tc>
          <w:tcPr>
            <w:tcW w:w="4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FD" w:rsidRPr="000F79D9" w:rsidRDefault="00E750FD" w:rsidP="00D15651"/>
        </w:tc>
      </w:tr>
      <w:tr w:rsidR="00E750FD" w:rsidRPr="000F79D9" w:rsidTr="00FF7446">
        <w:trPr>
          <w:trHeight w:val="109"/>
          <w:jc w:val="center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E750FD" w:rsidRPr="000F79D9" w:rsidRDefault="00E750FD" w:rsidP="00D15651">
            <w:pPr>
              <w:spacing w:before="120" w:after="120"/>
              <w:ind w:left="708"/>
            </w:pPr>
            <w:r w:rsidRPr="000F79D9">
              <w:t>Profesión</w:t>
            </w:r>
          </w:p>
        </w:tc>
        <w:tc>
          <w:tcPr>
            <w:tcW w:w="4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FD" w:rsidRPr="000F79D9" w:rsidRDefault="00E750FD" w:rsidP="00D15651"/>
        </w:tc>
      </w:tr>
      <w:tr w:rsidR="00E750FD" w:rsidRPr="000F79D9" w:rsidTr="00FF7446">
        <w:trPr>
          <w:trHeight w:val="231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E750FD" w:rsidRPr="000F79D9" w:rsidRDefault="00E750FD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FD" w:rsidRPr="000F79D9" w:rsidRDefault="00E750FD" w:rsidP="00D15651"/>
        </w:tc>
      </w:tr>
      <w:tr w:rsidR="00E750FD" w:rsidRPr="000F79D9" w:rsidTr="00FF7446">
        <w:trPr>
          <w:trHeight w:val="323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E750FD" w:rsidRPr="000F79D9" w:rsidRDefault="00E750FD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FD" w:rsidRPr="000F79D9" w:rsidRDefault="00E750FD" w:rsidP="00D15651"/>
        </w:tc>
      </w:tr>
      <w:tr w:rsidR="00E750FD" w:rsidRPr="000F79D9" w:rsidTr="00FF7446">
        <w:trPr>
          <w:trHeight w:val="1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:rsidR="00E750FD" w:rsidRPr="000F79D9" w:rsidRDefault="00E750FD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FD" w:rsidRPr="000F79D9" w:rsidRDefault="00E750FD" w:rsidP="00D15651"/>
        </w:tc>
      </w:tr>
      <w:tr w:rsidR="00E750FD" w:rsidRPr="000F79D9" w:rsidTr="00FF7446">
        <w:trPr>
          <w:trHeight w:val="12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E750FD" w:rsidRPr="000F79D9" w:rsidRDefault="00E750FD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OTROS ESTUDIOS y/o ESPECIALIZACIONES</w:t>
            </w:r>
          </w:p>
          <w:p w:rsidR="00E750FD" w:rsidRDefault="00E750FD" w:rsidP="00E750FD">
            <w:pPr>
              <w:spacing w:after="0"/>
              <w:ind w:left="708"/>
            </w:pPr>
          </w:p>
          <w:p w:rsidR="00E750FD" w:rsidRPr="000F79D9" w:rsidRDefault="00E750FD" w:rsidP="00FF7446">
            <w:pPr>
              <w:spacing w:after="0"/>
              <w:ind w:left="708"/>
              <w:rPr>
                <w:b/>
                <w:bCs/>
              </w:rPr>
            </w:pPr>
            <w:r w:rsidRPr="000F79D9">
              <w:t>Profesión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50FD" w:rsidRPr="000F79D9" w:rsidRDefault="00E750FD" w:rsidP="00D15651"/>
        </w:tc>
      </w:tr>
      <w:tr w:rsidR="00E750FD" w:rsidRPr="000F79D9" w:rsidTr="00FF7446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E750FD" w:rsidRPr="000F79D9" w:rsidRDefault="00E750FD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FD" w:rsidRPr="000F79D9" w:rsidRDefault="00E750FD" w:rsidP="00D15651"/>
        </w:tc>
      </w:tr>
      <w:tr w:rsidR="00E750FD" w:rsidRPr="000F79D9" w:rsidTr="00FF7446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E750FD" w:rsidRPr="000F79D9" w:rsidRDefault="00E750FD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FD" w:rsidRPr="000F79D9" w:rsidRDefault="00E750FD" w:rsidP="00D15651"/>
        </w:tc>
      </w:tr>
      <w:tr w:rsidR="00E750FD" w:rsidRPr="000F79D9" w:rsidTr="00FF7446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E750FD" w:rsidRPr="000F79D9" w:rsidRDefault="00E750FD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0FD" w:rsidRPr="000F79D9" w:rsidRDefault="00E750FD" w:rsidP="00D15651"/>
        </w:tc>
      </w:tr>
    </w:tbl>
    <w:p w:rsidR="00E750FD" w:rsidRDefault="00E750FD" w:rsidP="007C2731">
      <w:pPr>
        <w:spacing w:after="0"/>
        <w:jc w:val="both"/>
        <w:rPr>
          <w:b/>
          <w:bCs/>
          <w:sz w:val="22"/>
          <w:szCs w:val="22"/>
        </w:rPr>
      </w:pPr>
    </w:p>
    <w:p w:rsidR="00F07525" w:rsidRDefault="00F07525" w:rsidP="007C2731">
      <w:pPr>
        <w:spacing w:after="0"/>
        <w:jc w:val="both"/>
        <w:rPr>
          <w:b/>
          <w:bCs/>
          <w:sz w:val="22"/>
          <w:szCs w:val="22"/>
        </w:rPr>
      </w:pPr>
    </w:p>
    <w:p w:rsidR="00F07525" w:rsidRPr="007C2731" w:rsidRDefault="00F07525" w:rsidP="007C2731">
      <w:pPr>
        <w:spacing w:after="0"/>
        <w:jc w:val="both"/>
        <w:rPr>
          <w:b/>
          <w:bCs/>
          <w:sz w:val="22"/>
          <w:szCs w:val="22"/>
        </w:rPr>
      </w:pPr>
    </w:p>
    <w:p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:rsidR="007C2731" w:rsidRPr="007C2731" w:rsidRDefault="007C2731" w:rsidP="00FF7446">
      <w:pPr>
        <w:pBdr>
          <w:bottom w:val="single" w:sz="4" w:space="1" w:color="auto"/>
        </w:pBdr>
        <w:spacing w:after="0"/>
        <w:jc w:val="both"/>
        <w:rPr>
          <w:b/>
          <w:bCs/>
          <w:sz w:val="22"/>
          <w:szCs w:val="22"/>
        </w:rPr>
      </w:pPr>
    </w:p>
    <w:p w:rsidR="00FF7446" w:rsidRDefault="00FF7446" w:rsidP="007C2731">
      <w:pPr>
        <w:spacing w:after="0"/>
        <w:jc w:val="both"/>
        <w:rPr>
          <w:sz w:val="22"/>
          <w:szCs w:val="22"/>
        </w:rPr>
      </w:pPr>
    </w:p>
    <w:p w:rsidR="00FF7446" w:rsidRDefault="00FF7446" w:rsidP="00FF7446">
      <w:pPr>
        <w:pBdr>
          <w:bottom w:val="single" w:sz="4" w:space="1" w:color="auto"/>
        </w:pBdr>
        <w:spacing w:after="0"/>
        <w:jc w:val="both"/>
        <w:rPr>
          <w:sz w:val="22"/>
          <w:szCs w:val="22"/>
        </w:rPr>
      </w:pPr>
    </w:p>
    <w:p w:rsidR="00FF7446" w:rsidRDefault="007C2731" w:rsidP="007C2731">
      <w:pPr>
        <w:spacing w:after="0"/>
        <w:jc w:val="both"/>
        <w:rPr>
          <w:b/>
          <w:bCs/>
          <w:sz w:val="22"/>
          <w:szCs w:val="22"/>
        </w:rPr>
      </w:pPr>
      <w:r w:rsidRPr="007C2731">
        <w:rPr>
          <w:sz w:val="22"/>
          <w:szCs w:val="22"/>
        </w:rPr>
        <w:br/>
      </w:r>
    </w:p>
    <w:p w:rsidR="00044FA8" w:rsidRDefault="00FF7446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7C2731" w:rsidRPr="007C2731">
        <w:rPr>
          <w:b/>
          <w:bCs/>
          <w:sz w:val="22"/>
          <w:szCs w:val="22"/>
        </w:rPr>
        <w:t>. Países donde tiene experiencia de trabajo</w:t>
      </w:r>
      <w:r>
        <w:rPr>
          <w:b/>
          <w:bCs/>
          <w:sz w:val="22"/>
          <w:szCs w:val="22"/>
        </w:rPr>
        <w:t xml:space="preserve"> en los últimos diez (10) años</w:t>
      </w:r>
      <w:r w:rsidR="007C2731" w:rsidRPr="007C2731">
        <w:rPr>
          <w:b/>
          <w:bCs/>
          <w:sz w:val="22"/>
          <w:szCs w:val="22"/>
        </w:rPr>
        <w:t>:</w:t>
      </w:r>
      <w:r w:rsidR="007C2731" w:rsidRPr="007C2731">
        <w:rPr>
          <w:sz w:val="22"/>
          <w:szCs w:val="22"/>
        </w:rPr>
        <w:t xml:space="preserve"> </w:t>
      </w:r>
      <w:r w:rsidR="007C2731" w:rsidRPr="007C2731">
        <w:rPr>
          <w:i/>
          <w:iCs/>
          <w:color w:val="FF0000"/>
          <w:sz w:val="22"/>
          <w:szCs w:val="22"/>
        </w:rPr>
        <w:t xml:space="preserve"> </w:t>
      </w:r>
    </w:p>
    <w:p w:rsidR="00044FA8" w:rsidRDefault="00044FA8" w:rsidP="00FF7446">
      <w:pPr>
        <w:pBdr>
          <w:bottom w:val="single" w:sz="4" w:space="1" w:color="auto"/>
        </w:pBdr>
        <w:spacing w:after="0" w:line="360" w:lineRule="auto"/>
        <w:jc w:val="both"/>
        <w:rPr>
          <w:i/>
          <w:iCs/>
          <w:color w:val="FF0000"/>
          <w:sz w:val="22"/>
          <w:szCs w:val="22"/>
        </w:rPr>
      </w:pPr>
    </w:p>
    <w:p w:rsidR="00FF7446" w:rsidRDefault="00FF7446" w:rsidP="00FF7446">
      <w:pPr>
        <w:spacing w:line="360" w:lineRule="auto"/>
        <w:jc w:val="both"/>
        <w:rPr>
          <w:b/>
          <w:bCs/>
          <w:sz w:val="22"/>
          <w:szCs w:val="22"/>
        </w:rPr>
      </w:pPr>
    </w:p>
    <w:p w:rsidR="00FF7446" w:rsidRDefault="00FF7446" w:rsidP="00FF7446">
      <w:pPr>
        <w:pBdr>
          <w:top w:val="single" w:sz="4" w:space="1" w:color="auto"/>
        </w:pBdr>
        <w:jc w:val="both"/>
        <w:rPr>
          <w:b/>
          <w:bCs/>
          <w:sz w:val="22"/>
          <w:szCs w:val="22"/>
        </w:rPr>
      </w:pPr>
    </w:p>
    <w:p w:rsidR="00044FA8" w:rsidRDefault="00FF7446" w:rsidP="007C2731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="007C2731" w:rsidRPr="007C2731">
        <w:rPr>
          <w:b/>
          <w:bCs/>
          <w:sz w:val="22"/>
          <w:szCs w:val="22"/>
        </w:rPr>
        <w:t>. Idiomas</w:t>
      </w:r>
      <w:r w:rsidR="007C2731" w:rsidRPr="007C2731">
        <w:rPr>
          <w:sz w:val="22"/>
          <w:szCs w:val="22"/>
        </w:rPr>
        <w:t xml:space="preserve">  </w:t>
      </w:r>
      <w:r w:rsidR="007C2731" w:rsidRPr="007C2731">
        <w:rPr>
          <w:i/>
          <w:iCs/>
          <w:color w:val="FF0000"/>
          <w:sz w:val="22"/>
          <w:szCs w:val="22"/>
        </w:rPr>
        <w:t>[Para cada idioma indique el grado de competencia: bueno, regular, pobre,  en hablarlo, leerlo y escribirlo]:</w:t>
      </w:r>
      <w:r w:rsidR="007C2731" w:rsidRPr="007C2731">
        <w:rPr>
          <w:i/>
          <w:iCs/>
          <w:sz w:val="22"/>
          <w:szCs w:val="22"/>
        </w:rPr>
        <w:t xml:space="preserve"> </w:t>
      </w:r>
    </w:p>
    <w:tbl>
      <w:tblPr>
        <w:tblW w:w="4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0"/>
        <w:gridCol w:w="763"/>
        <w:gridCol w:w="563"/>
        <w:gridCol w:w="1090"/>
      </w:tblGrid>
      <w:tr w:rsidR="001954E0" w:rsidRPr="00E832B8" w:rsidTr="000D1C2F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954E0" w:rsidRDefault="001954E0" w:rsidP="001954E0">
            <w:pPr>
              <w:keepNext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954E0" w:rsidRPr="001954E0" w:rsidRDefault="001954E0" w:rsidP="000D1C2F">
            <w:pPr>
              <w:keepNext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Grado de competencia</w:t>
            </w:r>
            <w:r w:rsidR="000D1C2F">
              <w:rPr>
                <w:b/>
                <w:bCs/>
                <w:sz w:val="20"/>
                <w:szCs w:val="22"/>
              </w:rPr>
              <w:t xml:space="preserve"> para</w:t>
            </w:r>
          </w:p>
        </w:tc>
      </w:tr>
      <w:tr w:rsidR="001954E0" w:rsidRPr="00E832B8" w:rsidTr="000D1C2F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954E0" w:rsidRPr="001954E0" w:rsidRDefault="001954E0" w:rsidP="001954E0">
            <w:pPr>
              <w:keepNext/>
              <w:rPr>
                <w:b/>
                <w:bCs/>
                <w:sz w:val="20"/>
                <w:szCs w:val="20"/>
              </w:rPr>
            </w:pPr>
            <w:r w:rsidRPr="001954E0">
              <w:rPr>
                <w:b/>
                <w:bCs/>
                <w:sz w:val="20"/>
                <w:szCs w:val="20"/>
              </w:rPr>
              <w:t>Idioma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954E0" w:rsidRPr="001954E0" w:rsidRDefault="001954E0" w:rsidP="001954E0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Hablar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954E0" w:rsidRPr="001954E0" w:rsidRDefault="001954E0" w:rsidP="001954E0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Leer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954E0" w:rsidRPr="001954E0" w:rsidRDefault="001954E0" w:rsidP="001954E0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Escribir</w:t>
            </w:r>
          </w:p>
        </w:tc>
      </w:tr>
      <w:tr w:rsidR="001954E0" w:rsidRPr="00E832B8" w:rsidTr="000D1C2F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4E0" w:rsidRPr="00E832B8" w:rsidRDefault="001954E0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54E0" w:rsidRPr="00E832B8" w:rsidTr="000D1C2F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4E0" w:rsidRPr="00E832B8" w:rsidRDefault="001954E0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54E0" w:rsidRPr="00E832B8" w:rsidTr="000D1C2F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4E0" w:rsidRPr="00E832B8" w:rsidRDefault="001954E0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54E0" w:rsidRPr="00E832B8" w:rsidTr="000D1C2F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4E0" w:rsidRPr="00E832B8" w:rsidRDefault="001954E0" w:rsidP="00D15651">
            <w:pPr>
              <w:pStyle w:val="TDC2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54E0" w:rsidRPr="00E832B8" w:rsidTr="000D1C2F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4E0" w:rsidRPr="00E832B8" w:rsidRDefault="001954E0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E0" w:rsidRPr="00E832B8" w:rsidRDefault="001954E0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1954E0" w:rsidRPr="000D1C2F" w:rsidRDefault="001954E0" w:rsidP="001954E0">
      <w:pPr>
        <w:jc w:val="both"/>
        <w:rPr>
          <w:iCs/>
          <w:sz w:val="20"/>
          <w:szCs w:val="22"/>
        </w:rPr>
      </w:pPr>
    </w:p>
    <w:p w:rsidR="001954E0" w:rsidRPr="000D1C2F" w:rsidRDefault="001954E0" w:rsidP="001954E0">
      <w:p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Grado de competencia:</w:t>
      </w:r>
    </w:p>
    <w:p w:rsidR="001954E0" w:rsidRPr="000D1C2F" w:rsidRDefault="001954E0" w:rsidP="001954E0">
      <w:pPr>
        <w:pStyle w:val="Prrafodelista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Bueno</w:t>
      </w:r>
    </w:p>
    <w:p w:rsidR="001954E0" w:rsidRPr="000D1C2F" w:rsidRDefault="001954E0" w:rsidP="001954E0">
      <w:pPr>
        <w:pStyle w:val="Prrafodelista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Regular</w:t>
      </w:r>
    </w:p>
    <w:p w:rsidR="001954E0" w:rsidRPr="000D1C2F" w:rsidRDefault="001954E0" w:rsidP="001954E0">
      <w:pPr>
        <w:pStyle w:val="Prrafodelista"/>
        <w:numPr>
          <w:ilvl w:val="0"/>
          <w:numId w:val="3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Pobre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0E0305" w:rsidP="00E832B8">
      <w:pPr>
        <w:spacing w:after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7C2731" w:rsidRPr="007C2731">
        <w:rPr>
          <w:b/>
          <w:bCs/>
          <w:sz w:val="22"/>
          <w:szCs w:val="22"/>
        </w:rPr>
        <w:t xml:space="preserve">. Historia Laboral </w:t>
      </w:r>
    </w:p>
    <w:p w:rsidR="007C2731" w:rsidRPr="00E832B8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1"/>
        <w:gridCol w:w="985"/>
        <w:gridCol w:w="1652"/>
        <w:gridCol w:w="2119"/>
        <w:gridCol w:w="252"/>
        <w:gridCol w:w="252"/>
        <w:gridCol w:w="252"/>
        <w:gridCol w:w="252"/>
      </w:tblGrid>
      <w:tr w:rsidR="00E832B8" w:rsidRPr="000D1C2F" w:rsidTr="001A0AB5">
        <w:trPr>
          <w:cantSplit/>
          <w:tblHeader/>
          <w:jc w:val="center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E832B8" w:rsidRPr="000D1C2F" w:rsidRDefault="00E832B8" w:rsidP="00D15651">
            <w:pPr>
              <w:keepNext/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lastRenderedPageBreak/>
              <w:t>EXPERIENCIA PROFESIONAL DIRECTOR DE PROYECTO</w:t>
            </w:r>
          </w:p>
        </w:tc>
      </w:tr>
      <w:tr w:rsidR="00E832B8" w:rsidRPr="000D1C2F" w:rsidTr="001A0AB5">
        <w:trPr>
          <w:cantSplit/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Fechas</w:t>
            </w:r>
            <w:r w:rsidRPr="000D1C2F">
              <w:rPr>
                <w:b/>
                <w:bCs/>
                <w:sz w:val="20"/>
                <w:szCs w:val="20"/>
              </w:rPr>
              <w:br/>
              <w:t>(desde-hasta)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E832B8" w:rsidRPr="000D1C2F" w:rsidRDefault="00E832B8" w:rsidP="00D15651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Empresa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E832B8" w:rsidRPr="000D1C2F" w:rsidRDefault="00E832B8" w:rsidP="00D15651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 xml:space="preserve">Función o </w:t>
            </w:r>
            <w:r w:rsidRPr="000D1C2F">
              <w:rPr>
                <w:b/>
                <w:bCs/>
                <w:sz w:val="20"/>
                <w:szCs w:val="20"/>
              </w:rPr>
              <w:br/>
              <w:t>Área de Trabajo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E832B8" w:rsidRPr="000D1C2F" w:rsidRDefault="00E832B8" w:rsidP="00D15651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Cargo desempeñado</w:t>
            </w:r>
            <w:r w:rsidRPr="000D1C2F">
              <w:rPr>
                <w:b/>
                <w:bCs/>
                <w:sz w:val="20"/>
                <w:szCs w:val="20"/>
              </w:rPr>
              <w:br/>
              <w:t>(breve descripción)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1</w:t>
            </w:r>
          </w:p>
          <w:p w:rsidR="00E832B8" w:rsidRPr="000D1C2F" w:rsidRDefault="00E832B8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2</w:t>
            </w:r>
          </w:p>
          <w:p w:rsidR="00E832B8" w:rsidRPr="000D1C2F" w:rsidRDefault="00E832B8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3</w:t>
            </w:r>
          </w:p>
          <w:p w:rsidR="00E832B8" w:rsidRPr="000D1C2F" w:rsidRDefault="00E832B8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4</w:t>
            </w:r>
          </w:p>
          <w:p w:rsidR="00E832B8" w:rsidRPr="000D1C2F" w:rsidRDefault="00E832B8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0D1C2F">
              <w:rPr>
                <w:b/>
                <w:bCs/>
                <w:sz w:val="20"/>
                <w:szCs w:val="20"/>
              </w:rPr>
              <w:t>*</w:t>
            </w:r>
          </w:p>
        </w:tc>
      </w:tr>
      <w:tr w:rsidR="00E832B8" w:rsidRPr="000D1C2F" w:rsidTr="001A0AB5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832B8" w:rsidRPr="000D1C2F" w:rsidTr="001A0AB5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832B8" w:rsidRPr="000D1C2F" w:rsidTr="001A0AB5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832B8" w:rsidRPr="000D1C2F" w:rsidTr="001A0AB5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pStyle w:val="TDC2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832B8" w:rsidRPr="000D1C2F" w:rsidTr="001A0AB5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B8" w:rsidRPr="000D1C2F" w:rsidRDefault="00E832B8" w:rsidP="00D156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B8" w:rsidRPr="000D1C2F" w:rsidRDefault="00E832B8" w:rsidP="00D156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7C2731" w:rsidRPr="00E832B8" w:rsidRDefault="007C2731" w:rsidP="007C2731">
      <w:pPr>
        <w:spacing w:after="0"/>
        <w:jc w:val="both"/>
        <w:rPr>
          <w:sz w:val="22"/>
          <w:szCs w:val="22"/>
        </w:rPr>
      </w:pPr>
    </w:p>
    <w:p w:rsidR="00E832B8" w:rsidRPr="00E832B8" w:rsidRDefault="00E832B8" w:rsidP="001A0AB5">
      <w:pPr>
        <w:ind w:right="-517"/>
        <w:rPr>
          <w:i/>
          <w:iCs/>
          <w:sz w:val="22"/>
          <w:szCs w:val="22"/>
        </w:rPr>
      </w:pPr>
      <w:r w:rsidRPr="00E832B8">
        <w:rPr>
          <w:i/>
          <w:iCs/>
          <w:sz w:val="22"/>
          <w:szCs w:val="22"/>
        </w:rPr>
        <w:t>* Marcar con una X si la experiencia presentada corresponde a una o más de las características evaluables:</w:t>
      </w:r>
    </w:p>
    <w:p w:rsidR="00E832B8" w:rsidRPr="00E832B8" w:rsidRDefault="00E832B8" w:rsidP="00E832B8">
      <w:pPr>
        <w:numPr>
          <w:ilvl w:val="0"/>
          <w:numId w:val="2"/>
        </w:numPr>
        <w:tabs>
          <w:tab w:val="clear" w:pos="360"/>
          <w:tab w:val="num" w:pos="-4678"/>
        </w:tabs>
        <w:spacing w:after="0" w:line="240" w:lineRule="auto"/>
        <w:ind w:left="1134" w:right="-517" w:hanging="425"/>
        <w:rPr>
          <w:i/>
          <w:iCs/>
          <w:sz w:val="22"/>
          <w:szCs w:val="22"/>
          <w:lang w:val="es-MX"/>
        </w:rPr>
      </w:pPr>
      <w:r w:rsidRPr="00E832B8">
        <w:rPr>
          <w:i/>
          <w:iCs/>
          <w:sz w:val="22"/>
          <w:szCs w:val="22"/>
          <w:lang w:val="es-MX"/>
        </w:rPr>
        <w:t>Proyecto de Software de similares características.</w:t>
      </w:r>
    </w:p>
    <w:p w:rsidR="00E832B8" w:rsidRPr="00E832B8" w:rsidRDefault="00E832B8" w:rsidP="00E832B8">
      <w:pPr>
        <w:numPr>
          <w:ilvl w:val="0"/>
          <w:numId w:val="2"/>
        </w:numPr>
        <w:tabs>
          <w:tab w:val="clear" w:pos="360"/>
          <w:tab w:val="num" w:pos="-4678"/>
        </w:tabs>
        <w:spacing w:after="0" w:line="240" w:lineRule="auto"/>
        <w:ind w:left="1134" w:right="-517" w:hanging="425"/>
        <w:rPr>
          <w:i/>
          <w:iCs/>
          <w:sz w:val="22"/>
          <w:szCs w:val="22"/>
          <w:lang w:val="es-MX"/>
        </w:rPr>
      </w:pPr>
      <w:r w:rsidRPr="00E832B8">
        <w:rPr>
          <w:i/>
          <w:iCs/>
          <w:sz w:val="22"/>
          <w:szCs w:val="22"/>
          <w:lang w:val="es-MX"/>
        </w:rPr>
        <w:t>Proyecto en empresas medianas a grandes (pública o privada)</w:t>
      </w:r>
    </w:p>
    <w:p w:rsidR="00E832B8" w:rsidRPr="00E832B8" w:rsidRDefault="00E832B8" w:rsidP="00E832B8">
      <w:pPr>
        <w:numPr>
          <w:ilvl w:val="0"/>
          <w:numId w:val="2"/>
        </w:numPr>
        <w:tabs>
          <w:tab w:val="clear" w:pos="360"/>
          <w:tab w:val="num" w:pos="-4678"/>
        </w:tabs>
        <w:spacing w:after="0" w:line="240" w:lineRule="auto"/>
        <w:ind w:left="1134" w:right="-517" w:hanging="425"/>
        <w:rPr>
          <w:i/>
          <w:iCs/>
          <w:sz w:val="22"/>
          <w:szCs w:val="22"/>
          <w:lang w:val="es-MX"/>
        </w:rPr>
      </w:pPr>
      <w:r w:rsidRPr="00E832B8">
        <w:rPr>
          <w:i/>
          <w:iCs/>
          <w:sz w:val="22"/>
          <w:szCs w:val="22"/>
          <w:lang w:val="es-MX"/>
        </w:rPr>
        <w:t>Proyecto en Instituciones gubernamentales.</w:t>
      </w:r>
    </w:p>
    <w:p w:rsidR="00E832B8" w:rsidRPr="00E832B8" w:rsidRDefault="00E832B8" w:rsidP="00E832B8">
      <w:pPr>
        <w:numPr>
          <w:ilvl w:val="0"/>
          <w:numId w:val="2"/>
        </w:numPr>
        <w:tabs>
          <w:tab w:val="clear" w:pos="360"/>
          <w:tab w:val="num" w:pos="-4678"/>
        </w:tabs>
        <w:spacing w:after="0" w:line="240" w:lineRule="auto"/>
        <w:ind w:left="1134" w:right="-517" w:hanging="425"/>
        <w:rPr>
          <w:i/>
          <w:iCs/>
          <w:sz w:val="22"/>
          <w:szCs w:val="22"/>
          <w:lang w:val="es-MX"/>
        </w:rPr>
      </w:pPr>
      <w:r w:rsidRPr="00E832B8">
        <w:rPr>
          <w:i/>
          <w:iCs/>
          <w:sz w:val="22"/>
          <w:szCs w:val="22"/>
          <w:lang w:val="es-MX"/>
        </w:rPr>
        <w:t>Proyecto en Instituciones del Sector Justicia</w:t>
      </w:r>
    </w:p>
    <w:p w:rsidR="00E832B8" w:rsidRPr="00E832B8" w:rsidRDefault="00E832B8" w:rsidP="007C2731">
      <w:pPr>
        <w:spacing w:after="0"/>
        <w:jc w:val="both"/>
        <w:rPr>
          <w:sz w:val="22"/>
          <w:szCs w:val="22"/>
          <w:lang w:val="es-MX"/>
        </w:rPr>
      </w:pPr>
    </w:p>
    <w:p w:rsidR="007C2731" w:rsidRPr="007C2731" w:rsidRDefault="000E0305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="007C2731" w:rsidRPr="007C2731">
        <w:rPr>
          <w:b/>
          <w:bCs/>
          <w:sz w:val="22"/>
          <w:szCs w:val="22"/>
        </w:rPr>
        <w:t>. Certificación:</w:t>
      </w:r>
    </w:p>
    <w:p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Yo, el abajo firmante, certifico que, según mi mejor conocimiento y mi entender, este currículo describe correctamente mi persona, mis calificaciones y mi experiencia. Entiendo que cualqu</w:t>
      </w:r>
      <w:r w:rsidR="00427AC0">
        <w:rPr>
          <w:sz w:val="22"/>
          <w:szCs w:val="22"/>
        </w:rPr>
        <w:t xml:space="preserve">ier declaración voluntariamente </w:t>
      </w:r>
      <w:r w:rsidRPr="007C2731">
        <w:rPr>
          <w:sz w:val="22"/>
          <w:szCs w:val="22"/>
        </w:rPr>
        <w:t xml:space="preserve">falsa aquí incluida puede conducir a mi descalificación o la cancelación de mi trabajo, si fuera contratado. </w:t>
      </w:r>
    </w:p>
    <w:p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:rsidR="00427AC0" w:rsidRDefault="00427AC0" w:rsidP="00427AC0">
      <w:pPr>
        <w:spacing w:before="24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Firma </w:t>
      </w:r>
      <w:r w:rsidRPr="007C2731">
        <w:rPr>
          <w:sz w:val="22"/>
          <w:szCs w:val="22"/>
        </w:rPr>
        <w:t>______________</w:t>
      </w:r>
      <w:r>
        <w:rPr>
          <w:sz w:val="22"/>
          <w:szCs w:val="22"/>
        </w:rPr>
        <w:t>____________________</w:t>
      </w:r>
      <w:r w:rsidRPr="007C2731">
        <w:rPr>
          <w:sz w:val="22"/>
          <w:szCs w:val="22"/>
        </w:rPr>
        <w:t xml:space="preserve">__________________________________ </w:t>
      </w:r>
    </w:p>
    <w:p w:rsidR="00427AC0" w:rsidRPr="007C2731" w:rsidRDefault="00427AC0" w:rsidP="00427AC0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Fecha: ___________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</w:t>
      </w:r>
      <w:r>
        <w:rPr>
          <w:sz w:val="22"/>
          <w:szCs w:val="22"/>
        </w:rPr>
        <w:t>____________</w:t>
      </w:r>
      <w:r w:rsidRPr="007C2731">
        <w:rPr>
          <w:sz w:val="22"/>
          <w:szCs w:val="22"/>
        </w:rPr>
        <w:t>____</w:t>
      </w:r>
    </w:p>
    <w:p w:rsidR="0043557D" w:rsidRDefault="0043557D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1A0AB5" w:rsidRDefault="0043557D" w:rsidP="00607AD9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p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1A0AB5" w:rsidRDefault="001A0AB5" w:rsidP="001A0AB5">
      <w:pPr>
        <w:spacing w:after="0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>1.  Cargo propuesto</w:t>
      </w:r>
      <w:r>
        <w:rPr>
          <w:b/>
          <w:bCs/>
          <w:iCs/>
          <w:sz w:val="22"/>
          <w:szCs w:val="22"/>
        </w:rPr>
        <w:t xml:space="preserve">: </w:t>
      </w:r>
    </w:p>
    <w:p w:rsidR="001A0AB5" w:rsidRDefault="001A0AB5" w:rsidP="001A0AB5">
      <w:pPr>
        <w:spacing w:after="0"/>
        <w:jc w:val="both"/>
        <w:rPr>
          <w:b/>
          <w:bCs/>
          <w:iCs/>
          <w:sz w:val="22"/>
          <w:szCs w:val="22"/>
        </w:rPr>
      </w:pPr>
    </w:p>
    <w:p w:rsidR="001A0AB5" w:rsidRPr="00FF7446" w:rsidRDefault="001A0AB5" w:rsidP="001A0AB5">
      <w:pPr>
        <w:pBdr>
          <w:bottom w:val="single" w:sz="4" w:space="1" w:color="auto"/>
        </w:pBdr>
        <w:spacing w:after="0"/>
        <w:rPr>
          <w:bCs/>
          <w:iCs/>
          <w:sz w:val="24"/>
          <w:szCs w:val="22"/>
        </w:rPr>
      </w:pPr>
      <w:r>
        <w:rPr>
          <w:bCs/>
          <w:iCs/>
          <w:sz w:val="24"/>
          <w:szCs w:val="22"/>
        </w:rPr>
        <w:t>Gerente Sistemas</w:t>
      </w:r>
    </w:p>
    <w:p w:rsidR="001A0AB5" w:rsidRPr="00E832B8" w:rsidRDefault="001A0AB5" w:rsidP="001A0AB5">
      <w:pPr>
        <w:spacing w:after="0"/>
        <w:jc w:val="both"/>
        <w:rPr>
          <w:bCs/>
          <w:iCs/>
          <w:sz w:val="22"/>
          <w:szCs w:val="22"/>
        </w:rPr>
      </w:pPr>
    </w:p>
    <w:p w:rsidR="001A0AB5" w:rsidRPr="007C2731" w:rsidRDefault="001A0AB5" w:rsidP="001A0AB5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</w:p>
    <w:p w:rsidR="001A0AB5" w:rsidRPr="007C2731" w:rsidRDefault="001A0AB5" w:rsidP="001A0AB5">
      <w:pPr>
        <w:pBdr>
          <w:bottom w:val="single" w:sz="4" w:space="1" w:color="auto"/>
        </w:pBdr>
        <w:spacing w:before="240" w:after="0"/>
        <w:jc w:val="both"/>
        <w:rPr>
          <w:sz w:val="22"/>
          <w:szCs w:val="22"/>
        </w:rPr>
      </w:pPr>
    </w:p>
    <w:p w:rsidR="001A0AB5" w:rsidRPr="007C2731" w:rsidRDefault="001A0AB5" w:rsidP="001A0AB5">
      <w:pPr>
        <w:spacing w:after="0"/>
        <w:jc w:val="both"/>
        <w:rPr>
          <w:sz w:val="22"/>
          <w:szCs w:val="22"/>
        </w:rPr>
      </w:pPr>
    </w:p>
    <w:p w:rsidR="001A0AB5" w:rsidRDefault="001A0AB5" w:rsidP="001A0AB5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sz w:val="22"/>
          <w:szCs w:val="22"/>
        </w:rPr>
        <w:t xml:space="preserve"> </w:t>
      </w:r>
    </w:p>
    <w:p w:rsidR="001A0AB5" w:rsidRPr="007C2731" w:rsidRDefault="001A0AB5" w:rsidP="001A0AB5">
      <w:pPr>
        <w:pBdr>
          <w:bottom w:val="single" w:sz="4" w:space="1" w:color="auto"/>
        </w:pBdr>
        <w:tabs>
          <w:tab w:val="left" w:pos="284"/>
        </w:tabs>
        <w:spacing w:after="0"/>
        <w:jc w:val="both"/>
        <w:rPr>
          <w:sz w:val="22"/>
          <w:szCs w:val="22"/>
        </w:rPr>
      </w:pPr>
    </w:p>
    <w:p w:rsidR="001A0AB5" w:rsidRDefault="001A0AB5" w:rsidP="001A0AB5">
      <w:pPr>
        <w:spacing w:after="0"/>
        <w:jc w:val="both"/>
        <w:rPr>
          <w:b/>
          <w:bCs/>
          <w:sz w:val="22"/>
          <w:szCs w:val="22"/>
        </w:rPr>
      </w:pPr>
    </w:p>
    <w:p w:rsidR="001A0AB5" w:rsidRPr="007C2731" w:rsidRDefault="001A0AB5" w:rsidP="001A0AB5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__________</w:t>
      </w:r>
    </w:p>
    <w:p w:rsidR="001A0AB5" w:rsidRPr="007C2731" w:rsidRDefault="001A0AB5" w:rsidP="001A0AB5">
      <w:pPr>
        <w:spacing w:after="0"/>
        <w:jc w:val="both"/>
        <w:rPr>
          <w:sz w:val="22"/>
          <w:szCs w:val="22"/>
        </w:rPr>
      </w:pPr>
    </w:p>
    <w:p w:rsidR="001A0AB5" w:rsidRDefault="001A0AB5" w:rsidP="001A0AB5">
      <w:pPr>
        <w:spacing w:after="0"/>
        <w:jc w:val="both"/>
        <w:rPr>
          <w:b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E750FD">
        <w:rPr>
          <w:b/>
          <w:sz w:val="22"/>
          <w:szCs w:val="22"/>
        </w:rPr>
        <w:t>:</w:t>
      </w:r>
    </w:p>
    <w:p w:rsidR="001A0AB5" w:rsidRDefault="001A0AB5" w:rsidP="001A0AB5">
      <w:pPr>
        <w:spacing w:after="0"/>
        <w:jc w:val="both"/>
        <w:rPr>
          <w:b/>
          <w:sz w:val="22"/>
          <w:szCs w:val="22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8"/>
        <w:gridCol w:w="4938"/>
      </w:tblGrid>
      <w:tr w:rsidR="001A0AB5" w:rsidRPr="000F79D9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A0AB5" w:rsidRPr="000F79D9" w:rsidRDefault="001A0AB5" w:rsidP="00D15651">
            <w:pPr>
              <w:pStyle w:val="WPNormal"/>
              <w:rPr>
                <w:rFonts w:ascii="Arial" w:hAnsi="Arial" w:cs="Arial"/>
                <w:b/>
                <w:bCs/>
                <w:sz w:val="20"/>
              </w:rPr>
            </w:pPr>
            <w:r w:rsidRPr="000F79D9">
              <w:rPr>
                <w:rFonts w:ascii="Arial" w:hAnsi="Arial" w:cs="Arial"/>
                <w:b/>
                <w:bCs/>
                <w:sz w:val="20"/>
              </w:rPr>
              <w:t>ESTUDIOS BÁSICOS-MEDIOS O TÉCNICOS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0F79D9" w:rsidRDefault="001A0AB5" w:rsidP="00D15651"/>
        </w:tc>
      </w:tr>
      <w:tr w:rsidR="001A0AB5" w:rsidRPr="000F79D9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:rsidR="001A0AB5" w:rsidRPr="000F79D9" w:rsidRDefault="001A0AB5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ESTUDIOS UNIVERSITARIOS</w:t>
            </w:r>
          </w:p>
        </w:tc>
        <w:tc>
          <w:tcPr>
            <w:tcW w:w="4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0F79D9" w:rsidRDefault="001A0AB5" w:rsidP="00D15651"/>
        </w:tc>
      </w:tr>
      <w:tr w:rsidR="001A0AB5" w:rsidRPr="000F79D9" w:rsidTr="00D15651">
        <w:trPr>
          <w:trHeight w:val="109"/>
          <w:jc w:val="center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A0AB5" w:rsidRPr="000F79D9" w:rsidRDefault="001A0AB5" w:rsidP="00D15651">
            <w:pPr>
              <w:spacing w:before="120" w:after="120"/>
              <w:ind w:left="708"/>
            </w:pPr>
            <w:r w:rsidRPr="000F79D9">
              <w:t>Profesión</w:t>
            </w:r>
          </w:p>
        </w:tc>
        <w:tc>
          <w:tcPr>
            <w:tcW w:w="4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0F79D9" w:rsidRDefault="001A0AB5" w:rsidP="00D15651"/>
        </w:tc>
      </w:tr>
      <w:tr w:rsidR="001A0AB5" w:rsidRPr="000F79D9" w:rsidTr="00D15651">
        <w:trPr>
          <w:trHeight w:val="231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A0AB5" w:rsidRPr="000F79D9" w:rsidRDefault="001A0AB5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0F79D9" w:rsidRDefault="001A0AB5" w:rsidP="00D15651"/>
        </w:tc>
      </w:tr>
      <w:tr w:rsidR="001A0AB5" w:rsidRPr="000F79D9" w:rsidTr="00D15651">
        <w:trPr>
          <w:trHeight w:val="323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A0AB5" w:rsidRPr="000F79D9" w:rsidRDefault="001A0AB5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0F79D9" w:rsidRDefault="001A0AB5" w:rsidP="00D15651"/>
        </w:tc>
      </w:tr>
      <w:tr w:rsidR="001A0AB5" w:rsidRPr="000F79D9" w:rsidTr="00D15651">
        <w:trPr>
          <w:trHeight w:val="1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:rsidR="001A0AB5" w:rsidRPr="000F79D9" w:rsidRDefault="001A0AB5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0F79D9" w:rsidRDefault="001A0AB5" w:rsidP="00D15651"/>
        </w:tc>
      </w:tr>
      <w:tr w:rsidR="001A0AB5" w:rsidRPr="000F79D9" w:rsidTr="00D15651">
        <w:trPr>
          <w:trHeight w:val="12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A0AB5" w:rsidRPr="000F79D9" w:rsidRDefault="001A0AB5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OTROS ESTUDIOS y/o ESPECIALIZACIONES</w:t>
            </w:r>
          </w:p>
          <w:p w:rsidR="001A0AB5" w:rsidRDefault="001A0AB5" w:rsidP="00D15651">
            <w:pPr>
              <w:spacing w:after="0"/>
              <w:ind w:left="708"/>
            </w:pPr>
          </w:p>
          <w:p w:rsidR="001A0AB5" w:rsidRPr="000F79D9" w:rsidRDefault="001A0AB5" w:rsidP="00D15651">
            <w:pPr>
              <w:spacing w:after="0"/>
              <w:ind w:left="708"/>
              <w:rPr>
                <w:b/>
                <w:bCs/>
              </w:rPr>
            </w:pPr>
            <w:r w:rsidRPr="000F79D9">
              <w:t>Profesión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B5" w:rsidRPr="000F79D9" w:rsidRDefault="001A0AB5" w:rsidP="00D15651"/>
        </w:tc>
      </w:tr>
      <w:tr w:rsidR="001A0AB5" w:rsidRPr="000F79D9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A0AB5" w:rsidRPr="000F79D9" w:rsidRDefault="001A0AB5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0F79D9" w:rsidRDefault="001A0AB5" w:rsidP="00D15651"/>
        </w:tc>
      </w:tr>
      <w:tr w:rsidR="001A0AB5" w:rsidRPr="000F79D9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A0AB5" w:rsidRPr="000F79D9" w:rsidRDefault="001A0AB5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0F79D9" w:rsidRDefault="001A0AB5" w:rsidP="00D15651"/>
        </w:tc>
      </w:tr>
      <w:tr w:rsidR="001A0AB5" w:rsidRPr="000F79D9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A0AB5" w:rsidRPr="000F79D9" w:rsidRDefault="001A0AB5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0F79D9" w:rsidRDefault="001A0AB5" w:rsidP="00D15651"/>
        </w:tc>
      </w:tr>
    </w:tbl>
    <w:p w:rsidR="001A0AB5" w:rsidRPr="007C2731" w:rsidRDefault="001A0AB5" w:rsidP="001A0AB5">
      <w:pPr>
        <w:spacing w:after="0"/>
        <w:jc w:val="both"/>
        <w:rPr>
          <w:b/>
          <w:bCs/>
          <w:sz w:val="22"/>
          <w:szCs w:val="22"/>
        </w:rPr>
      </w:pPr>
    </w:p>
    <w:p w:rsidR="001A0AB5" w:rsidRDefault="001A0AB5" w:rsidP="001A0AB5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:rsidR="001A0AB5" w:rsidRPr="007C2731" w:rsidRDefault="001A0AB5" w:rsidP="001A0AB5">
      <w:pPr>
        <w:pBdr>
          <w:bottom w:val="single" w:sz="4" w:space="1" w:color="auto"/>
        </w:pBdr>
        <w:spacing w:after="0"/>
        <w:jc w:val="both"/>
        <w:rPr>
          <w:b/>
          <w:bCs/>
          <w:sz w:val="22"/>
          <w:szCs w:val="22"/>
        </w:rPr>
      </w:pPr>
    </w:p>
    <w:p w:rsidR="001A0AB5" w:rsidRDefault="001A0AB5" w:rsidP="001A0AB5">
      <w:pPr>
        <w:spacing w:after="0"/>
        <w:jc w:val="both"/>
        <w:rPr>
          <w:sz w:val="22"/>
          <w:szCs w:val="22"/>
        </w:rPr>
      </w:pPr>
    </w:p>
    <w:p w:rsidR="001A0AB5" w:rsidRDefault="001A0AB5" w:rsidP="001A0AB5">
      <w:pPr>
        <w:pBdr>
          <w:bottom w:val="single" w:sz="4" w:space="1" w:color="auto"/>
        </w:pBdr>
        <w:spacing w:after="0"/>
        <w:jc w:val="both"/>
        <w:rPr>
          <w:sz w:val="22"/>
          <w:szCs w:val="22"/>
        </w:rPr>
      </w:pPr>
    </w:p>
    <w:p w:rsidR="00D75E67" w:rsidRDefault="001A0AB5" w:rsidP="001A0AB5">
      <w:pPr>
        <w:spacing w:after="0"/>
        <w:jc w:val="both"/>
        <w:rPr>
          <w:b/>
          <w:bCs/>
          <w:sz w:val="22"/>
          <w:szCs w:val="22"/>
        </w:rPr>
      </w:pPr>
      <w:r w:rsidRPr="007C2731">
        <w:rPr>
          <w:sz w:val="22"/>
          <w:szCs w:val="22"/>
        </w:rPr>
        <w:lastRenderedPageBreak/>
        <w:br/>
      </w:r>
    </w:p>
    <w:p w:rsidR="00D75E67" w:rsidRDefault="00D75E67" w:rsidP="001A0AB5">
      <w:pPr>
        <w:spacing w:after="0"/>
        <w:jc w:val="both"/>
        <w:rPr>
          <w:b/>
          <w:bCs/>
          <w:sz w:val="22"/>
          <w:szCs w:val="22"/>
        </w:rPr>
      </w:pPr>
    </w:p>
    <w:p w:rsidR="001A0AB5" w:rsidRDefault="001A0AB5" w:rsidP="001A0AB5">
      <w:pPr>
        <w:spacing w:after="0"/>
        <w:jc w:val="both"/>
        <w:rPr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7C2731">
        <w:rPr>
          <w:b/>
          <w:bCs/>
          <w:sz w:val="22"/>
          <w:szCs w:val="22"/>
        </w:rPr>
        <w:t>. Países donde tiene experiencia de trabajo</w:t>
      </w:r>
      <w:r>
        <w:rPr>
          <w:b/>
          <w:bCs/>
          <w:sz w:val="22"/>
          <w:szCs w:val="22"/>
        </w:rPr>
        <w:t xml:space="preserve"> en los últimos diez (10) años</w:t>
      </w:r>
      <w:r w:rsidRPr="007C2731">
        <w:rPr>
          <w:b/>
          <w:bCs/>
          <w:sz w:val="22"/>
          <w:szCs w:val="22"/>
        </w:rPr>
        <w:t>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 </w:t>
      </w:r>
    </w:p>
    <w:p w:rsidR="001A0AB5" w:rsidRDefault="001A0AB5" w:rsidP="001A0AB5">
      <w:pPr>
        <w:pBdr>
          <w:bottom w:val="single" w:sz="4" w:space="1" w:color="auto"/>
        </w:pBdr>
        <w:spacing w:after="0" w:line="360" w:lineRule="auto"/>
        <w:jc w:val="both"/>
        <w:rPr>
          <w:i/>
          <w:iCs/>
          <w:color w:val="FF0000"/>
          <w:sz w:val="22"/>
          <w:szCs w:val="22"/>
        </w:rPr>
      </w:pPr>
    </w:p>
    <w:p w:rsidR="001A0AB5" w:rsidRDefault="001A0AB5" w:rsidP="001A0AB5">
      <w:pPr>
        <w:spacing w:line="360" w:lineRule="auto"/>
        <w:jc w:val="both"/>
        <w:rPr>
          <w:b/>
          <w:bCs/>
          <w:sz w:val="22"/>
          <w:szCs w:val="22"/>
        </w:rPr>
      </w:pPr>
    </w:p>
    <w:p w:rsidR="001A0AB5" w:rsidRDefault="001A0AB5" w:rsidP="001A0AB5">
      <w:pPr>
        <w:pBdr>
          <w:top w:val="single" w:sz="4" w:space="1" w:color="auto"/>
        </w:pBdr>
        <w:jc w:val="both"/>
        <w:rPr>
          <w:b/>
          <w:bCs/>
          <w:sz w:val="22"/>
          <w:szCs w:val="22"/>
        </w:rPr>
      </w:pPr>
    </w:p>
    <w:p w:rsidR="001A0AB5" w:rsidRDefault="001A0AB5" w:rsidP="001A0AB5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7C2731">
        <w:rPr>
          <w:b/>
          <w:bCs/>
          <w:sz w:val="22"/>
          <w:szCs w:val="22"/>
        </w:rPr>
        <w:t>. Idiomas</w:t>
      </w:r>
      <w:r w:rsidR="0082734B">
        <w:rPr>
          <w:sz w:val="22"/>
          <w:szCs w:val="22"/>
        </w:rPr>
        <w:t xml:space="preserve"> </w:t>
      </w:r>
      <w:r w:rsidRPr="007C2731">
        <w:rPr>
          <w:i/>
          <w:iCs/>
          <w:sz w:val="22"/>
          <w:szCs w:val="22"/>
        </w:rPr>
        <w:t xml:space="preserve"> </w:t>
      </w:r>
    </w:p>
    <w:tbl>
      <w:tblPr>
        <w:tblW w:w="4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0"/>
        <w:gridCol w:w="763"/>
        <w:gridCol w:w="563"/>
        <w:gridCol w:w="1090"/>
      </w:tblGrid>
      <w:tr w:rsidR="001A0AB5" w:rsidRPr="00E832B8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A0AB5" w:rsidRDefault="001A0AB5" w:rsidP="00D15651">
            <w:pPr>
              <w:keepNext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A0AB5" w:rsidRPr="001954E0" w:rsidRDefault="001A0AB5" w:rsidP="00D15651">
            <w:pPr>
              <w:keepNext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Grado de competencia para</w:t>
            </w:r>
          </w:p>
        </w:tc>
      </w:tr>
      <w:tr w:rsidR="001A0AB5" w:rsidRPr="00E832B8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A0AB5" w:rsidRPr="001954E0" w:rsidRDefault="001A0AB5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1954E0">
              <w:rPr>
                <w:b/>
                <w:bCs/>
                <w:sz w:val="20"/>
                <w:szCs w:val="20"/>
              </w:rPr>
              <w:t>Idioma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A0AB5" w:rsidRPr="001954E0" w:rsidRDefault="001A0AB5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Hablar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A0AB5" w:rsidRPr="001954E0" w:rsidRDefault="001A0AB5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Leer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A0AB5" w:rsidRPr="001954E0" w:rsidRDefault="001A0AB5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Escribir</w:t>
            </w:r>
          </w:p>
        </w:tc>
      </w:tr>
      <w:tr w:rsidR="001A0AB5" w:rsidRPr="00E832B8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E832B8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E832B8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E832B8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E832B8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E832B8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E832B8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E832B8" w:rsidRDefault="001A0AB5" w:rsidP="00D15651">
            <w:pPr>
              <w:pStyle w:val="TDC2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E832B8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E832B8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E832B8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1A0AB5" w:rsidRPr="000D1C2F" w:rsidRDefault="001A0AB5" w:rsidP="001A0AB5">
      <w:pPr>
        <w:jc w:val="both"/>
        <w:rPr>
          <w:iCs/>
          <w:sz w:val="20"/>
          <w:szCs w:val="22"/>
        </w:rPr>
      </w:pPr>
    </w:p>
    <w:p w:rsidR="001A0AB5" w:rsidRPr="000D1C2F" w:rsidRDefault="001A0AB5" w:rsidP="001A0AB5">
      <w:p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Grado de competencia:</w:t>
      </w:r>
    </w:p>
    <w:p w:rsidR="001A0AB5" w:rsidRPr="000D1C2F" w:rsidRDefault="001A0AB5" w:rsidP="0082734B">
      <w:pPr>
        <w:pStyle w:val="Prrafodelista"/>
        <w:numPr>
          <w:ilvl w:val="0"/>
          <w:numId w:val="7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Bueno</w:t>
      </w:r>
    </w:p>
    <w:p w:rsidR="001A0AB5" w:rsidRPr="000D1C2F" w:rsidRDefault="001A0AB5" w:rsidP="0082734B">
      <w:pPr>
        <w:pStyle w:val="Prrafodelista"/>
        <w:numPr>
          <w:ilvl w:val="0"/>
          <w:numId w:val="7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Regular</w:t>
      </w:r>
    </w:p>
    <w:p w:rsidR="001A0AB5" w:rsidRPr="000D1C2F" w:rsidRDefault="001A0AB5" w:rsidP="0082734B">
      <w:pPr>
        <w:pStyle w:val="Prrafodelista"/>
        <w:numPr>
          <w:ilvl w:val="0"/>
          <w:numId w:val="7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Pobre</w:t>
      </w:r>
    </w:p>
    <w:p w:rsidR="001A0AB5" w:rsidRPr="007C2731" w:rsidRDefault="001A0AB5" w:rsidP="001A0AB5">
      <w:pPr>
        <w:spacing w:after="0"/>
        <w:jc w:val="both"/>
        <w:rPr>
          <w:sz w:val="22"/>
          <w:szCs w:val="22"/>
        </w:rPr>
      </w:pPr>
    </w:p>
    <w:p w:rsidR="001A0AB5" w:rsidRPr="00E832B8" w:rsidRDefault="001A0AB5" w:rsidP="001A0AB5">
      <w:pPr>
        <w:spacing w:after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7C2731">
        <w:rPr>
          <w:b/>
          <w:bCs/>
          <w:sz w:val="22"/>
          <w:szCs w:val="22"/>
        </w:rPr>
        <w:t xml:space="preserve">. Historia Laboral </w:t>
      </w:r>
    </w:p>
    <w:tbl>
      <w:tblPr>
        <w:tblpPr w:leftFromText="141" w:rightFromText="141" w:vertAnchor="text" w:horzAnchor="page" w:tblpXSpec="center" w:tblpY="1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1"/>
        <w:gridCol w:w="901"/>
        <w:gridCol w:w="1501"/>
        <w:gridCol w:w="1921"/>
        <w:gridCol w:w="241"/>
        <w:gridCol w:w="241"/>
        <w:gridCol w:w="261"/>
      </w:tblGrid>
      <w:tr w:rsidR="001A0AB5" w:rsidRPr="00521EE0" w:rsidTr="001A0AB5">
        <w:trPr>
          <w:cantSplit/>
          <w:trHeight w:val="540"/>
          <w:tblHeader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A0AB5" w:rsidRPr="000F79D9" w:rsidRDefault="001A0AB5" w:rsidP="00D15651">
            <w:pPr>
              <w:keepNext/>
              <w:jc w:val="center"/>
              <w:rPr>
                <w:b/>
                <w:bCs/>
              </w:rPr>
            </w:pPr>
            <w:r w:rsidRPr="000F79D9">
              <w:rPr>
                <w:lang w:val="es-MX"/>
              </w:rPr>
              <w:br w:type="page"/>
            </w:r>
            <w:r w:rsidRPr="000F79D9">
              <w:rPr>
                <w:b/>
                <w:bCs/>
              </w:rPr>
              <w:t>EXPERIENCIA PROFESIONAL GERENTE SISTEMAS</w:t>
            </w:r>
          </w:p>
        </w:tc>
      </w:tr>
      <w:tr w:rsidR="001A0AB5" w:rsidRPr="00521EE0" w:rsidTr="001A0AB5">
        <w:trPr>
          <w:cantSplit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A0AB5" w:rsidRPr="000F79D9" w:rsidRDefault="001A0AB5" w:rsidP="00D15651">
            <w:pPr>
              <w:jc w:val="center"/>
              <w:rPr>
                <w:b/>
                <w:bCs/>
              </w:rPr>
            </w:pPr>
            <w:r w:rsidRPr="000F79D9">
              <w:rPr>
                <w:b/>
                <w:bCs/>
              </w:rPr>
              <w:t>Fechas</w:t>
            </w:r>
            <w:r w:rsidRPr="000F79D9">
              <w:rPr>
                <w:b/>
                <w:bCs/>
              </w:rPr>
              <w:br/>
              <w:t>(desde-hasta)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A0AB5" w:rsidRPr="000F79D9" w:rsidRDefault="001A0AB5" w:rsidP="00D15651">
            <w:pPr>
              <w:keepNext/>
              <w:jc w:val="center"/>
              <w:rPr>
                <w:b/>
                <w:bCs/>
              </w:rPr>
            </w:pPr>
            <w:r w:rsidRPr="000F79D9">
              <w:rPr>
                <w:b/>
                <w:bCs/>
              </w:rPr>
              <w:t>Empresa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A0AB5" w:rsidRPr="000F79D9" w:rsidRDefault="001A0AB5" w:rsidP="00D15651">
            <w:pPr>
              <w:keepNext/>
              <w:jc w:val="center"/>
              <w:rPr>
                <w:b/>
                <w:bCs/>
              </w:rPr>
            </w:pPr>
            <w:r w:rsidRPr="000F79D9">
              <w:rPr>
                <w:b/>
                <w:bCs/>
              </w:rPr>
              <w:t xml:space="preserve">Función o </w:t>
            </w:r>
            <w:r w:rsidRPr="000F79D9">
              <w:rPr>
                <w:b/>
                <w:bCs/>
              </w:rPr>
              <w:br/>
              <w:t>Área de Trabajo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A0AB5" w:rsidRPr="000F79D9" w:rsidRDefault="001A0AB5" w:rsidP="00D15651">
            <w:pPr>
              <w:keepNext/>
              <w:jc w:val="center"/>
              <w:rPr>
                <w:b/>
                <w:bCs/>
              </w:rPr>
            </w:pPr>
            <w:r w:rsidRPr="000F79D9">
              <w:rPr>
                <w:b/>
                <w:bCs/>
              </w:rPr>
              <w:t>Cargo desempeñado</w:t>
            </w:r>
            <w:r w:rsidRPr="000F79D9">
              <w:rPr>
                <w:b/>
                <w:bCs/>
              </w:rPr>
              <w:br/>
              <w:t>(breve descripción)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A0AB5" w:rsidRPr="000F79D9" w:rsidRDefault="001A0AB5" w:rsidP="00D15651">
            <w:pPr>
              <w:rPr>
                <w:b/>
                <w:bCs/>
              </w:rPr>
            </w:pPr>
            <w:r w:rsidRPr="000F79D9">
              <w:rPr>
                <w:b/>
                <w:bCs/>
              </w:rPr>
              <w:t>1</w:t>
            </w:r>
          </w:p>
          <w:p w:rsidR="001A0AB5" w:rsidRPr="000F79D9" w:rsidRDefault="001A0AB5" w:rsidP="00D15651">
            <w:pPr>
              <w:keepNext/>
              <w:rPr>
                <w:b/>
                <w:bCs/>
              </w:rPr>
            </w:pPr>
            <w:r w:rsidRPr="000F79D9">
              <w:rPr>
                <w:b/>
                <w:bCs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A0AB5" w:rsidRPr="000F79D9" w:rsidRDefault="001A0AB5" w:rsidP="00D15651">
            <w:pPr>
              <w:rPr>
                <w:b/>
                <w:bCs/>
              </w:rPr>
            </w:pPr>
            <w:r w:rsidRPr="000F79D9">
              <w:rPr>
                <w:b/>
                <w:bCs/>
              </w:rPr>
              <w:t>2</w:t>
            </w:r>
          </w:p>
          <w:p w:rsidR="001A0AB5" w:rsidRPr="000F79D9" w:rsidRDefault="001A0AB5" w:rsidP="00D15651">
            <w:pPr>
              <w:keepNext/>
              <w:rPr>
                <w:b/>
                <w:bCs/>
              </w:rPr>
            </w:pPr>
            <w:r w:rsidRPr="000F79D9">
              <w:rPr>
                <w:b/>
                <w:bCs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A0AB5" w:rsidRDefault="001A0AB5" w:rsidP="00D15651">
            <w:pPr>
              <w:rPr>
                <w:b/>
                <w:bCs/>
              </w:rPr>
            </w:pPr>
            <w:r w:rsidRPr="000F79D9">
              <w:rPr>
                <w:b/>
                <w:bCs/>
              </w:rPr>
              <w:t>3</w:t>
            </w:r>
          </w:p>
          <w:p w:rsidR="001A0AB5" w:rsidRPr="000F79D9" w:rsidRDefault="001A0AB5" w:rsidP="00D15651">
            <w:pPr>
              <w:rPr>
                <w:b/>
                <w:bCs/>
              </w:rPr>
            </w:pPr>
            <w:r w:rsidRPr="000F79D9">
              <w:rPr>
                <w:b/>
                <w:bCs/>
              </w:rPr>
              <w:t xml:space="preserve"> *</w:t>
            </w:r>
          </w:p>
        </w:tc>
      </w:tr>
      <w:tr w:rsidR="001A0AB5" w:rsidRPr="00521EE0" w:rsidTr="001A0AB5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521EE0" w:rsidTr="001A0AB5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521EE0" w:rsidTr="001A0AB5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521EE0" w:rsidTr="001A0AB5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0AB5" w:rsidRPr="00521EE0" w:rsidTr="001A0AB5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B5" w:rsidRPr="00521EE0" w:rsidRDefault="001A0AB5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:rsidR="001A0AB5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:rsidR="001A0AB5" w:rsidRPr="00521EE0" w:rsidRDefault="001A0AB5" w:rsidP="001A0AB5">
      <w:pPr>
        <w:ind w:right="-517"/>
        <w:jc w:val="both"/>
        <w:rPr>
          <w:i/>
          <w:iCs/>
          <w:sz w:val="22"/>
          <w:szCs w:val="22"/>
        </w:rPr>
      </w:pPr>
      <w:r w:rsidRPr="00521EE0">
        <w:rPr>
          <w:i/>
          <w:iCs/>
          <w:sz w:val="22"/>
          <w:szCs w:val="22"/>
        </w:rPr>
        <w:t>* Marcar con una X si la experiencia presentada corresponde a una o más de las características evaluables:</w:t>
      </w:r>
    </w:p>
    <w:p w:rsidR="001A0AB5" w:rsidRPr="00521EE0" w:rsidRDefault="001A0AB5" w:rsidP="001A0AB5">
      <w:pPr>
        <w:numPr>
          <w:ilvl w:val="0"/>
          <w:numId w:val="4"/>
        </w:numPr>
        <w:tabs>
          <w:tab w:val="clear" w:pos="360"/>
        </w:tabs>
        <w:spacing w:after="0" w:line="240" w:lineRule="auto"/>
        <w:ind w:left="1134" w:right="-517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 xml:space="preserve">Participó en la elaboración del diseños lógicos,  construcción e implantación de sistemas </w:t>
      </w:r>
    </w:p>
    <w:p w:rsidR="001A0AB5" w:rsidRPr="00521EE0" w:rsidRDefault="001A0AB5" w:rsidP="001A0AB5">
      <w:pPr>
        <w:numPr>
          <w:ilvl w:val="0"/>
          <w:numId w:val="4"/>
        </w:numPr>
        <w:tabs>
          <w:tab w:val="clear" w:pos="360"/>
        </w:tabs>
        <w:spacing w:after="0" w:line="240" w:lineRule="auto"/>
        <w:ind w:left="1134" w:right="-517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 xml:space="preserve">Consultor en soluciones </w:t>
      </w:r>
      <w:proofErr w:type="spellStart"/>
      <w:r w:rsidRPr="00521EE0">
        <w:rPr>
          <w:i/>
          <w:iCs/>
          <w:sz w:val="22"/>
          <w:szCs w:val="22"/>
          <w:lang w:val="es-MX"/>
        </w:rPr>
        <w:t>workflow</w:t>
      </w:r>
      <w:proofErr w:type="spellEnd"/>
    </w:p>
    <w:p w:rsidR="001A0AB5" w:rsidRPr="00521EE0" w:rsidRDefault="001A0AB5" w:rsidP="001A0AB5">
      <w:pPr>
        <w:numPr>
          <w:ilvl w:val="0"/>
          <w:numId w:val="4"/>
        </w:numPr>
        <w:tabs>
          <w:tab w:val="clear" w:pos="360"/>
        </w:tabs>
        <w:spacing w:after="0" w:line="240" w:lineRule="auto"/>
        <w:ind w:left="1134" w:right="-517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>Institución del sector público</w:t>
      </w:r>
    </w:p>
    <w:p w:rsidR="001A0AB5" w:rsidRPr="00E832B8" w:rsidRDefault="001A0AB5" w:rsidP="001A0AB5">
      <w:pPr>
        <w:spacing w:after="0"/>
        <w:jc w:val="both"/>
        <w:rPr>
          <w:sz w:val="22"/>
          <w:szCs w:val="22"/>
          <w:lang w:val="es-MX"/>
        </w:rPr>
      </w:pPr>
    </w:p>
    <w:p w:rsidR="001A0AB5" w:rsidRPr="007C2731" w:rsidRDefault="001A0AB5" w:rsidP="001A0AB5">
      <w:pPr>
        <w:spacing w:after="0"/>
        <w:ind w:right="-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Pr="007C2731">
        <w:rPr>
          <w:b/>
          <w:bCs/>
          <w:sz w:val="22"/>
          <w:szCs w:val="22"/>
        </w:rPr>
        <w:t>. Certificación:</w:t>
      </w:r>
    </w:p>
    <w:p w:rsidR="001A0AB5" w:rsidRPr="007C2731" w:rsidRDefault="001A0AB5" w:rsidP="001A0AB5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1A0AB5" w:rsidRPr="007C2731" w:rsidRDefault="001A0AB5" w:rsidP="001A0AB5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Yo, el abajo firmante, certifico que, según mi mejor conocimiento y mi entender, este currículo describe correctamente mi persona, mis calificaciones y mi experiencia. Entiendo que cualqu</w:t>
      </w:r>
      <w:r>
        <w:rPr>
          <w:sz w:val="22"/>
          <w:szCs w:val="22"/>
        </w:rPr>
        <w:t xml:space="preserve">ier declaración voluntariamente </w:t>
      </w:r>
      <w:r w:rsidRPr="007C2731">
        <w:rPr>
          <w:sz w:val="22"/>
          <w:szCs w:val="22"/>
        </w:rPr>
        <w:t xml:space="preserve">falsa aquí incluida puede conducir a mi descalificación o la cancelación de mi trabajo, si fuera contratado. </w:t>
      </w:r>
    </w:p>
    <w:p w:rsidR="001A0AB5" w:rsidRPr="007C2731" w:rsidRDefault="001A0AB5" w:rsidP="001A0AB5">
      <w:pPr>
        <w:spacing w:after="0"/>
        <w:ind w:right="-540"/>
        <w:jc w:val="both"/>
        <w:rPr>
          <w:sz w:val="22"/>
          <w:szCs w:val="22"/>
        </w:rPr>
      </w:pPr>
    </w:p>
    <w:p w:rsidR="001A0AB5" w:rsidRDefault="001A0AB5" w:rsidP="001A0AB5">
      <w:pPr>
        <w:spacing w:before="24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Firma </w:t>
      </w:r>
      <w:r w:rsidRPr="007C2731">
        <w:rPr>
          <w:sz w:val="22"/>
          <w:szCs w:val="22"/>
        </w:rPr>
        <w:t>______________</w:t>
      </w:r>
      <w:r>
        <w:rPr>
          <w:sz w:val="22"/>
          <w:szCs w:val="22"/>
        </w:rPr>
        <w:t>____________________</w:t>
      </w:r>
      <w:r w:rsidRPr="007C2731">
        <w:rPr>
          <w:sz w:val="22"/>
          <w:szCs w:val="22"/>
        </w:rPr>
        <w:t xml:space="preserve">__________________________________ </w:t>
      </w:r>
    </w:p>
    <w:p w:rsidR="001A0AB5" w:rsidRPr="007C2731" w:rsidRDefault="001A0AB5" w:rsidP="001A0AB5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Fecha: ___________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</w:t>
      </w:r>
      <w:r>
        <w:rPr>
          <w:sz w:val="22"/>
          <w:szCs w:val="22"/>
        </w:rPr>
        <w:t>____________</w:t>
      </w:r>
      <w:r w:rsidRPr="007C2731">
        <w:rPr>
          <w:sz w:val="22"/>
          <w:szCs w:val="22"/>
        </w:rPr>
        <w:t>____</w:t>
      </w:r>
    </w:p>
    <w:p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1A0AB5" w:rsidRDefault="0043557D" w:rsidP="00607AD9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p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F14253" w:rsidRDefault="00F14253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AC5CE6" w:rsidRDefault="00AC5CE6" w:rsidP="00AC5CE6">
      <w:pPr>
        <w:spacing w:after="0"/>
        <w:jc w:val="both"/>
        <w:rPr>
          <w:b/>
          <w:bCs/>
          <w:iCs/>
          <w:sz w:val="22"/>
          <w:szCs w:val="22"/>
        </w:rPr>
      </w:pPr>
    </w:p>
    <w:p w:rsidR="00AC5CE6" w:rsidRPr="00AC5CE6" w:rsidRDefault="00AC5CE6" w:rsidP="00AC5CE6">
      <w:pPr>
        <w:spacing w:after="0"/>
        <w:jc w:val="center"/>
        <w:rPr>
          <w:sz w:val="22"/>
          <w:szCs w:val="22"/>
        </w:rPr>
      </w:pPr>
      <w:r w:rsidRPr="00AC5CE6">
        <w:rPr>
          <w:sz w:val="22"/>
          <w:szCs w:val="22"/>
        </w:rPr>
        <w:t>Integrante del Equipo de Trabajo</w:t>
      </w:r>
    </w:p>
    <w:p w:rsidR="00AC5CE6" w:rsidRDefault="00AC5CE6" w:rsidP="00F14253">
      <w:pPr>
        <w:spacing w:after="0"/>
        <w:jc w:val="both"/>
        <w:rPr>
          <w:b/>
          <w:sz w:val="22"/>
          <w:szCs w:val="22"/>
        </w:rPr>
      </w:pPr>
    </w:p>
    <w:p w:rsidR="00F14253" w:rsidRDefault="00F14253" w:rsidP="00F14253">
      <w:pPr>
        <w:spacing w:after="0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>1.  Cargo propuesto</w:t>
      </w:r>
      <w:r>
        <w:rPr>
          <w:b/>
          <w:bCs/>
          <w:iCs/>
          <w:sz w:val="22"/>
          <w:szCs w:val="22"/>
        </w:rPr>
        <w:t xml:space="preserve">: </w:t>
      </w:r>
    </w:p>
    <w:p w:rsidR="00F14253" w:rsidRDefault="00F14253" w:rsidP="00F14253">
      <w:pPr>
        <w:spacing w:after="0"/>
        <w:jc w:val="both"/>
        <w:rPr>
          <w:b/>
          <w:bCs/>
          <w:iCs/>
          <w:sz w:val="22"/>
          <w:szCs w:val="22"/>
        </w:rPr>
      </w:pPr>
    </w:p>
    <w:p w:rsidR="00F14253" w:rsidRPr="00FF7446" w:rsidRDefault="00F14253" w:rsidP="00F14253">
      <w:pPr>
        <w:pBdr>
          <w:bottom w:val="single" w:sz="4" w:space="1" w:color="auto"/>
        </w:pBdr>
        <w:spacing w:after="0"/>
        <w:rPr>
          <w:bCs/>
          <w:iCs/>
          <w:sz w:val="24"/>
          <w:szCs w:val="22"/>
        </w:rPr>
      </w:pPr>
    </w:p>
    <w:p w:rsidR="00F14253" w:rsidRPr="00E832B8" w:rsidRDefault="00F14253" w:rsidP="00F14253">
      <w:pPr>
        <w:spacing w:after="0"/>
        <w:jc w:val="both"/>
        <w:rPr>
          <w:bCs/>
          <w:iCs/>
          <w:sz w:val="22"/>
          <w:szCs w:val="22"/>
        </w:rPr>
      </w:pPr>
    </w:p>
    <w:p w:rsidR="00F14253" w:rsidRPr="007C2731" w:rsidRDefault="00F14253" w:rsidP="00F14253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</w:p>
    <w:p w:rsidR="00F14253" w:rsidRPr="007C2731" w:rsidRDefault="00F14253" w:rsidP="00F14253">
      <w:pPr>
        <w:pBdr>
          <w:bottom w:val="single" w:sz="4" w:space="1" w:color="auto"/>
        </w:pBdr>
        <w:spacing w:before="240" w:after="0"/>
        <w:jc w:val="both"/>
        <w:rPr>
          <w:sz w:val="22"/>
          <w:szCs w:val="22"/>
        </w:rPr>
      </w:pPr>
    </w:p>
    <w:p w:rsidR="00F14253" w:rsidRPr="007C2731" w:rsidRDefault="00F14253" w:rsidP="00F14253">
      <w:pPr>
        <w:spacing w:after="0"/>
        <w:jc w:val="both"/>
        <w:rPr>
          <w:sz w:val="22"/>
          <w:szCs w:val="22"/>
        </w:rPr>
      </w:pPr>
    </w:p>
    <w:p w:rsidR="00F14253" w:rsidRDefault="00F14253" w:rsidP="00F14253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sz w:val="22"/>
          <w:szCs w:val="22"/>
        </w:rPr>
        <w:t xml:space="preserve"> </w:t>
      </w:r>
    </w:p>
    <w:p w:rsidR="00F14253" w:rsidRPr="007C2731" w:rsidRDefault="00F14253" w:rsidP="00F14253">
      <w:pPr>
        <w:pBdr>
          <w:bottom w:val="single" w:sz="4" w:space="1" w:color="auto"/>
        </w:pBdr>
        <w:tabs>
          <w:tab w:val="left" w:pos="284"/>
        </w:tabs>
        <w:spacing w:after="0"/>
        <w:jc w:val="both"/>
        <w:rPr>
          <w:sz w:val="22"/>
          <w:szCs w:val="22"/>
        </w:rPr>
      </w:pPr>
    </w:p>
    <w:p w:rsidR="00F14253" w:rsidRDefault="00F14253" w:rsidP="00F14253">
      <w:pPr>
        <w:spacing w:after="0"/>
        <w:jc w:val="both"/>
        <w:rPr>
          <w:b/>
          <w:bCs/>
          <w:sz w:val="22"/>
          <w:szCs w:val="22"/>
        </w:rPr>
      </w:pPr>
    </w:p>
    <w:p w:rsidR="00F14253" w:rsidRPr="007C2731" w:rsidRDefault="00F14253" w:rsidP="00F14253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__________</w:t>
      </w:r>
    </w:p>
    <w:p w:rsidR="00F14253" w:rsidRPr="007C2731" w:rsidRDefault="00F14253" w:rsidP="00F14253">
      <w:pPr>
        <w:spacing w:after="0"/>
        <w:jc w:val="both"/>
        <w:rPr>
          <w:sz w:val="22"/>
          <w:szCs w:val="22"/>
        </w:rPr>
      </w:pPr>
    </w:p>
    <w:p w:rsidR="00F14253" w:rsidRDefault="00F14253" w:rsidP="00F14253">
      <w:pPr>
        <w:spacing w:after="0"/>
        <w:jc w:val="both"/>
        <w:rPr>
          <w:b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E750FD">
        <w:rPr>
          <w:b/>
          <w:sz w:val="22"/>
          <w:szCs w:val="22"/>
        </w:rPr>
        <w:t>:</w:t>
      </w:r>
    </w:p>
    <w:p w:rsidR="00F14253" w:rsidRDefault="00F14253" w:rsidP="00F14253">
      <w:pPr>
        <w:spacing w:after="0"/>
        <w:jc w:val="both"/>
        <w:rPr>
          <w:b/>
          <w:sz w:val="22"/>
          <w:szCs w:val="22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8"/>
        <w:gridCol w:w="4938"/>
      </w:tblGrid>
      <w:tr w:rsidR="00F14253" w:rsidRPr="000F79D9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F14253" w:rsidRPr="000F79D9" w:rsidRDefault="00F14253" w:rsidP="00D15651">
            <w:pPr>
              <w:pStyle w:val="WPNormal"/>
              <w:rPr>
                <w:rFonts w:ascii="Arial" w:hAnsi="Arial" w:cs="Arial"/>
                <w:b/>
                <w:bCs/>
                <w:sz w:val="20"/>
              </w:rPr>
            </w:pPr>
            <w:r w:rsidRPr="000F79D9">
              <w:rPr>
                <w:rFonts w:ascii="Arial" w:hAnsi="Arial" w:cs="Arial"/>
                <w:b/>
                <w:bCs/>
                <w:sz w:val="20"/>
              </w:rPr>
              <w:t>ESTUDIOS BÁSICOS-MEDIOS O TÉCNICOS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0F79D9" w:rsidRDefault="00F14253" w:rsidP="00D15651"/>
        </w:tc>
      </w:tr>
      <w:tr w:rsidR="00F14253" w:rsidRPr="000F79D9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:rsidR="00F14253" w:rsidRPr="000F79D9" w:rsidRDefault="00F14253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ESTUDIOS UNIVERSITARIOS</w:t>
            </w:r>
          </w:p>
        </w:tc>
        <w:tc>
          <w:tcPr>
            <w:tcW w:w="4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0F79D9" w:rsidRDefault="00F14253" w:rsidP="00D15651"/>
        </w:tc>
      </w:tr>
      <w:tr w:rsidR="00F14253" w:rsidRPr="000F79D9" w:rsidTr="00D15651">
        <w:trPr>
          <w:trHeight w:val="109"/>
          <w:jc w:val="center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F14253" w:rsidRPr="000F79D9" w:rsidRDefault="00F14253" w:rsidP="00D15651">
            <w:pPr>
              <w:spacing w:before="120" w:after="120"/>
              <w:ind w:left="708"/>
            </w:pPr>
            <w:r w:rsidRPr="000F79D9">
              <w:t>Profesión</w:t>
            </w:r>
          </w:p>
        </w:tc>
        <w:tc>
          <w:tcPr>
            <w:tcW w:w="4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0F79D9" w:rsidRDefault="00F14253" w:rsidP="00D15651"/>
        </w:tc>
      </w:tr>
      <w:tr w:rsidR="00F14253" w:rsidRPr="000F79D9" w:rsidTr="00D15651">
        <w:trPr>
          <w:trHeight w:val="231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F14253" w:rsidRPr="000F79D9" w:rsidRDefault="00F14253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0F79D9" w:rsidRDefault="00F14253" w:rsidP="00D15651"/>
        </w:tc>
      </w:tr>
      <w:tr w:rsidR="00F14253" w:rsidRPr="000F79D9" w:rsidTr="00D15651">
        <w:trPr>
          <w:trHeight w:val="323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F14253" w:rsidRPr="000F79D9" w:rsidRDefault="00F14253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0F79D9" w:rsidRDefault="00F14253" w:rsidP="00D15651"/>
        </w:tc>
      </w:tr>
      <w:tr w:rsidR="00F14253" w:rsidRPr="000F79D9" w:rsidTr="00D15651">
        <w:trPr>
          <w:trHeight w:val="1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:rsidR="00F14253" w:rsidRPr="000F79D9" w:rsidRDefault="00F14253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0F79D9" w:rsidRDefault="00F14253" w:rsidP="00D15651"/>
        </w:tc>
      </w:tr>
      <w:tr w:rsidR="00F14253" w:rsidRPr="000F79D9" w:rsidTr="00D15651">
        <w:trPr>
          <w:trHeight w:val="12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F14253" w:rsidRPr="000F79D9" w:rsidRDefault="00F14253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OTROS ESTUDIOS y/o ESPECIALIZACIONES</w:t>
            </w:r>
          </w:p>
          <w:p w:rsidR="00F14253" w:rsidRDefault="00F14253" w:rsidP="00D15651">
            <w:pPr>
              <w:spacing w:after="0"/>
              <w:ind w:left="708"/>
            </w:pPr>
          </w:p>
          <w:p w:rsidR="00F14253" w:rsidRPr="000F79D9" w:rsidRDefault="00F14253" w:rsidP="00D15651">
            <w:pPr>
              <w:spacing w:after="0"/>
              <w:ind w:left="708"/>
              <w:rPr>
                <w:b/>
                <w:bCs/>
              </w:rPr>
            </w:pPr>
            <w:r w:rsidRPr="000F79D9">
              <w:t>Profesión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4253" w:rsidRPr="000F79D9" w:rsidRDefault="00F14253" w:rsidP="00D15651"/>
        </w:tc>
      </w:tr>
      <w:tr w:rsidR="00F14253" w:rsidRPr="000F79D9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F14253" w:rsidRPr="000F79D9" w:rsidRDefault="00F14253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0F79D9" w:rsidRDefault="00F14253" w:rsidP="00D15651"/>
        </w:tc>
      </w:tr>
      <w:tr w:rsidR="00F14253" w:rsidRPr="000F79D9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F14253" w:rsidRPr="000F79D9" w:rsidRDefault="00F14253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0F79D9" w:rsidRDefault="00F14253" w:rsidP="00D15651"/>
        </w:tc>
      </w:tr>
      <w:tr w:rsidR="00F14253" w:rsidRPr="000F79D9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F14253" w:rsidRPr="000F79D9" w:rsidRDefault="00F14253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0F79D9" w:rsidRDefault="00F14253" w:rsidP="00D15651"/>
        </w:tc>
      </w:tr>
    </w:tbl>
    <w:p w:rsidR="00F14253" w:rsidRPr="007C2731" w:rsidRDefault="00F14253" w:rsidP="00F14253">
      <w:pPr>
        <w:spacing w:after="0"/>
        <w:jc w:val="both"/>
        <w:rPr>
          <w:b/>
          <w:bCs/>
          <w:sz w:val="22"/>
          <w:szCs w:val="22"/>
        </w:rPr>
      </w:pPr>
    </w:p>
    <w:p w:rsidR="00F14253" w:rsidRDefault="00F14253" w:rsidP="00F14253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:rsidR="00F14253" w:rsidRPr="007C2731" w:rsidRDefault="00F14253" w:rsidP="00F14253">
      <w:pPr>
        <w:pBdr>
          <w:bottom w:val="single" w:sz="4" w:space="1" w:color="auto"/>
        </w:pBdr>
        <w:spacing w:after="0"/>
        <w:jc w:val="both"/>
        <w:rPr>
          <w:b/>
          <w:bCs/>
          <w:sz w:val="22"/>
          <w:szCs w:val="22"/>
        </w:rPr>
      </w:pPr>
    </w:p>
    <w:p w:rsidR="00F14253" w:rsidRDefault="00F14253" w:rsidP="00F14253">
      <w:pPr>
        <w:spacing w:after="0"/>
        <w:jc w:val="both"/>
        <w:rPr>
          <w:sz w:val="22"/>
          <w:szCs w:val="22"/>
        </w:rPr>
      </w:pPr>
    </w:p>
    <w:p w:rsidR="00F14253" w:rsidRDefault="00F14253" w:rsidP="00F14253">
      <w:pPr>
        <w:pBdr>
          <w:bottom w:val="single" w:sz="4" w:space="1" w:color="auto"/>
        </w:pBdr>
        <w:spacing w:after="0"/>
        <w:jc w:val="both"/>
        <w:rPr>
          <w:sz w:val="22"/>
          <w:szCs w:val="22"/>
        </w:rPr>
      </w:pPr>
    </w:p>
    <w:p w:rsidR="00F14253" w:rsidRDefault="00F14253" w:rsidP="00F14253">
      <w:pPr>
        <w:spacing w:after="0"/>
        <w:jc w:val="both"/>
        <w:rPr>
          <w:b/>
          <w:bCs/>
          <w:sz w:val="22"/>
          <w:szCs w:val="22"/>
        </w:rPr>
      </w:pPr>
      <w:r w:rsidRPr="007C2731">
        <w:rPr>
          <w:sz w:val="22"/>
          <w:szCs w:val="22"/>
        </w:rPr>
        <w:br/>
      </w:r>
    </w:p>
    <w:p w:rsidR="00AC5CE6" w:rsidRDefault="00AC5CE6" w:rsidP="00F14253">
      <w:pPr>
        <w:spacing w:after="0"/>
        <w:jc w:val="both"/>
        <w:rPr>
          <w:b/>
          <w:bCs/>
          <w:sz w:val="22"/>
          <w:szCs w:val="22"/>
        </w:rPr>
      </w:pPr>
    </w:p>
    <w:p w:rsidR="00F14253" w:rsidRDefault="00F14253" w:rsidP="00F14253">
      <w:pPr>
        <w:spacing w:after="0"/>
        <w:jc w:val="both"/>
        <w:rPr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7C2731">
        <w:rPr>
          <w:b/>
          <w:bCs/>
          <w:sz w:val="22"/>
          <w:szCs w:val="22"/>
        </w:rPr>
        <w:t>. Países donde tiene experiencia de trabajo</w:t>
      </w:r>
      <w:r>
        <w:rPr>
          <w:b/>
          <w:bCs/>
          <w:sz w:val="22"/>
          <w:szCs w:val="22"/>
        </w:rPr>
        <w:t xml:space="preserve"> en los últimos diez (10) años</w:t>
      </w:r>
      <w:r w:rsidRPr="007C2731">
        <w:rPr>
          <w:b/>
          <w:bCs/>
          <w:sz w:val="22"/>
          <w:szCs w:val="22"/>
        </w:rPr>
        <w:t>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 </w:t>
      </w:r>
    </w:p>
    <w:p w:rsidR="00F14253" w:rsidRDefault="00F14253" w:rsidP="00F14253">
      <w:pPr>
        <w:pBdr>
          <w:bottom w:val="single" w:sz="4" w:space="1" w:color="auto"/>
        </w:pBdr>
        <w:spacing w:after="0" w:line="360" w:lineRule="auto"/>
        <w:jc w:val="both"/>
        <w:rPr>
          <w:i/>
          <w:iCs/>
          <w:color w:val="FF0000"/>
          <w:sz w:val="22"/>
          <w:szCs w:val="22"/>
        </w:rPr>
      </w:pPr>
    </w:p>
    <w:p w:rsidR="00F14253" w:rsidRDefault="00F14253" w:rsidP="00F14253">
      <w:pPr>
        <w:spacing w:line="360" w:lineRule="auto"/>
        <w:jc w:val="both"/>
        <w:rPr>
          <w:b/>
          <w:bCs/>
          <w:sz w:val="22"/>
          <w:szCs w:val="22"/>
        </w:rPr>
      </w:pPr>
    </w:p>
    <w:p w:rsidR="00F14253" w:rsidRDefault="00F14253" w:rsidP="00F14253">
      <w:pPr>
        <w:pBdr>
          <w:top w:val="single" w:sz="4" w:space="1" w:color="auto"/>
        </w:pBdr>
        <w:jc w:val="both"/>
        <w:rPr>
          <w:b/>
          <w:bCs/>
          <w:sz w:val="22"/>
          <w:szCs w:val="22"/>
        </w:rPr>
      </w:pPr>
    </w:p>
    <w:p w:rsidR="00F14253" w:rsidRDefault="00F14253" w:rsidP="00F14253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7C2731">
        <w:rPr>
          <w:b/>
          <w:bCs/>
          <w:sz w:val="22"/>
          <w:szCs w:val="22"/>
        </w:rPr>
        <w:t>. Idiomas</w:t>
      </w:r>
      <w:r w:rsidRPr="007C2731">
        <w:rPr>
          <w:i/>
          <w:iCs/>
          <w:sz w:val="22"/>
          <w:szCs w:val="22"/>
        </w:rPr>
        <w:t xml:space="preserve"> </w:t>
      </w:r>
    </w:p>
    <w:tbl>
      <w:tblPr>
        <w:tblW w:w="4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0"/>
        <w:gridCol w:w="763"/>
        <w:gridCol w:w="563"/>
        <w:gridCol w:w="1090"/>
      </w:tblGrid>
      <w:tr w:rsidR="00F14253" w:rsidRPr="00E832B8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14253" w:rsidRDefault="00F14253" w:rsidP="00D15651">
            <w:pPr>
              <w:keepNext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F14253" w:rsidRPr="001954E0" w:rsidRDefault="00F14253" w:rsidP="00D15651">
            <w:pPr>
              <w:keepNext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Grado de competencia para</w:t>
            </w:r>
          </w:p>
        </w:tc>
      </w:tr>
      <w:tr w:rsidR="00F14253" w:rsidRPr="00E832B8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14253" w:rsidRPr="001954E0" w:rsidRDefault="00F14253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1954E0">
              <w:rPr>
                <w:b/>
                <w:bCs/>
                <w:sz w:val="20"/>
                <w:szCs w:val="20"/>
              </w:rPr>
              <w:t>Idioma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F14253" w:rsidRPr="001954E0" w:rsidRDefault="00F14253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Hablar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F14253" w:rsidRPr="001954E0" w:rsidRDefault="00F14253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Leer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F14253" w:rsidRPr="001954E0" w:rsidRDefault="00F14253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Escribir</w:t>
            </w:r>
          </w:p>
        </w:tc>
      </w:tr>
      <w:tr w:rsidR="00F14253" w:rsidRPr="00E832B8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253" w:rsidRPr="00E832B8" w:rsidRDefault="00F14253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14253" w:rsidRPr="00E832B8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253" w:rsidRPr="00E832B8" w:rsidRDefault="00F14253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14253" w:rsidRPr="00E832B8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253" w:rsidRPr="00E832B8" w:rsidRDefault="00F14253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14253" w:rsidRPr="00E832B8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253" w:rsidRPr="00E832B8" w:rsidRDefault="00F14253" w:rsidP="00D15651">
            <w:pPr>
              <w:pStyle w:val="TDC2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14253" w:rsidRPr="00E832B8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253" w:rsidRPr="00E832B8" w:rsidRDefault="00F14253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53" w:rsidRPr="00E832B8" w:rsidRDefault="00F14253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F14253" w:rsidRPr="000D1C2F" w:rsidRDefault="00F14253" w:rsidP="00F14253">
      <w:pPr>
        <w:jc w:val="both"/>
        <w:rPr>
          <w:iCs/>
          <w:sz w:val="20"/>
          <w:szCs w:val="22"/>
        </w:rPr>
      </w:pPr>
    </w:p>
    <w:p w:rsidR="00F14253" w:rsidRPr="000D1C2F" w:rsidRDefault="00F14253" w:rsidP="00F14253">
      <w:p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Grado de competencia:</w:t>
      </w:r>
    </w:p>
    <w:p w:rsidR="00F14253" w:rsidRPr="000D1C2F" w:rsidRDefault="00F14253" w:rsidP="00AC5CE6">
      <w:pPr>
        <w:pStyle w:val="Prrafodelista"/>
        <w:numPr>
          <w:ilvl w:val="0"/>
          <w:numId w:val="6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Bueno</w:t>
      </w:r>
    </w:p>
    <w:p w:rsidR="00F14253" w:rsidRPr="000D1C2F" w:rsidRDefault="00F14253" w:rsidP="00AC5CE6">
      <w:pPr>
        <w:pStyle w:val="Prrafodelista"/>
        <w:numPr>
          <w:ilvl w:val="0"/>
          <w:numId w:val="6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Regular</w:t>
      </w:r>
    </w:p>
    <w:p w:rsidR="00F14253" w:rsidRPr="000D1C2F" w:rsidRDefault="00F14253" w:rsidP="00AC5CE6">
      <w:pPr>
        <w:pStyle w:val="Prrafodelista"/>
        <w:numPr>
          <w:ilvl w:val="0"/>
          <w:numId w:val="6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Pobre</w:t>
      </w:r>
    </w:p>
    <w:p w:rsidR="00F14253" w:rsidRPr="007C2731" w:rsidRDefault="00F14253" w:rsidP="00F14253">
      <w:pPr>
        <w:spacing w:after="0"/>
        <w:jc w:val="both"/>
        <w:rPr>
          <w:sz w:val="22"/>
          <w:szCs w:val="22"/>
        </w:rPr>
      </w:pPr>
    </w:p>
    <w:p w:rsidR="00F14253" w:rsidRPr="00E832B8" w:rsidRDefault="00F14253" w:rsidP="00F14253">
      <w:pPr>
        <w:spacing w:after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7C2731">
        <w:rPr>
          <w:b/>
          <w:bCs/>
          <w:sz w:val="22"/>
          <w:szCs w:val="22"/>
        </w:rPr>
        <w:t xml:space="preserve">. Historia Laboral </w:t>
      </w:r>
    </w:p>
    <w:p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tbl>
      <w:tblPr>
        <w:tblpPr w:leftFromText="141" w:rightFromText="141" w:vertAnchor="text" w:horzAnchor="page" w:tblpXSpec="center" w:tblpY="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1"/>
        <w:gridCol w:w="1881"/>
        <w:gridCol w:w="1501"/>
        <w:gridCol w:w="1921"/>
        <w:gridCol w:w="241"/>
        <w:gridCol w:w="241"/>
      </w:tblGrid>
      <w:tr w:rsidR="00AC5CE6" w:rsidRPr="00521EE0" w:rsidTr="00AC5CE6">
        <w:trPr>
          <w:cantSplit/>
          <w:tblHeader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C5CE6" w:rsidRPr="00EA1F30" w:rsidRDefault="00AC5CE6" w:rsidP="00D15651">
            <w:pPr>
              <w:keepNext/>
              <w:spacing w:before="120" w:after="120"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EXPERIENCIA PROFESIONAL INTEGRANTE DEL EQUIPO DE TRABAJO</w:t>
            </w:r>
          </w:p>
        </w:tc>
      </w:tr>
      <w:tr w:rsidR="00AC5CE6" w:rsidRPr="00521EE0" w:rsidTr="00AC5CE6">
        <w:trPr>
          <w:cantSplit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Pr="00EA1F30" w:rsidRDefault="00AC5CE6" w:rsidP="00D15651">
            <w:pPr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Fechas</w:t>
            </w:r>
            <w:r w:rsidRPr="00EA1F30">
              <w:rPr>
                <w:b/>
                <w:bCs/>
              </w:rPr>
              <w:br/>
              <w:t>(desde-hasta)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Pr="00EA1F30" w:rsidRDefault="00AC5CE6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Empresa o Proyecto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Pr="00EA1F30" w:rsidRDefault="00AC5CE6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 xml:space="preserve">Función o </w:t>
            </w:r>
            <w:r w:rsidRPr="00EA1F30">
              <w:rPr>
                <w:b/>
                <w:bCs/>
              </w:rPr>
              <w:br/>
              <w:t>Área de Trabajo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Pr="00EA1F30" w:rsidRDefault="00AC5CE6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Cargo desempeñado</w:t>
            </w:r>
            <w:r w:rsidRPr="00EA1F30">
              <w:rPr>
                <w:b/>
                <w:bCs/>
              </w:rPr>
              <w:br/>
              <w:t>(breve descripción)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Pr="00EA1F30" w:rsidRDefault="00AC5CE6" w:rsidP="00D15651">
            <w:pPr>
              <w:rPr>
                <w:b/>
                <w:bCs/>
              </w:rPr>
            </w:pPr>
            <w:r w:rsidRPr="00EA1F30">
              <w:rPr>
                <w:b/>
                <w:bCs/>
              </w:rPr>
              <w:t>1</w:t>
            </w:r>
          </w:p>
          <w:p w:rsidR="00AC5CE6" w:rsidRPr="00EA1F30" w:rsidRDefault="00AC5CE6" w:rsidP="00D15651">
            <w:pPr>
              <w:keepNext/>
              <w:rPr>
                <w:b/>
                <w:bCs/>
              </w:rPr>
            </w:pPr>
            <w:r w:rsidRPr="00EA1F30">
              <w:rPr>
                <w:b/>
                <w:bCs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Pr="00EA1F30" w:rsidRDefault="00AC5CE6" w:rsidP="00D15651">
            <w:pPr>
              <w:rPr>
                <w:b/>
                <w:bCs/>
              </w:rPr>
            </w:pPr>
            <w:r w:rsidRPr="00EA1F30">
              <w:rPr>
                <w:b/>
                <w:bCs/>
              </w:rPr>
              <w:t>2</w:t>
            </w:r>
          </w:p>
          <w:p w:rsidR="00AC5CE6" w:rsidRPr="00EA1F30" w:rsidRDefault="00AC5CE6" w:rsidP="00D15651">
            <w:pPr>
              <w:keepNext/>
              <w:rPr>
                <w:b/>
                <w:bCs/>
              </w:rPr>
            </w:pPr>
            <w:r w:rsidRPr="00EA1F30">
              <w:rPr>
                <w:b/>
                <w:bCs/>
              </w:rPr>
              <w:t>*</w:t>
            </w:r>
          </w:p>
        </w:tc>
      </w:tr>
      <w:tr w:rsidR="00AC5CE6" w:rsidRPr="00521EE0" w:rsidTr="00AC5CE6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:rsidTr="00AC5CE6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:rsidTr="00AC5CE6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:rsidTr="00AC5CE6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:rsidTr="00AC5CE6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:rsidR="00F14253" w:rsidRDefault="00F14253" w:rsidP="00F14253">
      <w:pPr>
        <w:spacing w:after="0"/>
        <w:jc w:val="both"/>
        <w:rPr>
          <w:sz w:val="22"/>
          <w:szCs w:val="22"/>
          <w:lang w:val="es-MX"/>
        </w:rPr>
      </w:pPr>
    </w:p>
    <w:p w:rsidR="00AC5CE6" w:rsidRDefault="00AC5CE6" w:rsidP="00F14253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AC5CE6" w:rsidRDefault="00AC5CE6" w:rsidP="00AC5CE6">
      <w:pPr>
        <w:ind w:right="-45"/>
        <w:jc w:val="both"/>
        <w:rPr>
          <w:i/>
          <w:iCs/>
          <w:sz w:val="22"/>
          <w:szCs w:val="22"/>
        </w:rPr>
      </w:pPr>
    </w:p>
    <w:p w:rsidR="00AC5CE6" w:rsidRDefault="00AC5CE6" w:rsidP="00AC5CE6">
      <w:pPr>
        <w:ind w:right="-45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*Marcar</w:t>
      </w:r>
      <w:r w:rsidRPr="00521EE0">
        <w:rPr>
          <w:i/>
          <w:iCs/>
          <w:sz w:val="22"/>
          <w:szCs w:val="22"/>
        </w:rPr>
        <w:t xml:space="preserve"> con una X si la experiencia presentada corresponde a una o más de las características evaluables:</w:t>
      </w:r>
    </w:p>
    <w:p w:rsidR="00AC5CE6" w:rsidRPr="00521EE0" w:rsidRDefault="00AC5CE6" w:rsidP="00AC5CE6">
      <w:pPr>
        <w:numPr>
          <w:ilvl w:val="0"/>
          <w:numId w:val="5"/>
        </w:numPr>
        <w:tabs>
          <w:tab w:val="clear" w:pos="360"/>
          <w:tab w:val="num" w:pos="-4820"/>
        </w:tabs>
        <w:spacing w:after="0" w:line="240" w:lineRule="auto"/>
        <w:ind w:left="1134" w:right="-45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>Proyecto de similar naturaleza</w:t>
      </w:r>
    </w:p>
    <w:p w:rsidR="00AC5CE6" w:rsidRPr="00521EE0" w:rsidRDefault="00AC5CE6" w:rsidP="00AC5CE6">
      <w:pPr>
        <w:numPr>
          <w:ilvl w:val="0"/>
          <w:numId w:val="5"/>
        </w:numPr>
        <w:tabs>
          <w:tab w:val="clear" w:pos="360"/>
          <w:tab w:val="num" w:pos="-4820"/>
        </w:tabs>
        <w:spacing w:after="0" w:line="240" w:lineRule="auto"/>
        <w:ind w:left="1134" w:right="-45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>Institución del sector público</w:t>
      </w:r>
    </w:p>
    <w:p w:rsidR="00AC5CE6" w:rsidRDefault="00AC5CE6" w:rsidP="00F14253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AC5CE6" w:rsidRDefault="00AC5CE6" w:rsidP="00F14253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F14253" w:rsidRPr="007C2731" w:rsidRDefault="00F14253" w:rsidP="00F14253">
      <w:pPr>
        <w:spacing w:after="0"/>
        <w:ind w:right="-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Pr="007C2731">
        <w:rPr>
          <w:b/>
          <w:bCs/>
          <w:sz w:val="22"/>
          <w:szCs w:val="22"/>
        </w:rPr>
        <w:t>. Certificación:</w:t>
      </w:r>
    </w:p>
    <w:p w:rsidR="00F14253" w:rsidRPr="007C2731" w:rsidRDefault="00F14253" w:rsidP="00F14253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F14253" w:rsidRPr="007C2731" w:rsidRDefault="00F14253" w:rsidP="00F14253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Yo, el abajo firmante, certifico que, según mi mejor conocimiento y mi entender, este currículo describe correctamente mi persona, mis calificaciones y mi experiencia. Entiendo que cualqu</w:t>
      </w:r>
      <w:r>
        <w:rPr>
          <w:sz w:val="22"/>
          <w:szCs w:val="22"/>
        </w:rPr>
        <w:t xml:space="preserve">ier declaración voluntariamente </w:t>
      </w:r>
      <w:r w:rsidRPr="007C2731">
        <w:rPr>
          <w:sz w:val="22"/>
          <w:szCs w:val="22"/>
        </w:rPr>
        <w:t xml:space="preserve">falsa aquí incluida puede conducir a mi descalificación o la cancelación de mi trabajo, si fuera contratado. </w:t>
      </w:r>
    </w:p>
    <w:p w:rsidR="00F14253" w:rsidRPr="007C2731" w:rsidRDefault="00F14253" w:rsidP="00F14253">
      <w:pPr>
        <w:spacing w:after="0"/>
        <w:ind w:right="-540"/>
        <w:jc w:val="both"/>
        <w:rPr>
          <w:sz w:val="22"/>
          <w:szCs w:val="22"/>
        </w:rPr>
      </w:pPr>
    </w:p>
    <w:p w:rsidR="00F14253" w:rsidRDefault="00F14253" w:rsidP="00F14253">
      <w:pPr>
        <w:spacing w:before="24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Firma </w:t>
      </w:r>
      <w:r w:rsidRPr="007C2731">
        <w:rPr>
          <w:sz w:val="22"/>
          <w:szCs w:val="22"/>
        </w:rPr>
        <w:t>______________</w:t>
      </w:r>
      <w:r>
        <w:rPr>
          <w:sz w:val="22"/>
          <w:szCs w:val="22"/>
        </w:rPr>
        <w:t>____________________</w:t>
      </w:r>
      <w:r w:rsidRPr="007C2731">
        <w:rPr>
          <w:sz w:val="22"/>
          <w:szCs w:val="22"/>
        </w:rPr>
        <w:t xml:space="preserve">__________________________________ </w:t>
      </w:r>
    </w:p>
    <w:p w:rsidR="00F14253" w:rsidRPr="007C2731" w:rsidRDefault="00F14253" w:rsidP="00F14253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Fecha: ___________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</w:t>
      </w:r>
      <w:r>
        <w:rPr>
          <w:sz w:val="22"/>
          <w:szCs w:val="22"/>
        </w:rPr>
        <w:t>____________</w:t>
      </w:r>
      <w:r w:rsidRPr="007C2731">
        <w:rPr>
          <w:sz w:val="22"/>
          <w:szCs w:val="22"/>
        </w:rPr>
        <w:t>____</w:t>
      </w:r>
    </w:p>
    <w:p w:rsidR="001A0AB5" w:rsidRDefault="001A0AB5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AC5CE6" w:rsidRDefault="0043557D" w:rsidP="00607AD9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</w:t>
      </w:r>
    </w:p>
    <w:p w:rsidR="00AC5CE6" w:rsidRDefault="00AC5CE6" w:rsidP="00607AD9">
      <w:pPr>
        <w:spacing w:before="240" w:after="0" w:line="360" w:lineRule="auto"/>
        <w:jc w:val="both"/>
        <w:rPr>
          <w:sz w:val="22"/>
          <w:szCs w:val="22"/>
        </w:rPr>
      </w:pPr>
    </w:p>
    <w:p w:rsidR="00AC5CE6" w:rsidRPr="00AC5CE6" w:rsidRDefault="00AC5CE6" w:rsidP="00AC5CE6">
      <w:pPr>
        <w:spacing w:after="0"/>
        <w:jc w:val="center"/>
        <w:rPr>
          <w:sz w:val="22"/>
          <w:szCs w:val="22"/>
        </w:rPr>
      </w:pPr>
      <w:r w:rsidRPr="00AC5CE6">
        <w:rPr>
          <w:sz w:val="22"/>
          <w:szCs w:val="22"/>
        </w:rPr>
        <w:t>Integrante del Equipo de Trabajo</w:t>
      </w:r>
    </w:p>
    <w:p w:rsidR="00AC5CE6" w:rsidRDefault="00AC5CE6" w:rsidP="00AC5CE6">
      <w:pPr>
        <w:spacing w:after="0"/>
        <w:jc w:val="both"/>
        <w:rPr>
          <w:b/>
          <w:sz w:val="22"/>
          <w:szCs w:val="22"/>
        </w:rPr>
      </w:pPr>
    </w:p>
    <w:p w:rsidR="00AC5CE6" w:rsidRDefault="00AC5CE6" w:rsidP="00AC5CE6">
      <w:pPr>
        <w:spacing w:after="0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>1.  Cargo propuesto</w:t>
      </w:r>
      <w:r>
        <w:rPr>
          <w:b/>
          <w:bCs/>
          <w:iCs/>
          <w:sz w:val="22"/>
          <w:szCs w:val="22"/>
        </w:rPr>
        <w:t xml:space="preserve">: </w:t>
      </w:r>
    </w:p>
    <w:p w:rsidR="00AC5CE6" w:rsidRDefault="00AC5CE6" w:rsidP="00AC5CE6">
      <w:pPr>
        <w:spacing w:after="0"/>
        <w:jc w:val="both"/>
        <w:rPr>
          <w:b/>
          <w:bCs/>
          <w:iCs/>
          <w:sz w:val="22"/>
          <w:szCs w:val="22"/>
        </w:rPr>
      </w:pPr>
    </w:p>
    <w:p w:rsidR="00AC5CE6" w:rsidRPr="00FF7446" w:rsidRDefault="00AC5CE6" w:rsidP="00AC5CE6">
      <w:pPr>
        <w:pBdr>
          <w:bottom w:val="single" w:sz="4" w:space="1" w:color="auto"/>
        </w:pBdr>
        <w:spacing w:after="0"/>
        <w:rPr>
          <w:bCs/>
          <w:iCs/>
          <w:sz w:val="24"/>
          <w:szCs w:val="22"/>
        </w:rPr>
      </w:pPr>
    </w:p>
    <w:p w:rsidR="00AC5CE6" w:rsidRPr="00E832B8" w:rsidRDefault="00AC5CE6" w:rsidP="00AC5CE6">
      <w:pPr>
        <w:spacing w:after="0"/>
        <w:jc w:val="both"/>
        <w:rPr>
          <w:bCs/>
          <w:iCs/>
          <w:sz w:val="22"/>
          <w:szCs w:val="22"/>
        </w:rPr>
      </w:pPr>
    </w:p>
    <w:p w:rsidR="00AC5CE6" w:rsidRPr="007C2731" w:rsidRDefault="00AC5CE6" w:rsidP="00AC5CE6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</w:p>
    <w:p w:rsidR="00AC5CE6" w:rsidRPr="007C2731" w:rsidRDefault="00AC5CE6" w:rsidP="00AC5CE6">
      <w:pPr>
        <w:pBdr>
          <w:bottom w:val="single" w:sz="4" w:space="1" w:color="auto"/>
        </w:pBdr>
        <w:spacing w:before="240" w:after="0"/>
        <w:jc w:val="both"/>
        <w:rPr>
          <w:sz w:val="22"/>
          <w:szCs w:val="22"/>
        </w:rPr>
      </w:pPr>
    </w:p>
    <w:p w:rsidR="00AC5CE6" w:rsidRPr="007C2731" w:rsidRDefault="00AC5CE6" w:rsidP="00AC5CE6">
      <w:pPr>
        <w:spacing w:after="0"/>
        <w:jc w:val="both"/>
        <w:rPr>
          <w:sz w:val="22"/>
          <w:szCs w:val="22"/>
        </w:rPr>
      </w:pPr>
    </w:p>
    <w:p w:rsidR="00AC5CE6" w:rsidRDefault="00AC5CE6" w:rsidP="00AC5CE6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sz w:val="22"/>
          <w:szCs w:val="22"/>
        </w:rPr>
        <w:t xml:space="preserve"> </w:t>
      </w:r>
    </w:p>
    <w:p w:rsidR="00AC5CE6" w:rsidRPr="007C2731" w:rsidRDefault="00AC5CE6" w:rsidP="00AC5CE6">
      <w:pPr>
        <w:pBdr>
          <w:bottom w:val="single" w:sz="4" w:space="1" w:color="auto"/>
        </w:pBdr>
        <w:tabs>
          <w:tab w:val="left" w:pos="284"/>
        </w:tabs>
        <w:spacing w:after="0"/>
        <w:jc w:val="both"/>
        <w:rPr>
          <w:sz w:val="22"/>
          <w:szCs w:val="22"/>
        </w:rPr>
      </w:pPr>
    </w:p>
    <w:p w:rsidR="00AC5CE6" w:rsidRDefault="00AC5CE6" w:rsidP="00AC5CE6">
      <w:pPr>
        <w:spacing w:after="0"/>
        <w:jc w:val="both"/>
        <w:rPr>
          <w:b/>
          <w:bCs/>
          <w:sz w:val="22"/>
          <w:szCs w:val="22"/>
        </w:rPr>
      </w:pPr>
    </w:p>
    <w:p w:rsidR="00AC5CE6" w:rsidRPr="007C2731" w:rsidRDefault="00AC5CE6" w:rsidP="00AC5CE6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__________</w:t>
      </w:r>
    </w:p>
    <w:p w:rsidR="00AC5CE6" w:rsidRPr="007C2731" w:rsidRDefault="00AC5CE6" w:rsidP="00AC5CE6">
      <w:pPr>
        <w:spacing w:after="0"/>
        <w:jc w:val="both"/>
        <w:rPr>
          <w:sz w:val="22"/>
          <w:szCs w:val="22"/>
        </w:rPr>
      </w:pPr>
    </w:p>
    <w:p w:rsidR="00AC5CE6" w:rsidRDefault="00AC5CE6" w:rsidP="00AC5CE6">
      <w:pPr>
        <w:spacing w:after="0"/>
        <w:jc w:val="both"/>
        <w:rPr>
          <w:b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E750FD">
        <w:rPr>
          <w:b/>
          <w:sz w:val="22"/>
          <w:szCs w:val="22"/>
        </w:rPr>
        <w:t>:</w:t>
      </w:r>
    </w:p>
    <w:p w:rsidR="00AC5CE6" w:rsidRDefault="00AC5CE6" w:rsidP="00AC5CE6">
      <w:pPr>
        <w:spacing w:after="0"/>
        <w:jc w:val="both"/>
        <w:rPr>
          <w:b/>
          <w:sz w:val="22"/>
          <w:szCs w:val="22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8"/>
        <w:gridCol w:w="4938"/>
      </w:tblGrid>
      <w:tr w:rsidR="00AC5CE6" w:rsidRPr="000F79D9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C5CE6" w:rsidRPr="000F79D9" w:rsidRDefault="00AC5CE6" w:rsidP="00D15651">
            <w:pPr>
              <w:pStyle w:val="WPNormal"/>
              <w:rPr>
                <w:rFonts w:ascii="Arial" w:hAnsi="Arial" w:cs="Arial"/>
                <w:b/>
                <w:bCs/>
                <w:sz w:val="20"/>
              </w:rPr>
            </w:pPr>
            <w:r w:rsidRPr="000F79D9">
              <w:rPr>
                <w:rFonts w:ascii="Arial" w:hAnsi="Arial" w:cs="Arial"/>
                <w:b/>
                <w:bCs/>
                <w:sz w:val="20"/>
              </w:rPr>
              <w:t>ESTUDIOS BÁSICOS-MEDIOS O TÉCNICOS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0F79D9" w:rsidRDefault="00AC5CE6" w:rsidP="00D15651"/>
        </w:tc>
      </w:tr>
      <w:tr w:rsidR="00AC5CE6" w:rsidRPr="000F79D9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:rsidR="00AC5CE6" w:rsidRPr="000F79D9" w:rsidRDefault="00AC5CE6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ESTUDIOS UNIVERSITARIOS</w:t>
            </w:r>
          </w:p>
        </w:tc>
        <w:tc>
          <w:tcPr>
            <w:tcW w:w="4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0F79D9" w:rsidRDefault="00AC5CE6" w:rsidP="00D15651"/>
        </w:tc>
      </w:tr>
      <w:tr w:rsidR="00AC5CE6" w:rsidRPr="000F79D9" w:rsidTr="00D15651">
        <w:trPr>
          <w:trHeight w:val="109"/>
          <w:jc w:val="center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C5CE6" w:rsidRPr="000F79D9" w:rsidRDefault="00AC5CE6" w:rsidP="00D15651">
            <w:pPr>
              <w:spacing w:before="120" w:after="120"/>
              <w:ind w:left="708"/>
            </w:pPr>
            <w:r w:rsidRPr="000F79D9">
              <w:t>Profesión</w:t>
            </w:r>
          </w:p>
        </w:tc>
        <w:tc>
          <w:tcPr>
            <w:tcW w:w="4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0F79D9" w:rsidRDefault="00AC5CE6" w:rsidP="00D15651"/>
        </w:tc>
      </w:tr>
      <w:tr w:rsidR="00AC5CE6" w:rsidRPr="000F79D9" w:rsidTr="00D15651">
        <w:trPr>
          <w:trHeight w:val="231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C5CE6" w:rsidRPr="000F79D9" w:rsidRDefault="00AC5CE6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0F79D9" w:rsidRDefault="00AC5CE6" w:rsidP="00D15651"/>
        </w:tc>
      </w:tr>
      <w:tr w:rsidR="00AC5CE6" w:rsidRPr="000F79D9" w:rsidTr="00D15651">
        <w:trPr>
          <w:trHeight w:val="323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C5CE6" w:rsidRPr="000F79D9" w:rsidRDefault="00AC5CE6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0F79D9" w:rsidRDefault="00AC5CE6" w:rsidP="00D15651"/>
        </w:tc>
      </w:tr>
      <w:tr w:rsidR="00AC5CE6" w:rsidRPr="000F79D9" w:rsidTr="00D15651">
        <w:trPr>
          <w:trHeight w:val="1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:rsidR="00AC5CE6" w:rsidRPr="000F79D9" w:rsidRDefault="00AC5CE6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0F79D9" w:rsidRDefault="00AC5CE6" w:rsidP="00D15651"/>
        </w:tc>
      </w:tr>
      <w:tr w:rsidR="00AC5CE6" w:rsidRPr="000F79D9" w:rsidTr="00D15651">
        <w:trPr>
          <w:trHeight w:val="12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AC5CE6" w:rsidRPr="000F79D9" w:rsidRDefault="00AC5CE6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OTROS ESTUDIOS y/o ESPECIALIZACIONES</w:t>
            </w:r>
          </w:p>
          <w:p w:rsidR="00AC5CE6" w:rsidRDefault="00AC5CE6" w:rsidP="00D15651">
            <w:pPr>
              <w:spacing w:after="0"/>
              <w:ind w:left="708"/>
            </w:pPr>
          </w:p>
          <w:p w:rsidR="00AC5CE6" w:rsidRPr="000F79D9" w:rsidRDefault="00AC5CE6" w:rsidP="00D15651">
            <w:pPr>
              <w:spacing w:after="0"/>
              <w:ind w:left="708"/>
              <w:rPr>
                <w:b/>
                <w:bCs/>
              </w:rPr>
            </w:pPr>
            <w:r w:rsidRPr="000F79D9">
              <w:t>Profesión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5CE6" w:rsidRPr="000F79D9" w:rsidRDefault="00AC5CE6" w:rsidP="00D15651"/>
        </w:tc>
      </w:tr>
      <w:tr w:rsidR="00AC5CE6" w:rsidRPr="000F79D9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C5CE6" w:rsidRPr="000F79D9" w:rsidRDefault="00AC5CE6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0F79D9" w:rsidRDefault="00AC5CE6" w:rsidP="00D15651"/>
        </w:tc>
      </w:tr>
      <w:tr w:rsidR="00AC5CE6" w:rsidRPr="000F79D9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C5CE6" w:rsidRPr="000F79D9" w:rsidRDefault="00AC5CE6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0F79D9" w:rsidRDefault="00AC5CE6" w:rsidP="00D15651"/>
        </w:tc>
      </w:tr>
      <w:tr w:rsidR="00AC5CE6" w:rsidRPr="000F79D9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C5CE6" w:rsidRPr="000F79D9" w:rsidRDefault="00AC5CE6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0F79D9" w:rsidRDefault="00AC5CE6" w:rsidP="00D15651"/>
        </w:tc>
      </w:tr>
    </w:tbl>
    <w:p w:rsidR="00AC5CE6" w:rsidRPr="007C2731" w:rsidRDefault="00AC5CE6" w:rsidP="00AC5CE6">
      <w:pPr>
        <w:spacing w:after="0"/>
        <w:jc w:val="both"/>
        <w:rPr>
          <w:b/>
          <w:bCs/>
          <w:sz w:val="22"/>
          <w:szCs w:val="22"/>
        </w:rPr>
      </w:pPr>
    </w:p>
    <w:p w:rsidR="00AC5CE6" w:rsidRDefault="00AC5CE6" w:rsidP="00AC5CE6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:rsidR="00AC5CE6" w:rsidRPr="007C2731" w:rsidRDefault="00AC5CE6" w:rsidP="00AC5CE6">
      <w:pPr>
        <w:pBdr>
          <w:bottom w:val="single" w:sz="4" w:space="1" w:color="auto"/>
        </w:pBdr>
        <w:spacing w:after="0"/>
        <w:jc w:val="both"/>
        <w:rPr>
          <w:b/>
          <w:bCs/>
          <w:sz w:val="22"/>
          <w:szCs w:val="22"/>
        </w:rPr>
      </w:pPr>
    </w:p>
    <w:p w:rsidR="00AC5CE6" w:rsidRDefault="00AC5CE6" w:rsidP="00AC5CE6">
      <w:pPr>
        <w:spacing w:after="0"/>
        <w:jc w:val="both"/>
        <w:rPr>
          <w:sz w:val="22"/>
          <w:szCs w:val="22"/>
        </w:rPr>
      </w:pPr>
    </w:p>
    <w:p w:rsidR="00AC5CE6" w:rsidRDefault="00AC5CE6" w:rsidP="00AC5CE6">
      <w:pPr>
        <w:pBdr>
          <w:bottom w:val="single" w:sz="4" w:space="1" w:color="auto"/>
        </w:pBdr>
        <w:spacing w:after="0"/>
        <w:jc w:val="both"/>
        <w:rPr>
          <w:sz w:val="22"/>
          <w:szCs w:val="22"/>
        </w:rPr>
      </w:pPr>
    </w:p>
    <w:p w:rsidR="00AC5CE6" w:rsidRDefault="00AC5CE6" w:rsidP="00AC5CE6">
      <w:pPr>
        <w:spacing w:after="0"/>
        <w:jc w:val="both"/>
        <w:rPr>
          <w:b/>
          <w:bCs/>
          <w:sz w:val="22"/>
          <w:szCs w:val="22"/>
        </w:rPr>
      </w:pPr>
      <w:r w:rsidRPr="007C2731">
        <w:rPr>
          <w:sz w:val="22"/>
          <w:szCs w:val="22"/>
        </w:rPr>
        <w:br/>
      </w:r>
    </w:p>
    <w:p w:rsidR="00AC5CE6" w:rsidRDefault="00AC5CE6" w:rsidP="00AC5CE6">
      <w:pPr>
        <w:spacing w:after="0"/>
        <w:jc w:val="both"/>
        <w:rPr>
          <w:b/>
          <w:bCs/>
          <w:sz w:val="22"/>
          <w:szCs w:val="22"/>
        </w:rPr>
      </w:pPr>
    </w:p>
    <w:p w:rsidR="00AC5CE6" w:rsidRDefault="00AC5CE6" w:rsidP="00AC5CE6">
      <w:pPr>
        <w:spacing w:after="0"/>
        <w:jc w:val="both"/>
        <w:rPr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7C2731">
        <w:rPr>
          <w:b/>
          <w:bCs/>
          <w:sz w:val="22"/>
          <w:szCs w:val="22"/>
        </w:rPr>
        <w:t>. Países donde tiene experiencia de trabajo</w:t>
      </w:r>
      <w:r>
        <w:rPr>
          <w:b/>
          <w:bCs/>
          <w:sz w:val="22"/>
          <w:szCs w:val="22"/>
        </w:rPr>
        <w:t xml:space="preserve"> en los últimos diez (10) años</w:t>
      </w:r>
      <w:r w:rsidRPr="007C2731">
        <w:rPr>
          <w:b/>
          <w:bCs/>
          <w:sz w:val="22"/>
          <w:szCs w:val="22"/>
        </w:rPr>
        <w:t>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 </w:t>
      </w:r>
    </w:p>
    <w:p w:rsidR="00AC5CE6" w:rsidRDefault="00AC5CE6" w:rsidP="00AC5CE6">
      <w:pPr>
        <w:pBdr>
          <w:bottom w:val="single" w:sz="4" w:space="1" w:color="auto"/>
        </w:pBdr>
        <w:spacing w:after="0" w:line="360" w:lineRule="auto"/>
        <w:jc w:val="both"/>
        <w:rPr>
          <w:i/>
          <w:iCs/>
          <w:color w:val="FF0000"/>
          <w:sz w:val="22"/>
          <w:szCs w:val="22"/>
        </w:rPr>
      </w:pPr>
    </w:p>
    <w:p w:rsidR="00AC5CE6" w:rsidRDefault="00AC5CE6" w:rsidP="00AC5CE6">
      <w:pPr>
        <w:spacing w:line="360" w:lineRule="auto"/>
        <w:jc w:val="both"/>
        <w:rPr>
          <w:b/>
          <w:bCs/>
          <w:sz w:val="22"/>
          <w:szCs w:val="22"/>
        </w:rPr>
      </w:pPr>
    </w:p>
    <w:p w:rsidR="00AC5CE6" w:rsidRDefault="00AC5CE6" w:rsidP="00AC5CE6">
      <w:pPr>
        <w:pBdr>
          <w:top w:val="single" w:sz="4" w:space="1" w:color="auto"/>
        </w:pBdr>
        <w:jc w:val="both"/>
        <w:rPr>
          <w:b/>
          <w:bCs/>
          <w:sz w:val="22"/>
          <w:szCs w:val="22"/>
        </w:rPr>
      </w:pPr>
    </w:p>
    <w:p w:rsidR="003114C8" w:rsidRDefault="003114C8" w:rsidP="00AC5CE6">
      <w:pPr>
        <w:pBdr>
          <w:top w:val="single" w:sz="4" w:space="1" w:color="auto"/>
        </w:pBdr>
        <w:jc w:val="both"/>
        <w:rPr>
          <w:b/>
          <w:bCs/>
          <w:sz w:val="22"/>
          <w:szCs w:val="22"/>
        </w:rPr>
      </w:pPr>
    </w:p>
    <w:p w:rsidR="003114C8" w:rsidRDefault="003114C8" w:rsidP="00AC5CE6">
      <w:pPr>
        <w:pBdr>
          <w:top w:val="single" w:sz="4" w:space="1" w:color="auto"/>
        </w:pBdr>
        <w:jc w:val="both"/>
        <w:rPr>
          <w:b/>
          <w:bCs/>
          <w:sz w:val="22"/>
          <w:szCs w:val="22"/>
        </w:rPr>
      </w:pPr>
    </w:p>
    <w:p w:rsidR="00AC5CE6" w:rsidRDefault="00AC5CE6" w:rsidP="00AC5CE6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8</w:t>
      </w:r>
      <w:r w:rsidRPr="007C2731">
        <w:rPr>
          <w:b/>
          <w:bCs/>
          <w:sz w:val="22"/>
          <w:szCs w:val="22"/>
        </w:rPr>
        <w:t>. Idiomas</w:t>
      </w:r>
      <w:r w:rsidRPr="007C2731">
        <w:rPr>
          <w:i/>
          <w:iCs/>
          <w:sz w:val="22"/>
          <w:szCs w:val="22"/>
        </w:rPr>
        <w:t xml:space="preserve"> </w:t>
      </w:r>
    </w:p>
    <w:tbl>
      <w:tblPr>
        <w:tblW w:w="4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0"/>
        <w:gridCol w:w="763"/>
        <w:gridCol w:w="563"/>
        <w:gridCol w:w="1090"/>
      </w:tblGrid>
      <w:tr w:rsidR="00AC5CE6" w:rsidRPr="00E832B8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Default="00AC5CE6" w:rsidP="00D15651">
            <w:pPr>
              <w:keepNext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AC5CE6" w:rsidRPr="001954E0" w:rsidRDefault="00AC5CE6" w:rsidP="00D15651">
            <w:pPr>
              <w:keepNext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Grado de competencia para</w:t>
            </w:r>
          </w:p>
        </w:tc>
      </w:tr>
      <w:tr w:rsidR="00AC5CE6" w:rsidRPr="00E832B8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Pr="001954E0" w:rsidRDefault="00AC5CE6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1954E0">
              <w:rPr>
                <w:b/>
                <w:bCs/>
                <w:sz w:val="20"/>
                <w:szCs w:val="20"/>
              </w:rPr>
              <w:t>Idioma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AC5CE6" w:rsidRPr="001954E0" w:rsidRDefault="00AC5CE6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Hablar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AC5CE6" w:rsidRPr="001954E0" w:rsidRDefault="00AC5CE6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Leer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AC5CE6" w:rsidRPr="001954E0" w:rsidRDefault="00AC5CE6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Escribir</w:t>
            </w:r>
          </w:p>
        </w:tc>
      </w:tr>
      <w:tr w:rsidR="00AC5CE6" w:rsidRPr="00E832B8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E832B8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E832B8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E832B8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E832B8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E832B8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E832B8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E832B8" w:rsidRDefault="00AC5CE6" w:rsidP="00D15651">
            <w:pPr>
              <w:pStyle w:val="TDC2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E832B8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E832B8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6" w:rsidRPr="00E832B8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AC5CE6" w:rsidRPr="000D1C2F" w:rsidRDefault="00AC5CE6" w:rsidP="00AC5CE6">
      <w:pPr>
        <w:jc w:val="both"/>
        <w:rPr>
          <w:iCs/>
          <w:sz w:val="20"/>
          <w:szCs w:val="22"/>
        </w:rPr>
      </w:pPr>
    </w:p>
    <w:p w:rsidR="00AC5CE6" w:rsidRPr="000D1C2F" w:rsidRDefault="00AC5CE6" w:rsidP="00AC5CE6">
      <w:p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Grado de competencia:</w:t>
      </w:r>
    </w:p>
    <w:p w:rsidR="00AC5CE6" w:rsidRPr="000D1C2F" w:rsidRDefault="00AC5CE6" w:rsidP="0082734B">
      <w:pPr>
        <w:pStyle w:val="Prrafodelista"/>
        <w:numPr>
          <w:ilvl w:val="0"/>
          <w:numId w:val="8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Bueno</w:t>
      </w:r>
    </w:p>
    <w:p w:rsidR="00AC5CE6" w:rsidRPr="000D1C2F" w:rsidRDefault="00AC5CE6" w:rsidP="0082734B">
      <w:pPr>
        <w:pStyle w:val="Prrafodelista"/>
        <w:numPr>
          <w:ilvl w:val="0"/>
          <w:numId w:val="8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Regular</w:t>
      </w:r>
    </w:p>
    <w:p w:rsidR="00AC5CE6" w:rsidRPr="000D1C2F" w:rsidRDefault="00AC5CE6" w:rsidP="0082734B">
      <w:pPr>
        <w:pStyle w:val="Prrafodelista"/>
        <w:numPr>
          <w:ilvl w:val="0"/>
          <w:numId w:val="8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Pobre</w:t>
      </w:r>
    </w:p>
    <w:p w:rsidR="00AC5CE6" w:rsidRPr="007C2731" w:rsidRDefault="00AC5CE6" w:rsidP="00AC5CE6">
      <w:pPr>
        <w:spacing w:after="0"/>
        <w:jc w:val="both"/>
        <w:rPr>
          <w:sz w:val="22"/>
          <w:szCs w:val="22"/>
        </w:rPr>
      </w:pPr>
    </w:p>
    <w:p w:rsidR="00AC5CE6" w:rsidRPr="00E832B8" w:rsidRDefault="00AC5CE6" w:rsidP="00AC5CE6">
      <w:pPr>
        <w:spacing w:after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7C2731">
        <w:rPr>
          <w:b/>
          <w:bCs/>
          <w:sz w:val="22"/>
          <w:szCs w:val="22"/>
        </w:rPr>
        <w:t xml:space="preserve">. Historia Laboral </w:t>
      </w:r>
    </w:p>
    <w:p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tbl>
      <w:tblPr>
        <w:tblpPr w:leftFromText="141" w:rightFromText="141" w:vertAnchor="text" w:horzAnchor="page" w:tblpXSpec="center" w:tblpY="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1"/>
        <w:gridCol w:w="1881"/>
        <w:gridCol w:w="1501"/>
        <w:gridCol w:w="1921"/>
        <w:gridCol w:w="241"/>
        <w:gridCol w:w="241"/>
      </w:tblGrid>
      <w:tr w:rsidR="00AC5CE6" w:rsidRPr="00521EE0" w:rsidTr="00D15651">
        <w:trPr>
          <w:cantSplit/>
          <w:tblHeader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C5CE6" w:rsidRPr="00EA1F30" w:rsidRDefault="00AC5CE6" w:rsidP="00D15651">
            <w:pPr>
              <w:keepNext/>
              <w:spacing w:before="120" w:after="120"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EXPERIENCIA PROFESIONAL INTEGRANTE DEL EQUIPO DE TRABAJO</w:t>
            </w:r>
          </w:p>
        </w:tc>
      </w:tr>
      <w:tr w:rsidR="00AC5CE6" w:rsidRPr="00521EE0" w:rsidTr="00D15651">
        <w:trPr>
          <w:cantSplit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Pr="00EA1F30" w:rsidRDefault="00AC5CE6" w:rsidP="00D15651">
            <w:pPr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Fechas</w:t>
            </w:r>
            <w:r w:rsidRPr="00EA1F30">
              <w:rPr>
                <w:b/>
                <w:bCs/>
              </w:rPr>
              <w:br/>
              <w:t>(desde-hasta)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Pr="00EA1F30" w:rsidRDefault="00AC5CE6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Empresa o Proyecto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Pr="00EA1F30" w:rsidRDefault="00AC5CE6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 xml:space="preserve">Función o </w:t>
            </w:r>
            <w:r w:rsidRPr="00EA1F30">
              <w:rPr>
                <w:b/>
                <w:bCs/>
              </w:rPr>
              <w:br/>
              <w:t>Área de Trabajo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Pr="00EA1F30" w:rsidRDefault="00AC5CE6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Cargo desempeñado</w:t>
            </w:r>
            <w:r w:rsidRPr="00EA1F30">
              <w:rPr>
                <w:b/>
                <w:bCs/>
              </w:rPr>
              <w:br/>
              <w:t>(breve descripción)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Pr="00EA1F30" w:rsidRDefault="00AC5CE6" w:rsidP="00D15651">
            <w:pPr>
              <w:rPr>
                <w:b/>
                <w:bCs/>
              </w:rPr>
            </w:pPr>
            <w:r w:rsidRPr="00EA1F30">
              <w:rPr>
                <w:b/>
                <w:bCs/>
              </w:rPr>
              <w:t>1</w:t>
            </w:r>
          </w:p>
          <w:p w:rsidR="00AC5CE6" w:rsidRPr="00EA1F30" w:rsidRDefault="00AC5CE6" w:rsidP="00D15651">
            <w:pPr>
              <w:keepNext/>
              <w:rPr>
                <w:b/>
                <w:bCs/>
              </w:rPr>
            </w:pPr>
            <w:r w:rsidRPr="00EA1F30">
              <w:rPr>
                <w:b/>
                <w:bCs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AC5CE6" w:rsidRPr="00EA1F30" w:rsidRDefault="00AC5CE6" w:rsidP="00D15651">
            <w:pPr>
              <w:rPr>
                <w:b/>
                <w:bCs/>
              </w:rPr>
            </w:pPr>
            <w:r w:rsidRPr="00EA1F30">
              <w:rPr>
                <w:b/>
                <w:bCs/>
              </w:rPr>
              <w:t>2</w:t>
            </w:r>
          </w:p>
          <w:p w:rsidR="00AC5CE6" w:rsidRPr="00EA1F30" w:rsidRDefault="00AC5CE6" w:rsidP="00D15651">
            <w:pPr>
              <w:keepNext/>
              <w:rPr>
                <w:b/>
                <w:bCs/>
              </w:rPr>
            </w:pPr>
            <w:r w:rsidRPr="00EA1F30">
              <w:rPr>
                <w:b/>
                <w:bCs/>
              </w:rPr>
              <w:t>*</w:t>
            </w:r>
          </w:p>
        </w:tc>
      </w:tr>
      <w:tr w:rsidR="00AC5CE6" w:rsidRPr="00521EE0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5CE6" w:rsidRPr="00521EE0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6" w:rsidRPr="00521EE0" w:rsidRDefault="00AC5CE6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:rsidR="00AC5CE6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:rsidR="00AC5CE6" w:rsidRPr="00E832B8" w:rsidRDefault="00AC5CE6" w:rsidP="00AC5CE6">
      <w:pPr>
        <w:spacing w:after="0"/>
        <w:jc w:val="both"/>
        <w:rPr>
          <w:sz w:val="22"/>
          <w:szCs w:val="22"/>
          <w:lang w:val="es-MX"/>
        </w:rPr>
      </w:pPr>
    </w:p>
    <w:p w:rsidR="00AC5CE6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AC5CE6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AC5CE6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AC5CE6" w:rsidRDefault="00AC5CE6" w:rsidP="00AC5CE6">
      <w:pPr>
        <w:ind w:right="-45"/>
        <w:jc w:val="both"/>
        <w:rPr>
          <w:i/>
          <w:iCs/>
          <w:sz w:val="22"/>
          <w:szCs w:val="22"/>
        </w:rPr>
      </w:pPr>
    </w:p>
    <w:p w:rsidR="003114C8" w:rsidRDefault="003114C8" w:rsidP="00AC5CE6">
      <w:pPr>
        <w:ind w:right="-45"/>
        <w:jc w:val="both"/>
        <w:rPr>
          <w:i/>
          <w:iCs/>
          <w:sz w:val="22"/>
          <w:szCs w:val="22"/>
        </w:rPr>
      </w:pPr>
    </w:p>
    <w:p w:rsidR="003114C8" w:rsidRDefault="003114C8" w:rsidP="00AC5CE6">
      <w:pPr>
        <w:ind w:right="-45"/>
        <w:jc w:val="both"/>
        <w:rPr>
          <w:i/>
          <w:iCs/>
          <w:sz w:val="22"/>
          <w:szCs w:val="22"/>
        </w:rPr>
      </w:pPr>
    </w:p>
    <w:p w:rsidR="00AC5CE6" w:rsidRDefault="00AC5CE6" w:rsidP="00AC5CE6">
      <w:pPr>
        <w:ind w:right="-45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lastRenderedPageBreak/>
        <w:t>*Marcar</w:t>
      </w:r>
      <w:r w:rsidRPr="00521EE0">
        <w:rPr>
          <w:i/>
          <w:iCs/>
          <w:sz w:val="22"/>
          <w:szCs w:val="22"/>
        </w:rPr>
        <w:t xml:space="preserve"> con una X si la experiencia presentada corresponde a una o más de las características evaluables:</w:t>
      </w:r>
    </w:p>
    <w:p w:rsidR="00AC5CE6" w:rsidRPr="00521EE0" w:rsidRDefault="00AC5CE6" w:rsidP="005A2D69">
      <w:pPr>
        <w:numPr>
          <w:ilvl w:val="0"/>
          <w:numId w:val="9"/>
        </w:numPr>
        <w:tabs>
          <w:tab w:val="clear" w:pos="360"/>
          <w:tab w:val="num" w:pos="1134"/>
        </w:tabs>
        <w:spacing w:after="0" w:line="240" w:lineRule="auto"/>
        <w:ind w:left="1134" w:right="-45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>Proyecto de similar naturaleza</w:t>
      </w:r>
    </w:p>
    <w:p w:rsidR="00AC5CE6" w:rsidRPr="00521EE0" w:rsidRDefault="00AC5CE6" w:rsidP="005A2D69">
      <w:pPr>
        <w:numPr>
          <w:ilvl w:val="0"/>
          <w:numId w:val="9"/>
        </w:numPr>
        <w:tabs>
          <w:tab w:val="clear" w:pos="360"/>
          <w:tab w:val="num" w:pos="-4820"/>
        </w:tabs>
        <w:spacing w:after="0" w:line="240" w:lineRule="auto"/>
        <w:ind w:left="1134" w:right="-45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>Institución del sector público</w:t>
      </w:r>
    </w:p>
    <w:p w:rsidR="00AC5CE6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AC5CE6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AC5CE6" w:rsidRPr="007C2731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Pr="007C2731">
        <w:rPr>
          <w:b/>
          <w:bCs/>
          <w:sz w:val="22"/>
          <w:szCs w:val="22"/>
        </w:rPr>
        <w:t>. Certificación:</w:t>
      </w:r>
    </w:p>
    <w:p w:rsidR="00AC5CE6" w:rsidRPr="007C2731" w:rsidRDefault="00AC5CE6" w:rsidP="00AC5CE6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AC5CE6" w:rsidRPr="007C2731" w:rsidRDefault="00AC5CE6" w:rsidP="00AC5CE6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Yo, el abajo firmante, certifico que, según mi mejor conocimiento y mi entender, este currículo describe correctamente mi persona, mis calificaciones y mi experiencia. Entiendo que cualqu</w:t>
      </w:r>
      <w:r>
        <w:rPr>
          <w:sz w:val="22"/>
          <w:szCs w:val="22"/>
        </w:rPr>
        <w:t xml:space="preserve">ier declaración voluntariamente </w:t>
      </w:r>
      <w:r w:rsidRPr="007C2731">
        <w:rPr>
          <w:sz w:val="22"/>
          <w:szCs w:val="22"/>
        </w:rPr>
        <w:t xml:space="preserve">falsa aquí incluida puede conducir a mi descalificación o la cancelación de mi trabajo, si fuera contratado. </w:t>
      </w:r>
    </w:p>
    <w:p w:rsidR="00AC5CE6" w:rsidRPr="007C2731" w:rsidRDefault="00AC5CE6" w:rsidP="00AC5CE6">
      <w:pPr>
        <w:spacing w:after="0"/>
        <w:ind w:right="-540"/>
        <w:jc w:val="both"/>
        <w:rPr>
          <w:sz w:val="22"/>
          <w:szCs w:val="22"/>
        </w:rPr>
      </w:pPr>
    </w:p>
    <w:p w:rsidR="00AC5CE6" w:rsidRDefault="00AC5CE6" w:rsidP="00AC5CE6">
      <w:pPr>
        <w:spacing w:before="24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Firma </w:t>
      </w:r>
      <w:r w:rsidRPr="007C2731">
        <w:rPr>
          <w:sz w:val="22"/>
          <w:szCs w:val="22"/>
        </w:rPr>
        <w:t>______________</w:t>
      </w:r>
      <w:r>
        <w:rPr>
          <w:sz w:val="22"/>
          <w:szCs w:val="22"/>
        </w:rPr>
        <w:t>____________________</w:t>
      </w:r>
      <w:r w:rsidRPr="007C2731">
        <w:rPr>
          <w:sz w:val="22"/>
          <w:szCs w:val="22"/>
        </w:rPr>
        <w:t xml:space="preserve">__________________________________ </w:t>
      </w:r>
    </w:p>
    <w:p w:rsidR="00AC5CE6" w:rsidRPr="007C2731" w:rsidRDefault="00AC5CE6" w:rsidP="00AC5CE6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Fecha: ___________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</w:t>
      </w:r>
      <w:r>
        <w:rPr>
          <w:sz w:val="22"/>
          <w:szCs w:val="22"/>
        </w:rPr>
        <w:t>____________</w:t>
      </w:r>
      <w:r w:rsidRPr="007C2731">
        <w:rPr>
          <w:sz w:val="22"/>
          <w:szCs w:val="22"/>
        </w:rPr>
        <w:t>____</w:t>
      </w:r>
    </w:p>
    <w:p w:rsidR="00AC5CE6" w:rsidRDefault="00AC5CE6" w:rsidP="00AC5CE6">
      <w:pPr>
        <w:spacing w:before="240" w:after="0" w:line="360" w:lineRule="auto"/>
        <w:jc w:val="both"/>
        <w:rPr>
          <w:sz w:val="22"/>
          <w:szCs w:val="22"/>
        </w:rPr>
      </w:pPr>
    </w:p>
    <w:p w:rsidR="00D75E67" w:rsidRDefault="007C2731" w:rsidP="003114C8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p w:rsidR="00D75E67" w:rsidRDefault="00D75E67" w:rsidP="00044FA8">
      <w:pPr>
        <w:spacing w:before="240" w:after="0"/>
        <w:jc w:val="both"/>
        <w:rPr>
          <w:sz w:val="22"/>
          <w:szCs w:val="22"/>
        </w:rPr>
      </w:pPr>
    </w:p>
    <w:p w:rsidR="00D75E67" w:rsidRDefault="00D75E67" w:rsidP="00D75E67">
      <w:pPr>
        <w:spacing w:after="0"/>
        <w:jc w:val="center"/>
        <w:rPr>
          <w:sz w:val="22"/>
          <w:szCs w:val="22"/>
        </w:rPr>
      </w:pPr>
    </w:p>
    <w:p w:rsidR="00D75E67" w:rsidRPr="00AC5CE6" w:rsidRDefault="00D75E67" w:rsidP="00D75E67">
      <w:pPr>
        <w:spacing w:after="0"/>
        <w:jc w:val="center"/>
        <w:rPr>
          <w:sz w:val="22"/>
          <w:szCs w:val="22"/>
        </w:rPr>
      </w:pPr>
      <w:r w:rsidRPr="00AC5CE6">
        <w:rPr>
          <w:sz w:val="22"/>
          <w:szCs w:val="22"/>
        </w:rPr>
        <w:t>Integrante del Equipo de Trabajo</w:t>
      </w:r>
    </w:p>
    <w:p w:rsidR="00D75E67" w:rsidRDefault="00D75E67" w:rsidP="00D75E67">
      <w:pPr>
        <w:spacing w:after="0"/>
        <w:jc w:val="both"/>
        <w:rPr>
          <w:b/>
          <w:sz w:val="22"/>
          <w:szCs w:val="22"/>
        </w:rPr>
      </w:pPr>
    </w:p>
    <w:p w:rsidR="00D75E67" w:rsidRDefault="00D75E67" w:rsidP="00D75E67">
      <w:pPr>
        <w:spacing w:after="0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>1.  Cargo propuesto</w:t>
      </w:r>
      <w:r>
        <w:rPr>
          <w:b/>
          <w:bCs/>
          <w:iCs/>
          <w:sz w:val="22"/>
          <w:szCs w:val="22"/>
        </w:rPr>
        <w:t xml:space="preserve">: </w:t>
      </w:r>
    </w:p>
    <w:p w:rsidR="00D75E67" w:rsidRDefault="00D75E67" w:rsidP="00D75E67">
      <w:pPr>
        <w:spacing w:after="0"/>
        <w:jc w:val="both"/>
        <w:rPr>
          <w:b/>
          <w:bCs/>
          <w:iCs/>
          <w:sz w:val="22"/>
          <w:szCs w:val="22"/>
        </w:rPr>
      </w:pPr>
    </w:p>
    <w:p w:rsidR="00D75E67" w:rsidRPr="00FF7446" w:rsidRDefault="00D75E67" w:rsidP="00D75E67">
      <w:pPr>
        <w:pBdr>
          <w:bottom w:val="single" w:sz="4" w:space="1" w:color="auto"/>
        </w:pBdr>
        <w:spacing w:after="0"/>
        <w:rPr>
          <w:bCs/>
          <w:iCs/>
          <w:sz w:val="24"/>
          <w:szCs w:val="22"/>
        </w:rPr>
      </w:pPr>
    </w:p>
    <w:p w:rsidR="00D75E67" w:rsidRPr="00E832B8" w:rsidRDefault="00D75E67" w:rsidP="00D75E67">
      <w:pPr>
        <w:spacing w:after="0"/>
        <w:jc w:val="both"/>
        <w:rPr>
          <w:bCs/>
          <w:iCs/>
          <w:sz w:val="22"/>
          <w:szCs w:val="22"/>
        </w:rPr>
      </w:pPr>
    </w:p>
    <w:p w:rsidR="00D75E67" w:rsidRPr="007C2731" w:rsidRDefault="00D75E67" w:rsidP="00D75E67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</w:p>
    <w:p w:rsidR="00D75E67" w:rsidRPr="007C2731" w:rsidRDefault="00D75E67" w:rsidP="00D75E67">
      <w:pPr>
        <w:pBdr>
          <w:bottom w:val="single" w:sz="4" w:space="1" w:color="auto"/>
        </w:pBdr>
        <w:spacing w:before="240" w:after="0"/>
        <w:jc w:val="both"/>
        <w:rPr>
          <w:sz w:val="22"/>
          <w:szCs w:val="22"/>
        </w:rPr>
      </w:pPr>
    </w:p>
    <w:p w:rsidR="00D75E67" w:rsidRPr="007C2731" w:rsidRDefault="00D75E67" w:rsidP="00D75E67">
      <w:pPr>
        <w:spacing w:after="0"/>
        <w:jc w:val="both"/>
        <w:rPr>
          <w:sz w:val="22"/>
          <w:szCs w:val="22"/>
        </w:rPr>
      </w:pPr>
    </w:p>
    <w:p w:rsidR="00D75E67" w:rsidRDefault="00D75E67" w:rsidP="00D75E67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sz w:val="22"/>
          <w:szCs w:val="22"/>
        </w:rPr>
        <w:t xml:space="preserve"> </w:t>
      </w:r>
    </w:p>
    <w:p w:rsidR="00D75E67" w:rsidRPr="007C2731" w:rsidRDefault="00D75E67" w:rsidP="00D75E67">
      <w:pPr>
        <w:pBdr>
          <w:bottom w:val="single" w:sz="4" w:space="1" w:color="auto"/>
        </w:pBdr>
        <w:tabs>
          <w:tab w:val="left" w:pos="284"/>
        </w:tabs>
        <w:spacing w:after="0"/>
        <w:jc w:val="both"/>
        <w:rPr>
          <w:sz w:val="22"/>
          <w:szCs w:val="22"/>
        </w:rPr>
      </w:pPr>
    </w:p>
    <w:p w:rsidR="00D75E67" w:rsidRDefault="00D75E67" w:rsidP="00D75E67">
      <w:pPr>
        <w:spacing w:after="0"/>
        <w:jc w:val="both"/>
        <w:rPr>
          <w:b/>
          <w:bCs/>
          <w:sz w:val="22"/>
          <w:szCs w:val="22"/>
        </w:rPr>
      </w:pPr>
    </w:p>
    <w:p w:rsidR="00D75E67" w:rsidRPr="007C2731" w:rsidRDefault="00D75E67" w:rsidP="00D75E67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__________</w:t>
      </w:r>
    </w:p>
    <w:p w:rsidR="00D75E67" w:rsidRPr="007C2731" w:rsidRDefault="00D75E67" w:rsidP="00D75E67">
      <w:pPr>
        <w:spacing w:after="0"/>
        <w:jc w:val="both"/>
        <w:rPr>
          <w:sz w:val="22"/>
          <w:szCs w:val="22"/>
        </w:rPr>
      </w:pPr>
    </w:p>
    <w:p w:rsidR="00D75E67" w:rsidRDefault="00D75E67" w:rsidP="00D75E67">
      <w:pPr>
        <w:spacing w:after="0"/>
        <w:jc w:val="both"/>
        <w:rPr>
          <w:b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E750FD">
        <w:rPr>
          <w:b/>
          <w:sz w:val="22"/>
          <w:szCs w:val="22"/>
        </w:rPr>
        <w:t>:</w:t>
      </w:r>
    </w:p>
    <w:p w:rsidR="00D75E67" w:rsidRDefault="00D75E67" w:rsidP="00D75E67">
      <w:pPr>
        <w:spacing w:after="0"/>
        <w:jc w:val="both"/>
        <w:rPr>
          <w:b/>
          <w:sz w:val="22"/>
          <w:szCs w:val="22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8"/>
        <w:gridCol w:w="4938"/>
      </w:tblGrid>
      <w:tr w:rsidR="00D75E67" w:rsidRPr="000F79D9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75E67" w:rsidRPr="000F79D9" w:rsidRDefault="00D75E67" w:rsidP="00D15651">
            <w:pPr>
              <w:pStyle w:val="WPNormal"/>
              <w:rPr>
                <w:rFonts w:ascii="Arial" w:hAnsi="Arial" w:cs="Arial"/>
                <w:b/>
                <w:bCs/>
                <w:sz w:val="20"/>
              </w:rPr>
            </w:pPr>
            <w:r w:rsidRPr="000F79D9">
              <w:rPr>
                <w:rFonts w:ascii="Arial" w:hAnsi="Arial" w:cs="Arial"/>
                <w:b/>
                <w:bCs/>
                <w:sz w:val="20"/>
              </w:rPr>
              <w:lastRenderedPageBreak/>
              <w:t>ESTUDIOS BÁSICOS-MEDIOS O TÉCNICOS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0F79D9" w:rsidRDefault="00D75E67" w:rsidP="00D15651"/>
        </w:tc>
      </w:tr>
      <w:tr w:rsidR="00D75E67" w:rsidRPr="000F79D9" w:rsidTr="00D15651">
        <w:trPr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:rsidR="00D75E67" w:rsidRPr="000F79D9" w:rsidRDefault="00D75E67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ESTUDIOS UNIVERSITARIOS</w:t>
            </w:r>
          </w:p>
        </w:tc>
        <w:tc>
          <w:tcPr>
            <w:tcW w:w="4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0F79D9" w:rsidRDefault="00D75E67" w:rsidP="00D15651"/>
        </w:tc>
      </w:tr>
      <w:tr w:rsidR="00D75E67" w:rsidRPr="000F79D9" w:rsidTr="00D15651">
        <w:trPr>
          <w:trHeight w:val="109"/>
          <w:jc w:val="center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75E67" w:rsidRPr="000F79D9" w:rsidRDefault="00D75E67" w:rsidP="00D15651">
            <w:pPr>
              <w:spacing w:before="120" w:after="120"/>
              <w:ind w:left="708"/>
            </w:pPr>
            <w:r w:rsidRPr="000F79D9">
              <w:t>Profesión</w:t>
            </w:r>
          </w:p>
        </w:tc>
        <w:tc>
          <w:tcPr>
            <w:tcW w:w="4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0F79D9" w:rsidRDefault="00D75E67" w:rsidP="00D15651"/>
        </w:tc>
      </w:tr>
      <w:tr w:rsidR="00D75E67" w:rsidRPr="000F79D9" w:rsidTr="00D15651">
        <w:trPr>
          <w:trHeight w:val="231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75E67" w:rsidRPr="000F79D9" w:rsidRDefault="00D75E67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0F79D9" w:rsidRDefault="00D75E67" w:rsidP="00D15651"/>
        </w:tc>
      </w:tr>
      <w:tr w:rsidR="00D75E67" w:rsidRPr="000F79D9" w:rsidTr="00D15651">
        <w:trPr>
          <w:trHeight w:val="323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75E67" w:rsidRPr="000F79D9" w:rsidRDefault="00D75E67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0F79D9" w:rsidRDefault="00D75E67" w:rsidP="00D15651"/>
        </w:tc>
      </w:tr>
      <w:tr w:rsidR="00D75E67" w:rsidRPr="000F79D9" w:rsidTr="00D15651">
        <w:trPr>
          <w:trHeight w:val="1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</w:tcPr>
          <w:p w:rsidR="00D75E67" w:rsidRPr="000F79D9" w:rsidRDefault="00D75E67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0F79D9" w:rsidRDefault="00D75E67" w:rsidP="00D15651"/>
        </w:tc>
      </w:tr>
      <w:tr w:rsidR="00D75E67" w:rsidRPr="000F79D9" w:rsidTr="00D15651">
        <w:trPr>
          <w:trHeight w:val="1218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D75E67" w:rsidRPr="000F79D9" w:rsidRDefault="00D75E67" w:rsidP="00D15651">
            <w:pPr>
              <w:spacing w:before="120" w:after="120"/>
              <w:rPr>
                <w:b/>
                <w:bCs/>
              </w:rPr>
            </w:pPr>
            <w:r w:rsidRPr="000F79D9">
              <w:rPr>
                <w:b/>
                <w:bCs/>
              </w:rPr>
              <w:t>OTROS ESTUDIOS y/o ESPECIALIZACIONES</w:t>
            </w:r>
          </w:p>
          <w:p w:rsidR="00D75E67" w:rsidRDefault="00D75E67" w:rsidP="00D15651">
            <w:pPr>
              <w:spacing w:after="0"/>
              <w:ind w:left="708"/>
            </w:pPr>
          </w:p>
          <w:p w:rsidR="00D75E67" w:rsidRPr="000F79D9" w:rsidRDefault="00D75E67" w:rsidP="00D15651">
            <w:pPr>
              <w:spacing w:after="0"/>
              <w:ind w:left="708"/>
              <w:rPr>
                <w:b/>
                <w:bCs/>
              </w:rPr>
            </w:pPr>
            <w:r w:rsidRPr="000F79D9">
              <w:t>Profesión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E67" w:rsidRPr="000F79D9" w:rsidRDefault="00D75E67" w:rsidP="00D15651"/>
        </w:tc>
      </w:tr>
      <w:tr w:rsidR="00D75E67" w:rsidRPr="000F79D9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75E67" w:rsidRPr="000F79D9" w:rsidRDefault="00D75E67" w:rsidP="00D15651">
            <w:pPr>
              <w:spacing w:before="120" w:after="120"/>
              <w:ind w:left="708"/>
            </w:pPr>
            <w:r w:rsidRPr="000F79D9">
              <w:t>Universidad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0F79D9" w:rsidRDefault="00D75E67" w:rsidP="00D15651"/>
        </w:tc>
      </w:tr>
      <w:tr w:rsidR="00D75E67" w:rsidRPr="000F79D9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75E67" w:rsidRPr="000F79D9" w:rsidRDefault="00D75E67" w:rsidP="00D15651">
            <w:pPr>
              <w:spacing w:before="120" w:after="120"/>
              <w:ind w:left="708"/>
            </w:pPr>
            <w:r w:rsidRPr="000F79D9">
              <w:t>Año egreso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0F79D9" w:rsidRDefault="00D75E67" w:rsidP="00D15651"/>
        </w:tc>
      </w:tr>
      <w:tr w:rsidR="00D75E67" w:rsidRPr="000F79D9" w:rsidTr="00D15651">
        <w:trPr>
          <w:trHeight w:val="492"/>
          <w:jc w:val="center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75E67" w:rsidRPr="000F79D9" w:rsidRDefault="00D75E67" w:rsidP="00D15651">
            <w:pPr>
              <w:spacing w:before="120" w:after="120"/>
              <w:ind w:left="708"/>
            </w:pPr>
            <w:r w:rsidRPr="000F79D9">
              <w:t>Año titulación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0F79D9" w:rsidRDefault="00D75E67" w:rsidP="00D15651"/>
        </w:tc>
      </w:tr>
    </w:tbl>
    <w:p w:rsidR="00D75E67" w:rsidRPr="007C2731" w:rsidRDefault="00D75E67" w:rsidP="00D75E67">
      <w:pPr>
        <w:spacing w:after="0"/>
        <w:jc w:val="both"/>
        <w:rPr>
          <w:b/>
          <w:bCs/>
          <w:sz w:val="22"/>
          <w:szCs w:val="22"/>
        </w:rPr>
      </w:pPr>
    </w:p>
    <w:p w:rsidR="00D75E67" w:rsidRDefault="00D75E67" w:rsidP="00D75E67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:rsidR="00D75E67" w:rsidRPr="007C2731" w:rsidRDefault="00D75E67" w:rsidP="00D75E67">
      <w:pPr>
        <w:pBdr>
          <w:bottom w:val="single" w:sz="4" w:space="1" w:color="auto"/>
        </w:pBdr>
        <w:spacing w:after="0"/>
        <w:jc w:val="both"/>
        <w:rPr>
          <w:b/>
          <w:bCs/>
          <w:sz w:val="22"/>
          <w:szCs w:val="22"/>
        </w:rPr>
      </w:pPr>
    </w:p>
    <w:p w:rsidR="00D75E67" w:rsidRDefault="00D75E67" w:rsidP="00D75E67">
      <w:pPr>
        <w:spacing w:after="0"/>
        <w:jc w:val="both"/>
        <w:rPr>
          <w:sz w:val="22"/>
          <w:szCs w:val="22"/>
        </w:rPr>
      </w:pPr>
    </w:p>
    <w:p w:rsidR="00D75E67" w:rsidRDefault="00D75E67" w:rsidP="00D75E67">
      <w:pPr>
        <w:pBdr>
          <w:bottom w:val="single" w:sz="4" w:space="1" w:color="auto"/>
        </w:pBdr>
        <w:spacing w:after="0"/>
        <w:jc w:val="both"/>
        <w:rPr>
          <w:sz w:val="22"/>
          <w:szCs w:val="22"/>
        </w:rPr>
      </w:pPr>
    </w:p>
    <w:p w:rsidR="00D75E67" w:rsidRDefault="00D75E67" w:rsidP="00D75E67">
      <w:pPr>
        <w:spacing w:after="0"/>
        <w:jc w:val="both"/>
        <w:rPr>
          <w:b/>
          <w:bCs/>
          <w:sz w:val="22"/>
          <w:szCs w:val="22"/>
        </w:rPr>
      </w:pPr>
      <w:r w:rsidRPr="007C2731">
        <w:rPr>
          <w:sz w:val="22"/>
          <w:szCs w:val="22"/>
        </w:rPr>
        <w:br/>
      </w:r>
    </w:p>
    <w:p w:rsidR="00D75E67" w:rsidRDefault="00D75E67" w:rsidP="00D75E67">
      <w:pPr>
        <w:spacing w:after="0"/>
        <w:jc w:val="both"/>
        <w:rPr>
          <w:b/>
          <w:bCs/>
          <w:sz w:val="22"/>
          <w:szCs w:val="22"/>
        </w:rPr>
      </w:pPr>
    </w:p>
    <w:p w:rsidR="00D75E67" w:rsidRDefault="00D75E67" w:rsidP="00D75E67">
      <w:pPr>
        <w:spacing w:after="0"/>
        <w:jc w:val="both"/>
        <w:rPr>
          <w:b/>
          <w:bCs/>
          <w:sz w:val="22"/>
          <w:szCs w:val="22"/>
        </w:rPr>
      </w:pPr>
    </w:p>
    <w:p w:rsidR="00D75E67" w:rsidRDefault="00D75E67" w:rsidP="00D75E67">
      <w:pPr>
        <w:spacing w:after="0"/>
        <w:jc w:val="both"/>
        <w:rPr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7C2731">
        <w:rPr>
          <w:b/>
          <w:bCs/>
          <w:sz w:val="22"/>
          <w:szCs w:val="22"/>
        </w:rPr>
        <w:t>. Países donde tiene experiencia de trabajo</w:t>
      </w:r>
      <w:r>
        <w:rPr>
          <w:b/>
          <w:bCs/>
          <w:sz w:val="22"/>
          <w:szCs w:val="22"/>
        </w:rPr>
        <w:t xml:space="preserve"> en los últimos diez (10) años</w:t>
      </w:r>
      <w:r w:rsidRPr="007C2731">
        <w:rPr>
          <w:b/>
          <w:bCs/>
          <w:sz w:val="22"/>
          <w:szCs w:val="22"/>
        </w:rPr>
        <w:t>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 </w:t>
      </w:r>
    </w:p>
    <w:p w:rsidR="00D75E67" w:rsidRDefault="00D75E67" w:rsidP="00D75E67">
      <w:pPr>
        <w:pBdr>
          <w:bottom w:val="single" w:sz="4" w:space="1" w:color="auto"/>
        </w:pBdr>
        <w:spacing w:after="0" w:line="360" w:lineRule="auto"/>
        <w:jc w:val="both"/>
        <w:rPr>
          <w:i/>
          <w:iCs/>
          <w:color w:val="FF0000"/>
          <w:sz w:val="22"/>
          <w:szCs w:val="22"/>
        </w:rPr>
      </w:pPr>
    </w:p>
    <w:p w:rsidR="00D75E67" w:rsidRDefault="00D75E67" w:rsidP="00D75E67">
      <w:pPr>
        <w:spacing w:line="360" w:lineRule="auto"/>
        <w:jc w:val="both"/>
        <w:rPr>
          <w:b/>
          <w:bCs/>
          <w:sz w:val="22"/>
          <w:szCs w:val="22"/>
        </w:rPr>
      </w:pPr>
    </w:p>
    <w:p w:rsidR="00D75E67" w:rsidRDefault="00D75E67" w:rsidP="00D75E67">
      <w:pPr>
        <w:pBdr>
          <w:top w:val="single" w:sz="4" w:space="1" w:color="auto"/>
        </w:pBdr>
        <w:jc w:val="both"/>
        <w:rPr>
          <w:b/>
          <w:bCs/>
          <w:sz w:val="22"/>
          <w:szCs w:val="22"/>
        </w:rPr>
      </w:pPr>
    </w:p>
    <w:p w:rsidR="00D75E67" w:rsidRDefault="00D75E67" w:rsidP="00D75E67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7C2731">
        <w:rPr>
          <w:b/>
          <w:bCs/>
          <w:sz w:val="22"/>
          <w:szCs w:val="22"/>
        </w:rPr>
        <w:t>. Idiomas</w:t>
      </w:r>
      <w:r w:rsidRPr="007C2731">
        <w:rPr>
          <w:i/>
          <w:iCs/>
          <w:sz w:val="22"/>
          <w:szCs w:val="22"/>
        </w:rPr>
        <w:t xml:space="preserve"> </w:t>
      </w:r>
    </w:p>
    <w:tbl>
      <w:tblPr>
        <w:tblW w:w="4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0"/>
        <w:gridCol w:w="763"/>
        <w:gridCol w:w="563"/>
        <w:gridCol w:w="1090"/>
      </w:tblGrid>
      <w:tr w:rsidR="00D75E67" w:rsidRPr="00E832B8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D75E67" w:rsidRDefault="00D75E67" w:rsidP="00D15651">
            <w:pPr>
              <w:keepNext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D75E67" w:rsidRPr="001954E0" w:rsidRDefault="00D75E67" w:rsidP="00D15651">
            <w:pPr>
              <w:keepNext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Grado de competencia para</w:t>
            </w:r>
          </w:p>
        </w:tc>
      </w:tr>
      <w:tr w:rsidR="00D75E67" w:rsidRPr="00E832B8" w:rsidTr="00D15651">
        <w:trPr>
          <w:cantSplit/>
          <w:trHeight w:val="279"/>
          <w:tblHeader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D75E67" w:rsidRPr="001954E0" w:rsidRDefault="00D75E67" w:rsidP="00D15651">
            <w:pPr>
              <w:keepNext/>
              <w:rPr>
                <w:b/>
                <w:bCs/>
                <w:sz w:val="20"/>
                <w:szCs w:val="20"/>
              </w:rPr>
            </w:pPr>
            <w:r w:rsidRPr="001954E0">
              <w:rPr>
                <w:b/>
                <w:bCs/>
                <w:sz w:val="20"/>
                <w:szCs w:val="20"/>
              </w:rPr>
              <w:t>Idioma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D75E67" w:rsidRPr="001954E0" w:rsidRDefault="00D75E67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Hablar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D75E67" w:rsidRPr="001954E0" w:rsidRDefault="00D75E67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Leer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D75E67" w:rsidRPr="001954E0" w:rsidRDefault="00D75E67" w:rsidP="00D15651">
            <w:pPr>
              <w:keepNext/>
              <w:rPr>
                <w:b/>
                <w:bCs/>
                <w:sz w:val="20"/>
                <w:szCs w:val="22"/>
              </w:rPr>
            </w:pPr>
            <w:r w:rsidRPr="001954E0">
              <w:rPr>
                <w:b/>
                <w:bCs/>
                <w:sz w:val="20"/>
                <w:szCs w:val="22"/>
              </w:rPr>
              <w:t>Escribir</w:t>
            </w:r>
          </w:p>
        </w:tc>
      </w:tr>
      <w:tr w:rsidR="00D75E67" w:rsidRPr="00E832B8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E832B8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E832B8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E832B8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E832B8" w:rsidTr="00D15651">
        <w:trPr>
          <w:cantSplit/>
          <w:trHeight w:val="48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E832B8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E832B8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E832B8" w:rsidRDefault="00D75E67" w:rsidP="00D15651">
            <w:pPr>
              <w:pStyle w:val="TDC2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E832B8" w:rsidTr="00D15651">
        <w:trPr>
          <w:cantSplit/>
          <w:trHeight w:val="495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E832B8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7" w:rsidRPr="00E832B8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D75E67" w:rsidRPr="000D1C2F" w:rsidRDefault="00D75E67" w:rsidP="00D75E67">
      <w:pPr>
        <w:jc w:val="both"/>
        <w:rPr>
          <w:iCs/>
          <w:sz w:val="20"/>
          <w:szCs w:val="22"/>
        </w:rPr>
      </w:pPr>
    </w:p>
    <w:p w:rsidR="00D75E67" w:rsidRPr="000D1C2F" w:rsidRDefault="00D75E67" w:rsidP="00D75E67">
      <w:p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Grado de competencia:</w:t>
      </w:r>
    </w:p>
    <w:p w:rsidR="00D75E67" w:rsidRPr="000D1C2F" w:rsidRDefault="00D75E67" w:rsidP="005A2D69">
      <w:pPr>
        <w:pStyle w:val="Prrafodelista"/>
        <w:numPr>
          <w:ilvl w:val="0"/>
          <w:numId w:val="10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Bueno</w:t>
      </w:r>
    </w:p>
    <w:p w:rsidR="00D75E67" w:rsidRPr="000D1C2F" w:rsidRDefault="00D75E67" w:rsidP="005A2D69">
      <w:pPr>
        <w:pStyle w:val="Prrafodelista"/>
        <w:numPr>
          <w:ilvl w:val="0"/>
          <w:numId w:val="10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Regular</w:t>
      </w:r>
    </w:p>
    <w:p w:rsidR="00D75E67" w:rsidRPr="000D1C2F" w:rsidRDefault="00D75E67" w:rsidP="005A2D69">
      <w:pPr>
        <w:pStyle w:val="Prrafodelista"/>
        <w:numPr>
          <w:ilvl w:val="0"/>
          <w:numId w:val="10"/>
        </w:numPr>
        <w:jc w:val="both"/>
        <w:rPr>
          <w:i/>
          <w:iCs/>
          <w:sz w:val="22"/>
          <w:szCs w:val="22"/>
        </w:rPr>
      </w:pPr>
      <w:r w:rsidRPr="000D1C2F">
        <w:rPr>
          <w:i/>
          <w:iCs/>
          <w:sz w:val="22"/>
          <w:szCs w:val="22"/>
        </w:rPr>
        <w:t>Pobre</w:t>
      </w:r>
    </w:p>
    <w:p w:rsidR="00D75E67" w:rsidRPr="007C2731" w:rsidRDefault="00D75E67" w:rsidP="00D75E67">
      <w:pPr>
        <w:spacing w:after="0"/>
        <w:jc w:val="both"/>
        <w:rPr>
          <w:sz w:val="22"/>
          <w:szCs w:val="22"/>
        </w:rPr>
      </w:pPr>
    </w:p>
    <w:p w:rsidR="00D75E67" w:rsidRPr="00E832B8" w:rsidRDefault="00D75E67" w:rsidP="00D75E67">
      <w:pPr>
        <w:spacing w:after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7C2731">
        <w:rPr>
          <w:b/>
          <w:bCs/>
          <w:sz w:val="22"/>
          <w:szCs w:val="22"/>
        </w:rPr>
        <w:t xml:space="preserve">. Historia Laboral </w:t>
      </w:r>
    </w:p>
    <w:p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tbl>
      <w:tblPr>
        <w:tblpPr w:leftFromText="141" w:rightFromText="141" w:vertAnchor="text" w:horzAnchor="page" w:tblpXSpec="center" w:tblpY="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1"/>
        <w:gridCol w:w="1881"/>
        <w:gridCol w:w="1501"/>
        <w:gridCol w:w="1921"/>
        <w:gridCol w:w="241"/>
        <w:gridCol w:w="241"/>
      </w:tblGrid>
      <w:tr w:rsidR="00D75E67" w:rsidRPr="00521EE0" w:rsidTr="00D15651">
        <w:trPr>
          <w:cantSplit/>
          <w:tblHeader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75E67" w:rsidRPr="00EA1F30" w:rsidRDefault="00D75E67" w:rsidP="00D15651">
            <w:pPr>
              <w:keepNext/>
              <w:spacing w:before="120" w:after="120"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EXPERIENCIA PROFESIONAL INTEGRANTE DEL EQUIPO DE TRABAJO</w:t>
            </w:r>
          </w:p>
        </w:tc>
      </w:tr>
      <w:tr w:rsidR="00D75E67" w:rsidRPr="00521EE0" w:rsidTr="00D15651">
        <w:trPr>
          <w:cantSplit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D75E67" w:rsidRPr="00EA1F30" w:rsidRDefault="00D75E67" w:rsidP="00D15651">
            <w:pPr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Fechas</w:t>
            </w:r>
            <w:r w:rsidRPr="00EA1F30">
              <w:rPr>
                <w:b/>
                <w:bCs/>
              </w:rPr>
              <w:br/>
              <w:t>(desde-hasta)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D75E67" w:rsidRPr="00EA1F30" w:rsidRDefault="00D75E67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Empresa o Proyecto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D75E67" w:rsidRPr="00EA1F30" w:rsidRDefault="00D75E67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 xml:space="preserve">Función o </w:t>
            </w:r>
            <w:r w:rsidRPr="00EA1F30">
              <w:rPr>
                <w:b/>
                <w:bCs/>
              </w:rPr>
              <w:br/>
              <w:t>Área de Trabajo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D75E67" w:rsidRPr="00EA1F30" w:rsidRDefault="00D75E67" w:rsidP="00D15651">
            <w:pPr>
              <w:keepNext/>
              <w:jc w:val="center"/>
              <w:rPr>
                <w:b/>
                <w:bCs/>
              </w:rPr>
            </w:pPr>
            <w:r w:rsidRPr="00EA1F30">
              <w:rPr>
                <w:b/>
                <w:bCs/>
              </w:rPr>
              <w:t>Cargo desempeñado</w:t>
            </w:r>
            <w:r w:rsidRPr="00EA1F30">
              <w:rPr>
                <w:b/>
                <w:bCs/>
              </w:rPr>
              <w:br/>
              <w:t>(breve descripción)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D75E67" w:rsidRPr="00EA1F30" w:rsidRDefault="00D75E67" w:rsidP="00D15651">
            <w:pPr>
              <w:rPr>
                <w:b/>
                <w:bCs/>
              </w:rPr>
            </w:pPr>
            <w:r w:rsidRPr="00EA1F30">
              <w:rPr>
                <w:b/>
                <w:bCs/>
              </w:rPr>
              <w:t>1</w:t>
            </w:r>
          </w:p>
          <w:p w:rsidR="00D75E67" w:rsidRPr="00EA1F30" w:rsidRDefault="00D75E67" w:rsidP="00D15651">
            <w:pPr>
              <w:keepNext/>
              <w:rPr>
                <w:b/>
                <w:bCs/>
              </w:rPr>
            </w:pPr>
            <w:r w:rsidRPr="00EA1F30">
              <w:rPr>
                <w:b/>
                <w:bCs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D75E67" w:rsidRPr="00EA1F30" w:rsidRDefault="00D75E67" w:rsidP="00D15651">
            <w:pPr>
              <w:rPr>
                <w:b/>
                <w:bCs/>
              </w:rPr>
            </w:pPr>
            <w:r w:rsidRPr="00EA1F30">
              <w:rPr>
                <w:b/>
                <w:bCs/>
              </w:rPr>
              <w:t>2</w:t>
            </w:r>
          </w:p>
          <w:p w:rsidR="00D75E67" w:rsidRPr="00EA1F30" w:rsidRDefault="00D75E67" w:rsidP="00D15651">
            <w:pPr>
              <w:keepNext/>
              <w:rPr>
                <w:b/>
                <w:bCs/>
              </w:rPr>
            </w:pPr>
            <w:r w:rsidRPr="00EA1F30">
              <w:rPr>
                <w:b/>
                <w:bCs/>
              </w:rPr>
              <w:t>*</w:t>
            </w:r>
          </w:p>
        </w:tc>
      </w:tr>
      <w:tr w:rsidR="00D75E67" w:rsidRPr="00521EE0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521EE0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521EE0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521EE0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75E67" w:rsidRPr="00521EE0" w:rsidTr="00D1565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E67" w:rsidRPr="00521EE0" w:rsidRDefault="00D75E67" w:rsidP="00D156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:rsidR="00D75E67" w:rsidRDefault="00D75E67" w:rsidP="00D75E67">
      <w:pPr>
        <w:spacing w:after="0"/>
        <w:jc w:val="both"/>
        <w:rPr>
          <w:sz w:val="22"/>
          <w:szCs w:val="22"/>
          <w:lang w:val="es-MX"/>
        </w:rPr>
      </w:pPr>
    </w:p>
    <w:p w:rsidR="00D75E67" w:rsidRDefault="00D75E67" w:rsidP="00D75E67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D75E67" w:rsidRDefault="00D75E67" w:rsidP="00D75E67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D75E67" w:rsidRDefault="00D75E67" w:rsidP="00D75E67">
      <w:pPr>
        <w:ind w:right="-45"/>
        <w:jc w:val="both"/>
        <w:rPr>
          <w:i/>
          <w:iCs/>
          <w:sz w:val="22"/>
          <w:szCs w:val="22"/>
        </w:rPr>
      </w:pPr>
    </w:p>
    <w:p w:rsidR="00D75E67" w:rsidRDefault="00D75E67" w:rsidP="00D75E67">
      <w:pPr>
        <w:ind w:right="-45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*Marcar</w:t>
      </w:r>
      <w:r w:rsidRPr="00521EE0">
        <w:rPr>
          <w:i/>
          <w:iCs/>
          <w:sz w:val="22"/>
          <w:szCs w:val="22"/>
        </w:rPr>
        <w:t xml:space="preserve"> con una X si la experiencia presentada corresponde a una o más de las características evaluables:</w:t>
      </w:r>
    </w:p>
    <w:p w:rsidR="00D75E67" w:rsidRPr="00521EE0" w:rsidRDefault="00D75E67" w:rsidP="005A2D69">
      <w:pPr>
        <w:numPr>
          <w:ilvl w:val="0"/>
          <w:numId w:val="11"/>
        </w:numPr>
        <w:tabs>
          <w:tab w:val="clear" w:pos="360"/>
        </w:tabs>
        <w:spacing w:after="0" w:line="240" w:lineRule="auto"/>
        <w:ind w:left="1134" w:right="-45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>Proyecto de similar naturaleza</w:t>
      </w:r>
    </w:p>
    <w:p w:rsidR="00D75E67" w:rsidRPr="00521EE0" w:rsidRDefault="00D75E67" w:rsidP="005A2D69">
      <w:pPr>
        <w:numPr>
          <w:ilvl w:val="0"/>
          <w:numId w:val="11"/>
        </w:numPr>
        <w:tabs>
          <w:tab w:val="clear" w:pos="360"/>
          <w:tab w:val="num" w:pos="-4820"/>
        </w:tabs>
        <w:spacing w:after="0" w:line="240" w:lineRule="auto"/>
        <w:ind w:left="1134" w:right="-45" w:hanging="425"/>
        <w:jc w:val="both"/>
        <w:rPr>
          <w:i/>
          <w:iCs/>
          <w:sz w:val="22"/>
          <w:szCs w:val="22"/>
          <w:lang w:val="es-MX"/>
        </w:rPr>
      </w:pPr>
      <w:r w:rsidRPr="00521EE0">
        <w:rPr>
          <w:i/>
          <w:iCs/>
          <w:sz w:val="22"/>
          <w:szCs w:val="22"/>
          <w:lang w:val="es-MX"/>
        </w:rPr>
        <w:t>Institución del sector público</w:t>
      </w:r>
    </w:p>
    <w:p w:rsidR="00D75E67" w:rsidRDefault="00D75E67" w:rsidP="00D75E67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D75E67" w:rsidRDefault="00D75E67" w:rsidP="00D75E67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3114C8" w:rsidRDefault="003114C8" w:rsidP="00D75E67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3114C8" w:rsidRDefault="003114C8" w:rsidP="00D75E67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3114C8" w:rsidRDefault="003114C8" w:rsidP="00D75E67">
      <w:pPr>
        <w:spacing w:after="0"/>
        <w:ind w:right="-1"/>
        <w:jc w:val="both"/>
        <w:rPr>
          <w:b/>
          <w:bCs/>
          <w:sz w:val="22"/>
          <w:szCs w:val="22"/>
        </w:rPr>
      </w:pPr>
      <w:bookmarkStart w:id="0" w:name="_GoBack"/>
      <w:bookmarkEnd w:id="0"/>
    </w:p>
    <w:p w:rsidR="00D75E67" w:rsidRPr="007C2731" w:rsidRDefault="00D75E67" w:rsidP="00D75E67">
      <w:pPr>
        <w:spacing w:after="0"/>
        <w:ind w:right="-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10</w:t>
      </w:r>
      <w:r w:rsidRPr="007C2731">
        <w:rPr>
          <w:b/>
          <w:bCs/>
          <w:sz w:val="22"/>
          <w:szCs w:val="22"/>
        </w:rPr>
        <w:t>. Certificación:</w:t>
      </w:r>
    </w:p>
    <w:p w:rsidR="00D75E67" w:rsidRPr="007C2731" w:rsidRDefault="00D75E67" w:rsidP="00D75E67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D75E67" w:rsidRPr="007C2731" w:rsidRDefault="00D75E67" w:rsidP="00D75E67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Yo, el abajo firmante, certifico que, según mi mejor conocimiento y mi entender, este currículo describe correctamente mi persona, mis calificaciones y mi experiencia. Entiendo que cualqu</w:t>
      </w:r>
      <w:r>
        <w:rPr>
          <w:sz w:val="22"/>
          <w:szCs w:val="22"/>
        </w:rPr>
        <w:t xml:space="preserve">ier declaración voluntariamente </w:t>
      </w:r>
      <w:r w:rsidRPr="007C2731">
        <w:rPr>
          <w:sz w:val="22"/>
          <w:szCs w:val="22"/>
        </w:rPr>
        <w:t xml:space="preserve">falsa aquí incluida puede conducir a mi descalificación o la cancelación de mi trabajo, si fuera contratado. </w:t>
      </w:r>
    </w:p>
    <w:p w:rsidR="00D75E67" w:rsidRPr="007C2731" w:rsidRDefault="00D75E67" w:rsidP="00D75E67">
      <w:pPr>
        <w:spacing w:after="0"/>
        <w:ind w:right="-540"/>
        <w:jc w:val="both"/>
        <w:rPr>
          <w:sz w:val="22"/>
          <w:szCs w:val="22"/>
        </w:rPr>
      </w:pPr>
    </w:p>
    <w:p w:rsidR="00D75E67" w:rsidRDefault="00D75E67" w:rsidP="00D75E67">
      <w:pPr>
        <w:spacing w:before="24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Firma </w:t>
      </w:r>
      <w:r w:rsidRPr="007C2731">
        <w:rPr>
          <w:sz w:val="22"/>
          <w:szCs w:val="22"/>
        </w:rPr>
        <w:t>______________</w:t>
      </w:r>
      <w:r>
        <w:rPr>
          <w:sz w:val="22"/>
          <w:szCs w:val="22"/>
        </w:rPr>
        <w:t>____________________</w:t>
      </w:r>
      <w:r w:rsidRPr="007C2731">
        <w:rPr>
          <w:sz w:val="22"/>
          <w:szCs w:val="22"/>
        </w:rPr>
        <w:t xml:space="preserve">__________________________________ </w:t>
      </w:r>
    </w:p>
    <w:p w:rsidR="00D75E67" w:rsidRPr="007C2731" w:rsidRDefault="00D75E67" w:rsidP="00D75E67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Fecha: ___________</w:t>
      </w:r>
      <w:r>
        <w:rPr>
          <w:sz w:val="22"/>
          <w:szCs w:val="22"/>
        </w:rPr>
        <w:t>__</w:t>
      </w:r>
      <w:r w:rsidRPr="007C2731">
        <w:rPr>
          <w:sz w:val="22"/>
          <w:szCs w:val="22"/>
        </w:rPr>
        <w:t>__</w:t>
      </w:r>
      <w:r>
        <w:rPr>
          <w:sz w:val="22"/>
          <w:szCs w:val="22"/>
        </w:rPr>
        <w:t>____________</w:t>
      </w:r>
      <w:r w:rsidRPr="007C2731">
        <w:rPr>
          <w:sz w:val="22"/>
          <w:szCs w:val="22"/>
        </w:rPr>
        <w:t>____</w:t>
      </w:r>
    </w:p>
    <w:p w:rsidR="00D75E67" w:rsidRDefault="00D75E67" w:rsidP="00D75E67">
      <w:pPr>
        <w:spacing w:before="240" w:after="0" w:line="360" w:lineRule="auto"/>
        <w:jc w:val="both"/>
        <w:rPr>
          <w:sz w:val="22"/>
          <w:szCs w:val="22"/>
        </w:rPr>
      </w:pPr>
    </w:p>
    <w:p w:rsidR="00D75E67" w:rsidRDefault="00D75E67" w:rsidP="00D75E67">
      <w:pPr>
        <w:spacing w:before="240" w:after="0" w:line="360" w:lineRule="auto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p w:rsidR="00D75E67" w:rsidRPr="007C2731" w:rsidRDefault="00D75E67" w:rsidP="00D75E67">
      <w:pPr>
        <w:spacing w:before="240" w:after="0"/>
        <w:jc w:val="both"/>
        <w:rPr>
          <w:sz w:val="22"/>
          <w:szCs w:val="22"/>
        </w:rPr>
      </w:pPr>
    </w:p>
    <w:p w:rsidR="00D75E67" w:rsidRPr="007C2731" w:rsidRDefault="00D75E67" w:rsidP="00044FA8">
      <w:pPr>
        <w:spacing w:before="240" w:after="0"/>
        <w:jc w:val="both"/>
        <w:rPr>
          <w:sz w:val="22"/>
          <w:szCs w:val="22"/>
        </w:rPr>
      </w:pPr>
    </w:p>
    <w:sectPr w:rsidR="00D75E67" w:rsidRPr="007C2731" w:rsidSect="00F07525">
      <w:headerReference w:type="default" r:id="rId8"/>
      <w:footerReference w:type="default" r:id="rId9"/>
      <w:pgSz w:w="11907" w:h="16839" w:code="9"/>
      <w:pgMar w:top="1314" w:right="1440" w:bottom="1440" w:left="1440" w:header="10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312F" w:rsidRDefault="0082312F" w:rsidP="001007E7">
      <w:pPr>
        <w:spacing w:after="0" w:line="240" w:lineRule="auto"/>
      </w:pPr>
      <w:r>
        <w:separator/>
      </w:r>
    </w:p>
  </w:endnote>
  <w:endnote w:type="continuationSeparator" w:id="0">
    <w:p w:rsidR="0082312F" w:rsidRDefault="0082312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naco">
    <w:altName w:val="Courier New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312F" w:rsidRDefault="0082312F" w:rsidP="001007E7">
      <w:pPr>
        <w:spacing w:after="0" w:line="240" w:lineRule="auto"/>
      </w:pPr>
      <w:r>
        <w:separator/>
      </w:r>
    </w:p>
  </w:footnote>
  <w:footnote w:type="continuationSeparator" w:id="0">
    <w:p w:rsidR="0082312F" w:rsidRDefault="0082312F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0A" w:rsidRDefault="006864C6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1BAECA14" wp14:editId="1B8B32A4">
              <wp:simplePos x="0" y="0"/>
              <wp:positionH relativeFrom="column">
                <wp:posOffset>5050790</wp:posOffset>
              </wp:positionH>
              <wp:positionV relativeFrom="paragraph">
                <wp:posOffset>42545</wp:posOffset>
              </wp:positionV>
              <wp:extent cx="1061720" cy="252095"/>
              <wp:effectExtent l="2540" t="0" r="254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51C0A" w:rsidRPr="00AC5CE6" w:rsidRDefault="00051C0A" w:rsidP="00051C0A">
                          <w:pPr>
                            <w:rPr>
                              <w:sz w:val="16"/>
                              <w:szCs w:val="22"/>
                            </w:rPr>
                          </w:pPr>
                          <w:r w:rsidRPr="00AC5CE6">
                            <w:rPr>
                              <w:sz w:val="16"/>
                              <w:szCs w:val="22"/>
                            </w:rPr>
                            <w:t xml:space="preserve">Página </w:t>
                          </w:r>
                          <w:r w:rsidR="008E350E" w:rsidRPr="00AC5CE6">
                            <w:rPr>
                              <w:b/>
                              <w:sz w:val="16"/>
                              <w:szCs w:val="22"/>
                            </w:rPr>
                            <w:fldChar w:fldCharType="begin"/>
                          </w:r>
                          <w:r w:rsidRPr="00AC5CE6">
                            <w:rPr>
                              <w:b/>
                              <w:sz w:val="16"/>
                              <w:szCs w:val="22"/>
                            </w:rPr>
                            <w:instrText xml:space="preserve"> PAGE   \* MERGEFORMAT </w:instrText>
                          </w:r>
                          <w:r w:rsidR="008E350E" w:rsidRPr="00AC5CE6">
                            <w:rPr>
                              <w:b/>
                              <w:sz w:val="16"/>
                              <w:szCs w:val="22"/>
                            </w:rPr>
                            <w:fldChar w:fldCharType="separate"/>
                          </w:r>
                          <w:r w:rsidR="00681727">
                            <w:rPr>
                              <w:b/>
                              <w:noProof/>
                              <w:sz w:val="16"/>
                              <w:szCs w:val="22"/>
                            </w:rPr>
                            <w:t>1</w:t>
                          </w:r>
                          <w:r w:rsidR="008E350E" w:rsidRPr="00AC5CE6">
                            <w:rPr>
                              <w:b/>
                              <w:sz w:val="16"/>
                              <w:szCs w:val="22"/>
                            </w:rPr>
                            <w:fldChar w:fldCharType="end"/>
                          </w:r>
                          <w:r w:rsidRPr="00AC5CE6">
                            <w:rPr>
                              <w:sz w:val="16"/>
                              <w:szCs w:val="22"/>
                            </w:rPr>
                            <w:t xml:space="preserve"> de </w:t>
                          </w:r>
                          <w:r w:rsidR="001C13DB" w:rsidRPr="00AC5CE6">
                            <w:rPr>
                              <w:sz w:val="12"/>
                            </w:rPr>
                            <w:fldChar w:fldCharType="begin"/>
                          </w:r>
                          <w:r w:rsidR="001C13DB" w:rsidRPr="00AC5CE6">
                            <w:rPr>
                              <w:sz w:val="12"/>
                            </w:rPr>
                            <w:instrText xml:space="preserve"> NUMPAGES   \* MERGEFORMAT </w:instrText>
                          </w:r>
                          <w:r w:rsidR="001C13DB" w:rsidRPr="00AC5CE6">
                            <w:rPr>
                              <w:sz w:val="12"/>
                            </w:rPr>
                            <w:fldChar w:fldCharType="separate"/>
                          </w:r>
                          <w:r w:rsidR="00681727" w:rsidRPr="00681727">
                            <w:rPr>
                              <w:b/>
                              <w:noProof/>
                              <w:sz w:val="16"/>
                              <w:szCs w:val="22"/>
                            </w:rPr>
                            <w:t>15</w:t>
                          </w:r>
                          <w:r w:rsidR="001C13DB" w:rsidRPr="00AC5CE6">
                            <w:rPr>
                              <w:b/>
                              <w:noProof/>
                              <w:sz w:val="16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AECA1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6" type="#_x0000_t202" style="position:absolute;margin-left:397.7pt;margin-top:3.35pt;width:83.6pt;height:19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NLqswIAALo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" filled="f" stroked="f">
              <v:textbox>
                <w:txbxContent>
                  <w:p w:rsidR="00051C0A" w:rsidRPr="00AC5CE6" w:rsidRDefault="00051C0A" w:rsidP="00051C0A">
                    <w:pPr>
                      <w:rPr>
                        <w:sz w:val="16"/>
                        <w:szCs w:val="22"/>
                      </w:rPr>
                    </w:pPr>
                    <w:r w:rsidRPr="00AC5CE6">
                      <w:rPr>
                        <w:sz w:val="16"/>
                        <w:szCs w:val="22"/>
                      </w:rPr>
                      <w:t xml:space="preserve">Página </w:t>
                    </w:r>
                    <w:r w:rsidR="008E350E" w:rsidRPr="00AC5CE6">
                      <w:rPr>
                        <w:b/>
                        <w:sz w:val="16"/>
                        <w:szCs w:val="22"/>
                      </w:rPr>
                      <w:fldChar w:fldCharType="begin"/>
                    </w:r>
                    <w:r w:rsidRPr="00AC5CE6">
                      <w:rPr>
                        <w:b/>
                        <w:sz w:val="16"/>
                        <w:szCs w:val="22"/>
                      </w:rPr>
                      <w:instrText xml:space="preserve"> PAGE   \* MERGEFORMAT </w:instrText>
                    </w:r>
                    <w:r w:rsidR="008E350E" w:rsidRPr="00AC5CE6">
                      <w:rPr>
                        <w:b/>
                        <w:sz w:val="16"/>
                        <w:szCs w:val="22"/>
                      </w:rPr>
                      <w:fldChar w:fldCharType="separate"/>
                    </w:r>
                    <w:r w:rsidR="00681727">
                      <w:rPr>
                        <w:b/>
                        <w:noProof/>
                        <w:sz w:val="16"/>
                        <w:szCs w:val="22"/>
                      </w:rPr>
                      <w:t>1</w:t>
                    </w:r>
                    <w:r w:rsidR="008E350E" w:rsidRPr="00AC5CE6">
                      <w:rPr>
                        <w:b/>
                        <w:sz w:val="16"/>
                        <w:szCs w:val="22"/>
                      </w:rPr>
                      <w:fldChar w:fldCharType="end"/>
                    </w:r>
                    <w:r w:rsidRPr="00AC5CE6">
                      <w:rPr>
                        <w:sz w:val="16"/>
                        <w:szCs w:val="22"/>
                      </w:rPr>
                      <w:t xml:space="preserve"> de </w:t>
                    </w:r>
                    <w:r w:rsidR="001C13DB" w:rsidRPr="00AC5CE6">
                      <w:rPr>
                        <w:sz w:val="12"/>
                      </w:rPr>
                      <w:fldChar w:fldCharType="begin"/>
                    </w:r>
                    <w:r w:rsidR="001C13DB" w:rsidRPr="00AC5CE6">
                      <w:rPr>
                        <w:sz w:val="12"/>
                      </w:rPr>
                      <w:instrText xml:space="preserve"> NUMPAGES   \* MERGEFORMAT </w:instrText>
                    </w:r>
                    <w:r w:rsidR="001C13DB" w:rsidRPr="00AC5CE6">
                      <w:rPr>
                        <w:sz w:val="12"/>
                      </w:rPr>
                      <w:fldChar w:fldCharType="separate"/>
                    </w:r>
                    <w:r w:rsidR="00681727" w:rsidRPr="00681727">
                      <w:rPr>
                        <w:b/>
                        <w:noProof/>
                        <w:sz w:val="16"/>
                        <w:szCs w:val="22"/>
                      </w:rPr>
                      <w:t>15</w:t>
                    </w:r>
                    <w:r w:rsidR="001C13DB" w:rsidRPr="00AC5CE6">
                      <w:rPr>
                        <w:b/>
                        <w:noProof/>
                        <w:sz w:val="16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F07525">
      <w:t xml:space="preserve">                                                          </w:t>
    </w:r>
    <w:r w:rsidR="00F07525">
      <w:rPr>
        <w:noProof/>
      </w:rPr>
      <w:drawing>
        <wp:inline distT="0" distB="0" distL="0" distR="0" wp14:anchorId="278907F4" wp14:editId="4F02D8A2">
          <wp:extent cx="1816735" cy="890270"/>
          <wp:effectExtent l="0" t="0" r="0" b="508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6735" cy="890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0F13D4"/>
    <w:multiLevelType w:val="hybridMultilevel"/>
    <w:tmpl w:val="C46AC01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0C431904"/>
    <w:multiLevelType w:val="hybridMultilevel"/>
    <w:tmpl w:val="96DA986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563F1"/>
    <w:multiLevelType w:val="hybridMultilevel"/>
    <w:tmpl w:val="96DA986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A0997"/>
    <w:multiLevelType w:val="hybridMultilevel"/>
    <w:tmpl w:val="1FB26E88"/>
    <w:lvl w:ilvl="0" w:tplc="EE9A2A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40930615"/>
    <w:multiLevelType w:val="hybridMultilevel"/>
    <w:tmpl w:val="1FB26E88"/>
    <w:lvl w:ilvl="0" w:tplc="EE9A2A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448323AC"/>
    <w:multiLevelType w:val="hybridMultilevel"/>
    <w:tmpl w:val="749CEFC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46642466"/>
    <w:multiLevelType w:val="hybridMultilevel"/>
    <w:tmpl w:val="1FB26E88"/>
    <w:lvl w:ilvl="0" w:tplc="EE9A2A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4F57050B"/>
    <w:multiLevelType w:val="hybridMultilevel"/>
    <w:tmpl w:val="96DA986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35F3C"/>
    <w:multiLevelType w:val="hybridMultilevel"/>
    <w:tmpl w:val="96DA986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6373F"/>
    <w:multiLevelType w:val="hybridMultilevel"/>
    <w:tmpl w:val="96DA986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6"/>
  </w:num>
  <w:num w:numId="5">
    <w:abstractNumId w:val="4"/>
  </w:num>
  <w:num w:numId="6">
    <w:abstractNumId w:val="3"/>
  </w:num>
  <w:num w:numId="7">
    <w:abstractNumId w:val="10"/>
  </w:num>
  <w:num w:numId="8">
    <w:abstractNumId w:val="9"/>
  </w:num>
  <w:num w:numId="9">
    <w:abstractNumId w:val="5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attachedTemplate r:id="rId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B0DCD"/>
    <w:rsid w:val="000C73D4"/>
    <w:rsid w:val="000D1C2F"/>
    <w:rsid w:val="000E0305"/>
    <w:rsid w:val="00100079"/>
    <w:rsid w:val="001007E7"/>
    <w:rsid w:val="001020C0"/>
    <w:rsid w:val="001126FE"/>
    <w:rsid w:val="00157600"/>
    <w:rsid w:val="00170EC5"/>
    <w:rsid w:val="00181E8D"/>
    <w:rsid w:val="00194FF2"/>
    <w:rsid w:val="001954E0"/>
    <w:rsid w:val="001A0AB5"/>
    <w:rsid w:val="001A3F92"/>
    <w:rsid w:val="001B07DA"/>
    <w:rsid w:val="001C13DB"/>
    <w:rsid w:val="001C4B8B"/>
    <w:rsid w:val="001F73A7"/>
    <w:rsid w:val="002009A7"/>
    <w:rsid w:val="00253DBA"/>
    <w:rsid w:val="0026335F"/>
    <w:rsid w:val="00295BD4"/>
    <w:rsid w:val="002B43A0"/>
    <w:rsid w:val="002D451D"/>
    <w:rsid w:val="002E1412"/>
    <w:rsid w:val="003114C8"/>
    <w:rsid w:val="00314023"/>
    <w:rsid w:val="00341484"/>
    <w:rsid w:val="00392351"/>
    <w:rsid w:val="00404131"/>
    <w:rsid w:val="0042490F"/>
    <w:rsid w:val="00427AC0"/>
    <w:rsid w:val="0043557D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5A2D69"/>
    <w:rsid w:val="00607AD9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727"/>
    <w:rsid w:val="006864C6"/>
    <w:rsid w:val="006F11FD"/>
    <w:rsid w:val="006F567F"/>
    <w:rsid w:val="00725091"/>
    <w:rsid w:val="00780880"/>
    <w:rsid w:val="007B0E1F"/>
    <w:rsid w:val="007B6F6F"/>
    <w:rsid w:val="007C2731"/>
    <w:rsid w:val="00820C9F"/>
    <w:rsid w:val="0082312F"/>
    <w:rsid w:val="0082707E"/>
    <w:rsid w:val="0082734B"/>
    <w:rsid w:val="008315B0"/>
    <w:rsid w:val="00841C52"/>
    <w:rsid w:val="008B3AE5"/>
    <w:rsid w:val="008C388B"/>
    <w:rsid w:val="008D58A6"/>
    <w:rsid w:val="008E350E"/>
    <w:rsid w:val="00906489"/>
    <w:rsid w:val="0094659B"/>
    <w:rsid w:val="00956E4E"/>
    <w:rsid w:val="00966EEE"/>
    <w:rsid w:val="009902A7"/>
    <w:rsid w:val="009A056F"/>
    <w:rsid w:val="009A4E12"/>
    <w:rsid w:val="009B320C"/>
    <w:rsid w:val="009B49FB"/>
    <w:rsid w:val="00A16099"/>
    <w:rsid w:val="00A231BB"/>
    <w:rsid w:val="00A640BD"/>
    <w:rsid w:val="00A641A7"/>
    <w:rsid w:val="00A72F42"/>
    <w:rsid w:val="00AC5CE6"/>
    <w:rsid w:val="00AD7919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75E67"/>
    <w:rsid w:val="00D90D49"/>
    <w:rsid w:val="00DC5D96"/>
    <w:rsid w:val="00DD4F3E"/>
    <w:rsid w:val="00E13E55"/>
    <w:rsid w:val="00E3215C"/>
    <w:rsid w:val="00E446DC"/>
    <w:rsid w:val="00E750FD"/>
    <w:rsid w:val="00E82502"/>
    <w:rsid w:val="00E832B8"/>
    <w:rsid w:val="00EA6B34"/>
    <w:rsid w:val="00EA7406"/>
    <w:rsid w:val="00EE1E7B"/>
    <w:rsid w:val="00F07525"/>
    <w:rsid w:val="00F14253"/>
    <w:rsid w:val="00F225BF"/>
    <w:rsid w:val="00F53753"/>
    <w:rsid w:val="00F7167E"/>
    <w:rsid w:val="00F7443C"/>
    <w:rsid w:val="00F9504D"/>
    <w:rsid w:val="00FC2870"/>
    <w:rsid w:val="00FE5474"/>
    <w:rsid w:val="00FF610E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59A38D51"/>
  <w15:docId w15:val="{5C716D93-671D-4C7E-9960-64A364A04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2">
    <w:name w:val="toc 2"/>
    <w:aliases w:val="titulo_nivel02,dap"/>
    <w:basedOn w:val="Normal"/>
    <w:next w:val="Normal"/>
    <w:autoRedefine/>
    <w:uiPriority w:val="39"/>
    <w:rsid w:val="00E832B8"/>
    <w:pPr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832B8"/>
    <w:pPr>
      <w:ind w:left="720"/>
      <w:contextualSpacing/>
    </w:pPr>
  </w:style>
  <w:style w:type="paragraph" w:customStyle="1" w:styleId="WPNormal">
    <w:name w:val="WP_Normal"/>
    <w:basedOn w:val="Normal"/>
    <w:rsid w:val="00E750FD"/>
    <w:pPr>
      <w:spacing w:after="0" w:line="240" w:lineRule="auto"/>
    </w:pPr>
    <w:rPr>
      <w:rFonts w:ascii="Monaco" w:eastAsia="Calibri" w:hAnsi="Monaco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0AAFD-ED65-4886-B1E9-4F5BDE538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74</TotalTime>
  <Pages>15</Pages>
  <Words>1327</Words>
  <Characters>7299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Digna Santamaria</cp:lastModifiedBy>
  <cp:revision>17</cp:revision>
  <cp:lastPrinted>2011-03-04T18:55:00Z</cp:lastPrinted>
  <dcterms:created xsi:type="dcterms:W3CDTF">2013-10-28T17:54:00Z</dcterms:created>
  <dcterms:modified xsi:type="dcterms:W3CDTF">2025-06-24T15:16:00Z</dcterms:modified>
</cp:coreProperties>
</file>