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C11D7" w14:textId="77777777"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669FEEF3" wp14:editId="209EE0C8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221FD7" wp14:editId="5A2C4402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8EF3DBA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0CF55D2" wp14:editId="5C0A2D6B">
                                      <wp:extent cx="799693" cy="484572"/>
                                      <wp:effectExtent l="0" t="0" r="635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48457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221F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8EF3DBA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0CF55D2" wp14:editId="5C0A2D6B">
                                <wp:extent cx="799693" cy="484572"/>
                                <wp:effectExtent l="0" t="0" r="635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4845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F39F6D0" wp14:editId="1DBE6D98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3804ACEF" w14:textId="77777777"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ABC574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39F6D0"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3804ACEF" w14:textId="77777777"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6ABC574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7F2694" wp14:editId="01F7C4C0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DEAA10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F2694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6FDEAA10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4B855F50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943AA15" wp14:editId="77E8A073">
                <wp:simplePos x="0" y="0"/>
                <wp:positionH relativeFrom="column">
                  <wp:posOffset>2381250</wp:posOffset>
                </wp:positionH>
                <wp:positionV relativeFrom="paragraph">
                  <wp:posOffset>102870</wp:posOffset>
                </wp:positionV>
                <wp:extent cx="4095750" cy="279400"/>
                <wp:effectExtent l="0" t="0" r="0" b="635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11463860"/>
                            </w:sdtPr>
                            <w:sdtContent>
                              <w:p w14:paraId="027FA723" w14:textId="77777777" w:rsidR="001607B7" w:rsidRPr="002E1412" w:rsidRDefault="001607B7" w:rsidP="001607B7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Content>
                                    <w:r w:rsidRPr="008B17F7">
                                      <w:rPr>
                                        <w:rStyle w:val="Style6"/>
                                      </w:rPr>
                                      <w:t>Corporación del Acueducto y Alcantarillado de Santo Domingo (CAASD)</w:t>
                                    </w:r>
                                  </w:sdtContent>
                                </w:sdt>
                              </w:p>
                              <w:p w14:paraId="43594A3D" w14:textId="763B8A9B" w:rsidR="002E1412" w:rsidRPr="002E1412" w:rsidRDefault="00000000" w:rsidP="0083342F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3AA15" id="Text Box 16" o:spid="_x0000_s1033" type="#_x0000_t202" style="position:absolute;margin-left:187.5pt;margin-top:8.1pt;width:322.5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11463860"/>
                      </w:sdtPr>
                      <w:sdtContent>
                        <w:p w14:paraId="027FA723" w14:textId="77777777" w:rsidR="001607B7" w:rsidRPr="002E1412" w:rsidRDefault="001607B7" w:rsidP="001607B7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Content>
                              <w:r w:rsidRPr="008B17F7">
                                <w:rPr>
                                  <w:rStyle w:val="Style6"/>
                                </w:rPr>
                                <w:t>Corporación del Acueducto y Alcantarillado de Santo Domingo (CAASD)</w:t>
                              </w:r>
                            </w:sdtContent>
                          </w:sdt>
                        </w:p>
                        <w:p w14:paraId="43594A3D" w14:textId="763B8A9B" w:rsidR="002E1412" w:rsidRPr="002E1412" w:rsidRDefault="00000000" w:rsidP="0083342F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941901" wp14:editId="2B903D84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83D14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41901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3883D14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A663CA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94B80F" wp14:editId="7F65FFBF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9B8C36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4B80F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189B8C36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7113C99" wp14:editId="3B4E76F3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4B1DB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13C99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264B1DB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84F3385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217847D1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1E67CFE1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0F9EB200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61F538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0AD3943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5654A0F3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71E90034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12B9B405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93BD14B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06D93445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55B6DEA8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6388B795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0EF7C631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527B115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563C88EE" w14:textId="77777777" w:rsidTr="00822B7A">
        <w:trPr>
          <w:trHeight w:val="229"/>
          <w:jc w:val="center"/>
        </w:trPr>
        <w:tc>
          <w:tcPr>
            <w:tcW w:w="0" w:type="auto"/>
          </w:tcPr>
          <w:p w14:paraId="07AF778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718923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513701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5C0C4B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F4701C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21B5D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EE097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91498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0F4549F" w14:textId="77777777" w:rsidTr="00822B7A">
        <w:trPr>
          <w:trHeight w:val="211"/>
          <w:jc w:val="center"/>
        </w:trPr>
        <w:tc>
          <w:tcPr>
            <w:tcW w:w="0" w:type="auto"/>
          </w:tcPr>
          <w:p w14:paraId="6B5DE67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C5EE1B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06AAD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DD591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3395C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705E1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7AC1FB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149A2B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44F539D" w14:textId="77777777" w:rsidTr="00822B7A">
        <w:trPr>
          <w:trHeight w:val="229"/>
          <w:jc w:val="center"/>
        </w:trPr>
        <w:tc>
          <w:tcPr>
            <w:tcW w:w="0" w:type="auto"/>
          </w:tcPr>
          <w:p w14:paraId="785F21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4892E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DDA9A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671C7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5F1CF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8AD76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19AC6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9ABF1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D8DD2B9" w14:textId="77777777" w:rsidTr="00822B7A">
        <w:trPr>
          <w:trHeight w:val="229"/>
          <w:jc w:val="center"/>
        </w:trPr>
        <w:tc>
          <w:tcPr>
            <w:tcW w:w="0" w:type="auto"/>
          </w:tcPr>
          <w:p w14:paraId="324789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D6C7B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5CD1C8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8CD33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34ECC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0FE2D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22961C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9956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6E34898" w14:textId="77777777" w:rsidTr="00822B7A">
        <w:trPr>
          <w:trHeight w:val="229"/>
          <w:jc w:val="center"/>
        </w:trPr>
        <w:tc>
          <w:tcPr>
            <w:tcW w:w="0" w:type="auto"/>
          </w:tcPr>
          <w:p w14:paraId="54D9F3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85A80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3003A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AD949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CDC4D7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A944B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170C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D454E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5F0420C" w14:textId="77777777" w:rsidTr="00822B7A">
        <w:trPr>
          <w:trHeight w:val="229"/>
          <w:jc w:val="center"/>
        </w:trPr>
        <w:tc>
          <w:tcPr>
            <w:tcW w:w="0" w:type="auto"/>
          </w:tcPr>
          <w:p w14:paraId="1864D3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6F0344C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B72E9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287DC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11518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536B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84129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6E1F7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E2815C2" w14:textId="77777777" w:rsidTr="00822B7A">
        <w:trPr>
          <w:trHeight w:val="229"/>
          <w:jc w:val="center"/>
        </w:trPr>
        <w:tc>
          <w:tcPr>
            <w:tcW w:w="0" w:type="auto"/>
          </w:tcPr>
          <w:p w14:paraId="3D2273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DC002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A3BB2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F456C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55ABB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4DB9C9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8126B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5B3CF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5D06C56" w14:textId="77777777" w:rsidTr="00822B7A">
        <w:trPr>
          <w:trHeight w:val="211"/>
          <w:jc w:val="center"/>
        </w:trPr>
        <w:tc>
          <w:tcPr>
            <w:tcW w:w="0" w:type="auto"/>
          </w:tcPr>
          <w:p w14:paraId="32D772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E55DC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EEB0D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A6DBD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F1EC5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A8A3A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3EB6E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9EE4B6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B82CDF1" w14:textId="77777777" w:rsidTr="00822B7A">
        <w:trPr>
          <w:trHeight w:val="229"/>
          <w:jc w:val="center"/>
        </w:trPr>
        <w:tc>
          <w:tcPr>
            <w:tcW w:w="0" w:type="auto"/>
          </w:tcPr>
          <w:p w14:paraId="37D913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DE05D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37E1E1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855F9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55D21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0D3CCD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866E2D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E1876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EF6399F" w14:textId="77777777" w:rsidTr="00822B7A">
        <w:trPr>
          <w:trHeight w:val="229"/>
          <w:jc w:val="center"/>
        </w:trPr>
        <w:tc>
          <w:tcPr>
            <w:tcW w:w="0" w:type="auto"/>
          </w:tcPr>
          <w:p w14:paraId="44237A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02B0C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E791E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78819B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B503C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032C5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6D857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496F9B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670D4A52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03E92986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22EAA537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1ED0F6E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19D30D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1668A7E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7FD973E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B162E" w14:textId="77777777" w:rsidR="00C83524" w:rsidRDefault="00C83524" w:rsidP="001007E7">
      <w:pPr>
        <w:spacing w:after="0" w:line="240" w:lineRule="auto"/>
      </w:pPr>
      <w:r>
        <w:separator/>
      </w:r>
    </w:p>
  </w:endnote>
  <w:endnote w:type="continuationSeparator" w:id="0">
    <w:p w14:paraId="69C2E4B6" w14:textId="77777777" w:rsidR="00C83524" w:rsidRDefault="00C8352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527CC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2235DB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A2235DB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4E5F8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B3568C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524E5F8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B3568C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2DC4B16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DD66C4B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56057C1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201BE" w14:textId="77777777" w:rsidR="00C83524" w:rsidRDefault="00C83524" w:rsidP="001007E7">
      <w:pPr>
        <w:spacing w:after="0" w:line="240" w:lineRule="auto"/>
      </w:pPr>
      <w:r>
        <w:separator/>
      </w:r>
    </w:p>
  </w:footnote>
  <w:footnote w:type="continuationSeparator" w:id="0">
    <w:p w14:paraId="28DD96AC" w14:textId="77777777" w:rsidR="00C83524" w:rsidRDefault="00C83524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3252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13A8C"/>
    <w:rsid w:val="00123B8D"/>
    <w:rsid w:val="001341C6"/>
    <w:rsid w:val="001550BB"/>
    <w:rsid w:val="00157600"/>
    <w:rsid w:val="001607B7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83524"/>
    <w:rsid w:val="00C95ADE"/>
    <w:rsid w:val="00CA4661"/>
    <w:rsid w:val="00CE67A3"/>
    <w:rsid w:val="00D24FA7"/>
    <w:rsid w:val="00D64696"/>
    <w:rsid w:val="00D90D49"/>
    <w:rsid w:val="00DC512A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655B0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71A272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5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user.app17</cp:lastModifiedBy>
  <cp:revision>7</cp:revision>
  <cp:lastPrinted>2011-03-04T19:05:00Z</cp:lastPrinted>
  <dcterms:created xsi:type="dcterms:W3CDTF">2014-01-02T13:42:00Z</dcterms:created>
  <dcterms:modified xsi:type="dcterms:W3CDTF">2026-08-27T18:42:00Z</dcterms:modified>
</cp:coreProperties>
</file>