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6E7A1" w14:textId="038FCB79" w:rsidR="00535962" w:rsidRPr="00F7167E" w:rsidRDefault="00865A8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BC3D7BB" wp14:editId="651A5EB9">
                <wp:simplePos x="0" y="0"/>
                <wp:positionH relativeFrom="column">
                  <wp:posOffset>4553585</wp:posOffset>
                </wp:positionH>
                <wp:positionV relativeFrom="paragraph">
                  <wp:posOffset>-590550</wp:posOffset>
                </wp:positionV>
                <wp:extent cx="1896745" cy="701040"/>
                <wp:effectExtent l="19050" t="0" r="273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6745" cy="701040"/>
                          <a:chOff x="12611" y="523"/>
                          <a:chExt cx="2987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611" y="561"/>
                            <a:ext cx="2987" cy="968"/>
                            <a:chOff x="8877" y="720"/>
                            <a:chExt cx="248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77" y="1077"/>
                              <a:ext cx="248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108E71F" w14:textId="77777777" w:rsidR="00865A8E" w:rsidRPr="00865A8E" w:rsidRDefault="00865A8E" w:rsidP="00865A8E">
                                    <w:pPr>
                                      <w:autoSpaceDE w:val="0"/>
                                      <w:autoSpaceDN w:val="0"/>
                                      <w:jc w:val="center"/>
                                      <w:rPr>
                                        <w:rFonts w:ascii="Book Antiqua" w:eastAsia="Times New Roman" w:hAnsi="Book Antiqua" w:cs="Times New Roman"/>
                                        <w:sz w:val="22"/>
                                        <w:szCs w:val="22"/>
                                        <w:lang w:val="es-DO" w:eastAsia="es-ES"/>
                                      </w:rPr>
                                    </w:pPr>
                                    <w:r w:rsidRPr="00865A8E">
                                      <w:rPr>
                                        <w:rFonts w:ascii="Book Antiqua" w:eastAsia="Times New Roman" w:hAnsi="Book Antiqua" w:cs="Times New Roman"/>
                                        <w:sz w:val="22"/>
                                        <w:szCs w:val="22"/>
                                        <w:lang w:val="es-DO" w:eastAsia="es-ES"/>
                                      </w:rPr>
                                      <w:t>INAP-CCC-LPN-2026-0001</w:t>
                                    </w:r>
                                  </w:p>
                                  <w:p w14:paraId="7930DD73" w14:textId="0D976802" w:rsidR="001466B0" w:rsidRPr="00535962" w:rsidRDefault="00B511A1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A1AC81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C3D7BB" id="Group 21" o:spid="_x0000_s1026" style="position:absolute;margin-left:358.55pt;margin-top:-46.5pt;width:149.35pt;height:55.2pt;z-index:251659776" coordorigin="12611,523" coordsize="298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611;top:561;width:2987;height:968" coordorigin="8877,720" coordsize="248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877;top:1077;width:248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108E71F" w14:textId="77777777" w:rsidR="00865A8E" w:rsidRPr="00865A8E" w:rsidRDefault="00865A8E" w:rsidP="00865A8E">
                              <w:pPr>
                                <w:autoSpaceDE w:val="0"/>
                                <w:autoSpaceDN w:val="0"/>
                                <w:jc w:val="center"/>
                                <w:rPr>
                                  <w:rFonts w:ascii="Book Antiqua" w:eastAsia="Times New Roman" w:hAnsi="Book Antiqua" w:cs="Times New Roman"/>
                                  <w:sz w:val="22"/>
                                  <w:szCs w:val="22"/>
                                  <w:lang w:val="es-DO" w:eastAsia="es-ES"/>
                                </w:rPr>
                              </w:pPr>
                              <w:r w:rsidRPr="00865A8E">
                                <w:rPr>
                                  <w:rFonts w:ascii="Book Antiqua" w:eastAsia="Times New Roman" w:hAnsi="Book Antiqua" w:cs="Times New Roman"/>
                                  <w:sz w:val="22"/>
                                  <w:szCs w:val="22"/>
                                  <w:lang w:val="es-DO" w:eastAsia="es-ES"/>
                                </w:rPr>
                                <w:t>INAP-CCC-LPN-2026-0001</w:t>
                              </w:r>
                            </w:p>
                            <w:p w14:paraId="7930DD73" w14:textId="0D976802" w:rsidR="001466B0" w:rsidRPr="00535962" w:rsidRDefault="00B511A1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EA1AC81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235492" wp14:editId="4E7009AE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DD1A6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235492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57DD1A6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3B302B3B" wp14:editId="41F75A2A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94ACE08" wp14:editId="3E7D9B8D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0EBAE7" w14:textId="77777777" w:rsidR="0026335F" w:rsidRPr="0026335F" w:rsidRDefault="00B511A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ACE08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2B0EBAE7" w14:textId="77777777" w:rsidR="0026335F" w:rsidRPr="0026335F" w:rsidRDefault="00B511A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8932D89" wp14:editId="0146B358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4882763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F812370" wp14:editId="18398A0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32D8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4882763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F812370" wp14:editId="18398A0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B50DC09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05AF0E4" wp14:editId="0BD81DF8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69C58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AF0E4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1F69C58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816293A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02687A" wp14:editId="606F0D69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799F0B" w14:textId="77777777" w:rsidR="002E1412" w:rsidRPr="002E1412" w:rsidRDefault="00B511A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2687A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B799F0B" w14:textId="77777777" w:rsidR="002E1412" w:rsidRPr="002E1412" w:rsidRDefault="00FE4DB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538556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D307D1A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626BC2" wp14:editId="1DCCB98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9358C3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26BC2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49358C3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83C0286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1F772BF" wp14:editId="1CF9F463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2693377"/>
                            </w:sdtPr>
                            <w:sdtEndPr>
                              <w:rPr>
                                <w:rStyle w:val="Style8"/>
                                <w:rFonts w:eastAsiaTheme="minorHAnsi" w:cs="Arial"/>
                                <w:color w:val="auto"/>
                                <w:szCs w:val="18"/>
                              </w:rPr>
                            </w:sdtEndPr>
                            <w:sdtContent>
                              <w:p w14:paraId="580066DD" w14:textId="77777777" w:rsidR="00A26383" w:rsidRPr="00A26383" w:rsidRDefault="00A26383" w:rsidP="00A26383">
                                <w:pPr>
                                  <w:pStyle w:val="Ttulo2"/>
                                  <w:ind w:left="-1" w:right="276"/>
                                  <w:jc w:val="center"/>
                                  <w:rPr>
                                    <w:rFonts w:ascii="Book Antiqua" w:eastAsia="Times New Roman" w:hAnsi="Book Antiqua" w:cs="Arial"/>
                                    <w:b/>
                                    <w:color w:val="auto"/>
                                    <w:sz w:val="22"/>
                                    <w:szCs w:val="24"/>
                                    <w:lang w:val="es-MX" w:eastAsia="es-ES"/>
                                  </w:rPr>
                                </w:pPr>
                                <w:r w:rsidRPr="00A26383">
                                  <w:rPr>
                                    <w:rFonts w:ascii="Book Antiqua" w:eastAsia="Times New Roman" w:hAnsi="Book Antiqua" w:cs="Arial"/>
                                    <w:b/>
                                    <w:color w:val="auto"/>
                                    <w:sz w:val="22"/>
                                    <w:szCs w:val="24"/>
                                    <w:lang w:val="es-MX" w:eastAsia="es-ES"/>
                                  </w:rPr>
                                  <w:t>INSTITUTO</w:t>
                                </w:r>
                                <w:r w:rsidRPr="00A26383">
                                  <w:rPr>
                                    <w:rFonts w:ascii="Book Antiqua" w:eastAsia="Times New Roman" w:hAnsi="Book Antiqua" w:cs="Arial"/>
                                    <w:b/>
                                    <w:color w:val="auto"/>
                                    <w:spacing w:val="-17"/>
                                    <w:sz w:val="22"/>
                                    <w:szCs w:val="24"/>
                                    <w:lang w:val="es-MX" w:eastAsia="es-ES"/>
                                  </w:rPr>
                                  <w:t xml:space="preserve"> </w:t>
                                </w:r>
                                <w:r w:rsidRPr="00A26383">
                                  <w:rPr>
                                    <w:rFonts w:ascii="Book Antiqua" w:eastAsia="Times New Roman" w:hAnsi="Book Antiqua" w:cs="Arial"/>
                                    <w:b/>
                                    <w:color w:val="auto"/>
                                    <w:sz w:val="22"/>
                                    <w:szCs w:val="24"/>
                                    <w:lang w:val="es-MX" w:eastAsia="es-ES"/>
                                  </w:rPr>
                                  <w:t>NACIONAL</w:t>
                                </w:r>
                                <w:r w:rsidRPr="00A26383">
                                  <w:rPr>
                                    <w:rFonts w:ascii="Book Antiqua" w:eastAsia="Times New Roman" w:hAnsi="Book Antiqua" w:cs="Arial"/>
                                    <w:b/>
                                    <w:color w:val="auto"/>
                                    <w:spacing w:val="-15"/>
                                    <w:sz w:val="22"/>
                                    <w:szCs w:val="24"/>
                                    <w:lang w:val="es-MX" w:eastAsia="es-ES"/>
                                  </w:rPr>
                                  <w:t xml:space="preserve"> </w:t>
                                </w:r>
                                <w:r w:rsidRPr="00A26383">
                                  <w:rPr>
                                    <w:rFonts w:ascii="Book Antiqua" w:eastAsia="Times New Roman" w:hAnsi="Book Antiqua" w:cs="Arial"/>
                                    <w:b/>
                                    <w:color w:val="auto"/>
                                    <w:sz w:val="22"/>
                                    <w:szCs w:val="24"/>
                                    <w:lang w:val="es-MX" w:eastAsia="es-ES"/>
                                  </w:rPr>
                                  <w:t>DE</w:t>
                                </w:r>
                                <w:r w:rsidRPr="00A26383">
                                  <w:rPr>
                                    <w:rFonts w:ascii="Book Antiqua" w:eastAsia="Times New Roman" w:hAnsi="Book Antiqua" w:cs="Arial"/>
                                    <w:b/>
                                    <w:color w:val="auto"/>
                                    <w:spacing w:val="-13"/>
                                    <w:sz w:val="22"/>
                                    <w:szCs w:val="24"/>
                                    <w:lang w:val="es-MX" w:eastAsia="es-ES"/>
                                  </w:rPr>
                                  <w:t xml:space="preserve"> </w:t>
                                </w:r>
                                <w:r w:rsidRPr="00A26383">
                                  <w:rPr>
                                    <w:rFonts w:ascii="Book Antiqua" w:eastAsia="Times New Roman" w:hAnsi="Book Antiqua" w:cs="Arial"/>
                                    <w:b/>
                                    <w:color w:val="auto"/>
                                    <w:sz w:val="22"/>
                                    <w:szCs w:val="24"/>
                                    <w:lang w:val="es-MX" w:eastAsia="es-ES"/>
                                  </w:rPr>
                                  <w:t>ADMINISTRACIÓN</w:t>
                                </w:r>
                                <w:r w:rsidRPr="00A26383">
                                  <w:rPr>
                                    <w:rFonts w:ascii="Book Antiqua" w:eastAsia="Times New Roman" w:hAnsi="Book Antiqua" w:cs="Arial"/>
                                    <w:b/>
                                    <w:color w:val="auto"/>
                                    <w:spacing w:val="-13"/>
                                    <w:sz w:val="22"/>
                                    <w:szCs w:val="24"/>
                                    <w:lang w:val="es-MX" w:eastAsia="es-ES"/>
                                  </w:rPr>
                                  <w:t xml:space="preserve"> </w:t>
                                </w:r>
                                <w:r w:rsidRPr="00A26383">
                                  <w:rPr>
                                    <w:rFonts w:ascii="Book Antiqua" w:eastAsia="Times New Roman" w:hAnsi="Book Antiqua" w:cs="Arial"/>
                                    <w:b/>
                                    <w:color w:val="auto"/>
                                    <w:sz w:val="22"/>
                                    <w:szCs w:val="24"/>
                                    <w:lang w:val="es-MX" w:eastAsia="es-ES"/>
                                  </w:rPr>
                                  <w:t>PÚBLICA</w:t>
                                </w:r>
                                <w:r w:rsidRPr="00A26383">
                                  <w:rPr>
                                    <w:rFonts w:ascii="Book Antiqua" w:eastAsia="Times New Roman" w:hAnsi="Book Antiqua" w:cs="Arial"/>
                                    <w:b/>
                                    <w:color w:val="auto"/>
                                    <w:spacing w:val="-10"/>
                                    <w:sz w:val="22"/>
                                    <w:szCs w:val="24"/>
                                    <w:lang w:val="es-MX" w:eastAsia="es-ES"/>
                                  </w:rPr>
                                  <w:t xml:space="preserve"> </w:t>
                                </w:r>
                                <w:r w:rsidRPr="00A26383">
                                  <w:rPr>
                                    <w:rFonts w:ascii="Book Antiqua" w:eastAsia="Times New Roman" w:hAnsi="Book Antiqua" w:cs="Arial"/>
                                    <w:b/>
                                    <w:color w:val="auto"/>
                                    <w:spacing w:val="-2"/>
                                    <w:sz w:val="22"/>
                                    <w:szCs w:val="24"/>
                                    <w:lang w:val="es-MX" w:eastAsia="es-ES"/>
                                  </w:rPr>
                                  <w:t>(INAP)</w:t>
                                </w:r>
                              </w:p>
                              <w:p w14:paraId="5ABBC0D2" w14:textId="22771676" w:rsidR="002E1412" w:rsidRPr="002E1412" w:rsidRDefault="00B511A1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772BF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sdt>
                      <w:sdtPr>
                        <w:rPr>
                          <w:rStyle w:val="Style8"/>
                          <w:smallCaps/>
                        </w:rPr>
                        <w:alias w:val="Departamento ó unidad funcional"/>
                        <w:tag w:val="Nombre de la Institución"/>
                        <w:id w:val="2693377"/>
                      </w:sdtPr>
                      <w:sdtEndPr>
                        <w:rPr>
                          <w:rStyle w:val="Style8"/>
                          <w:rFonts w:eastAsiaTheme="minorHAnsi" w:cs="Arial"/>
                          <w:color w:val="auto"/>
                          <w:szCs w:val="18"/>
                        </w:rPr>
                      </w:sdtEndPr>
                      <w:sdtContent>
                        <w:p w14:paraId="580066DD" w14:textId="77777777" w:rsidR="00A26383" w:rsidRPr="00A26383" w:rsidRDefault="00A26383" w:rsidP="00A26383">
                          <w:pPr>
                            <w:pStyle w:val="Ttulo2"/>
                            <w:ind w:left="-1" w:right="276"/>
                            <w:jc w:val="center"/>
                            <w:rPr>
                              <w:rFonts w:ascii="Book Antiqua" w:eastAsia="Times New Roman" w:hAnsi="Book Antiqua" w:cs="Arial"/>
                              <w:b/>
                              <w:color w:val="auto"/>
                              <w:sz w:val="22"/>
                              <w:szCs w:val="24"/>
                              <w:lang w:val="es-MX" w:eastAsia="es-ES"/>
                            </w:rPr>
                          </w:pPr>
                          <w:r w:rsidRPr="00A26383">
                            <w:rPr>
                              <w:rFonts w:ascii="Book Antiqua" w:eastAsia="Times New Roman" w:hAnsi="Book Antiqua" w:cs="Arial"/>
                              <w:b/>
                              <w:color w:val="auto"/>
                              <w:sz w:val="22"/>
                              <w:szCs w:val="24"/>
                              <w:lang w:val="es-MX" w:eastAsia="es-ES"/>
                            </w:rPr>
                            <w:t>INSTITUTO</w:t>
                          </w:r>
                          <w:r w:rsidRPr="00A26383">
                            <w:rPr>
                              <w:rFonts w:ascii="Book Antiqua" w:eastAsia="Times New Roman" w:hAnsi="Book Antiqua" w:cs="Arial"/>
                              <w:b/>
                              <w:color w:val="auto"/>
                              <w:spacing w:val="-17"/>
                              <w:sz w:val="22"/>
                              <w:szCs w:val="24"/>
                              <w:lang w:val="es-MX" w:eastAsia="es-ES"/>
                            </w:rPr>
                            <w:t xml:space="preserve"> </w:t>
                          </w:r>
                          <w:r w:rsidRPr="00A26383">
                            <w:rPr>
                              <w:rFonts w:ascii="Book Antiqua" w:eastAsia="Times New Roman" w:hAnsi="Book Antiqua" w:cs="Arial"/>
                              <w:b/>
                              <w:color w:val="auto"/>
                              <w:sz w:val="22"/>
                              <w:szCs w:val="24"/>
                              <w:lang w:val="es-MX" w:eastAsia="es-ES"/>
                            </w:rPr>
                            <w:t>NACIONAL</w:t>
                          </w:r>
                          <w:r w:rsidRPr="00A26383">
                            <w:rPr>
                              <w:rFonts w:ascii="Book Antiqua" w:eastAsia="Times New Roman" w:hAnsi="Book Antiqua" w:cs="Arial"/>
                              <w:b/>
                              <w:color w:val="auto"/>
                              <w:spacing w:val="-15"/>
                              <w:sz w:val="22"/>
                              <w:szCs w:val="24"/>
                              <w:lang w:val="es-MX" w:eastAsia="es-ES"/>
                            </w:rPr>
                            <w:t xml:space="preserve"> </w:t>
                          </w:r>
                          <w:r w:rsidRPr="00A26383">
                            <w:rPr>
                              <w:rFonts w:ascii="Book Antiqua" w:eastAsia="Times New Roman" w:hAnsi="Book Antiqua" w:cs="Arial"/>
                              <w:b/>
                              <w:color w:val="auto"/>
                              <w:sz w:val="22"/>
                              <w:szCs w:val="24"/>
                              <w:lang w:val="es-MX" w:eastAsia="es-ES"/>
                            </w:rPr>
                            <w:t>DE</w:t>
                          </w:r>
                          <w:r w:rsidRPr="00A26383">
                            <w:rPr>
                              <w:rFonts w:ascii="Book Antiqua" w:eastAsia="Times New Roman" w:hAnsi="Book Antiqua" w:cs="Arial"/>
                              <w:b/>
                              <w:color w:val="auto"/>
                              <w:spacing w:val="-13"/>
                              <w:sz w:val="22"/>
                              <w:szCs w:val="24"/>
                              <w:lang w:val="es-MX" w:eastAsia="es-ES"/>
                            </w:rPr>
                            <w:t xml:space="preserve"> </w:t>
                          </w:r>
                          <w:r w:rsidRPr="00A26383">
                            <w:rPr>
                              <w:rFonts w:ascii="Book Antiqua" w:eastAsia="Times New Roman" w:hAnsi="Book Antiqua" w:cs="Arial"/>
                              <w:b/>
                              <w:color w:val="auto"/>
                              <w:sz w:val="22"/>
                              <w:szCs w:val="24"/>
                              <w:lang w:val="es-MX" w:eastAsia="es-ES"/>
                            </w:rPr>
                            <w:t>ADMINISTRACIÓN</w:t>
                          </w:r>
                          <w:r w:rsidRPr="00A26383">
                            <w:rPr>
                              <w:rFonts w:ascii="Book Antiqua" w:eastAsia="Times New Roman" w:hAnsi="Book Antiqua" w:cs="Arial"/>
                              <w:b/>
                              <w:color w:val="auto"/>
                              <w:spacing w:val="-13"/>
                              <w:sz w:val="22"/>
                              <w:szCs w:val="24"/>
                              <w:lang w:val="es-MX" w:eastAsia="es-ES"/>
                            </w:rPr>
                            <w:t xml:space="preserve"> </w:t>
                          </w:r>
                          <w:r w:rsidRPr="00A26383">
                            <w:rPr>
                              <w:rFonts w:ascii="Book Antiqua" w:eastAsia="Times New Roman" w:hAnsi="Book Antiqua" w:cs="Arial"/>
                              <w:b/>
                              <w:color w:val="auto"/>
                              <w:sz w:val="22"/>
                              <w:szCs w:val="24"/>
                              <w:lang w:val="es-MX" w:eastAsia="es-ES"/>
                            </w:rPr>
                            <w:t>PÚBLICA</w:t>
                          </w:r>
                          <w:r w:rsidRPr="00A26383">
                            <w:rPr>
                              <w:rFonts w:ascii="Book Antiqua" w:eastAsia="Times New Roman" w:hAnsi="Book Antiqua" w:cs="Arial"/>
                              <w:b/>
                              <w:color w:val="auto"/>
                              <w:spacing w:val="-10"/>
                              <w:sz w:val="22"/>
                              <w:szCs w:val="24"/>
                              <w:lang w:val="es-MX" w:eastAsia="es-ES"/>
                            </w:rPr>
                            <w:t xml:space="preserve"> </w:t>
                          </w:r>
                          <w:r w:rsidRPr="00A26383">
                            <w:rPr>
                              <w:rFonts w:ascii="Book Antiqua" w:eastAsia="Times New Roman" w:hAnsi="Book Antiqua" w:cs="Arial"/>
                              <w:b/>
                              <w:color w:val="auto"/>
                              <w:spacing w:val="-2"/>
                              <w:sz w:val="22"/>
                              <w:szCs w:val="24"/>
                              <w:lang w:val="es-MX" w:eastAsia="es-ES"/>
                            </w:rPr>
                            <w:t>(INAP)</w:t>
                          </w:r>
                        </w:p>
                        <w:p w14:paraId="5ABBC0D2" w14:textId="22771676" w:rsidR="002E1412" w:rsidRPr="002E1412" w:rsidRDefault="00B511A1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1398B5F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7A49A4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0C026D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69E8F53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BED23D0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383D96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2A6986E" w14:textId="77777777" w:rsidTr="00E82502">
        <w:trPr>
          <w:cantSplit/>
          <w:trHeight w:val="440"/>
        </w:trPr>
        <w:tc>
          <w:tcPr>
            <w:tcW w:w="9252" w:type="dxa"/>
          </w:tcPr>
          <w:p w14:paraId="6437FB0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1D342397" w14:textId="77777777" w:rsidTr="00E82502">
        <w:trPr>
          <w:cantSplit/>
          <w:trHeight w:val="440"/>
        </w:trPr>
        <w:tc>
          <w:tcPr>
            <w:tcW w:w="9252" w:type="dxa"/>
          </w:tcPr>
          <w:p w14:paraId="5C32A01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42A59A14" w14:textId="77777777" w:rsidTr="00E82502">
        <w:trPr>
          <w:cantSplit/>
          <w:trHeight w:val="440"/>
        </w:trPr>
        <w:tc>
          <w:tcPr>
            <w:tcW w:w="9252" w:type="dxa"/>
          </w:tcPr>
          <w:p w14:paraId="7446292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8198CF6" w14:textId="77777777" w:rsidTr="00E82502">
        <w:trPr>
          <w:cantSplit/>
          <w:trHeight w:val="440"/>
        </w:trPr>
        <w:tc>
          <w:tcPr>
            <w:tcW w:w="9252" w:type="dxa"/>
          </w:tcPr>
          <w:p w14:paraId="6614D41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A48E376" w14:textId="77777777" w:rsidTr="00E82502">
        <w:trPr>
          <w:cantSplit/>
          <w:trHeight w:val="440"/>
        </w:trPr>
        <w:tc>
          <w:tcPr>
            <w:tcW w:w="9252" w:type="dxa"/>
          </w:tcPr>
          <w:p w14:paraId="174196F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D94CBCD" w14:textId="77777777" w:rsidTr="00E82502">
        <w:trPr>
          <w:cantSplit/>
          <w:trHeight w:val="440"/>
        </w:trPr>
        <w:tc>
          <w:tcPr>
            <w:tcW w:w="9252" w:type="dxa"/>
          </w:tcPr>
          <w:p w14:paraId="694AF10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B0D2DC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3A1E06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42B3A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6EE00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05B42ED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F7523" w14:textId="77777777" w:rsidR="00B511A1" w:rsidRDefault="00B511A1" w:rsidP="001007E7">
      <w:pPr>
        <w:spacing w:after="0" w:line="240" w:lineRule="auto"/>
      </w:pPr>
      <w:r>
        <w:separator/>
      </w:r>
    </w:p>
  </w:endnote>
  <w:endnote w:type="continuationSeparator" w:id="0">
    <w:p w14:paraId="276FF3FD" w14:textId="77777777" w:rsidR="00B511A1" w:rsidRDefault="00B511A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02A08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57F7A3A" wp14:editId="668101E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E33A86D" wp14:editId="1ED15ACE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702E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4A8E1DF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33A86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2702E30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4A8E1DF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955864" wp14:editId="5C6CE01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AA66CC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095586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5DAA66CC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9C9566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C03F9D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F9594B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875F20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FD2414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A7630" w14:textId="77777777" w:rsidR="00B511A1" w:rsidRDefault="00B511A1" w:rsidP="001007E7">
      <w:pPr>
        <w:spacing w:after="0" w:line="240" w:lineRule="auto"/>
      </w:pPr>
      <w:r>
        <w:separator/>
      </w:r>
    </w:p>
  </w:footnote>
  <w:footnote w:type="continuationSeparator" w:id="0">
    <w:p w14:paraId="1493BB3A" w14:textId="77777777" w:rsidR="00B511A1" w:rsidRDefault="00B511A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65A8E"/>
    <w:rsid w:val="008B3AE5"/>
    <w:rsid w:val="008C3851"/>
    <w:rsid w:val="008C388B"/>
    <w:rsid w:val="00966EEE"/>
    <w:rsid w:val="00977C54"/>
    <w:rsid w:val="00A16099"/>
    <w:rsid w:val="00A26383"/>
    <w:rsid w:val="00A640BD"/>
    <w:rsid w:val="00A641A7"/>
    <w:rsid w:val="00A72F42"/>
    <w:rsid w:val="00AD7919"/>
    <w:rsid w:val="00AF2E6B"/>
    <w:rsid w:val="00B511A1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B1AB7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E4DBD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6E80154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263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2638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Keici Ortíz Batista</cp:lastModifiedBy>
  <cp:revision>4</cp:revision>
  <cp:lastPrinted>2011-03-04T18:48:00Z</cp:lastPrinted>
  <dcterms:created xsi:type="dcterms:W3CDTF">2026-07-30T18:20:00Z</dcterms:created>
  <dcterms:modified xsi:type="dcterms:W3CDTF">2026-07-30T18:31:00Z</dcterms:modified>
</cp:coreProperties>
</file>