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DA149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7505699</wp:posOffset>
                </wp:positionH>
                <wp:positionV relativeFrom="paragraph">
                  <wp:posOffset>-561975</wp:posOffset>
                </wp:positionV>
                <wp:extent cx="1857375" cy="701040"/>
                <wp:effectExtent l="0" t="0" r="28575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7375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49D5" w:rsidRPr="005D49D5" w:rsidRDefault="005D49D5" w:rsidP="005D49D5">
                                <w:pPr>
                                  <w:jc w:val="center"/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</w:pP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591pt;margin-top:-44.25pt;width:146.25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:rsidR="005D49D5" w:rsidRPr="005D49D5" w:rsidRDefault="005D49D5" w:rsidP="005D49D5">
                          <w:pPr>
                            <w:jc w:val="center"/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1BD" w:rsidRPr="00BC61BD" w:rsidRDefault="005D49D5">
                            <w:pPr>
                              <w:rPr>
                                <w:lang w:val="en-US"/>
                              </w:rPr>
                            </w:pPr>
                            <w:r w:rsidRPr="005D49D5">
                              <w:rPr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>
                                  <wp:extent cx="838200" cy="790575"/>
                                  <wp:effectExtent l="0" t="0" r="0" b="0"/>
                                  <wp:docPr id="1537395505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790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aCuQIAAMI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" filled="f" stroked="f">
                <v:textbox>
                  <w:txbxContent>
                    <w:p w:rsidR="00BC61BD" w:rsidRPr="00BC61BD" w:rsidRDefault="005D49D5">
                      <w:pPr>
                        <w:rPr>
                          <w:lang w:val="en-US"/>
                        </w:rPr>
                      </w:pPr>
                      <w:r w:rsidRPr="005D49D5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38200" cy="790575"/>
                            <wp:effectExtent l="0" t="0" r="0" b="0"/>
                            <wp:docPr id="1537395505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790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102869</wp:posOffset>
                </wp:positionV>
                <wp:extent cx="4619625" cy="428625"/>
                <wp:effectExtent l="0" t="0" r="9525" b="9525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5D49D5" w:rsidRDefault="005D49D5" w:rsidP="005D49D5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Dirección General de Información y Defensa de los Afiliados a la Seguridad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199.5pt;margin-top:8.1pt;width:363.75pt;height:3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" stroked="f">
                <v:textbox>
                  <w:txbxContent>
                    <w:p w:rsidR="002E1412" w:rsidRPr="005D49D5" w:rsidRDefault="005D49D5" w:rsidP="005D49D5">
                      <w:pPr>
                        <w:rPr>
                          <w:lang w:val="es-DO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Dirección General de Información y Defensa de los Afiliados a la Seguridad Social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C5246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C5246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C5246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C5246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314" w:rsidRDefault="008C5314" w:rsidP="001007E7">
      <w:pPr>
        <w:spacing w:after="0" w:line="240" w:lineRule="auto"/>
      </w:pPr>
      <w:r>
        <w:separator/>
      </w:r>
    </w:p>
  </w:endnote>
  <w:endnote w:type="continuationSeparator" w:id="0">
    <w:p w:rsidR="008C5314" w:rsidRDefault="008C531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314" w:rsidRDefault="008C5314" w:rsidP="001007E7">
      <w:pPr>
        <w:spacing w:after="0" w:line="240" w:lineRule="auto"/>
      </w:pPr>
      <w:r>
        <w:separator/>
      </w:r>
    </w:p>
  </w:footnote>
  <w:footnote w:type="continuationSeparator" w:id="0">
    <w:p w:rsidR="008C5314" w:rsidRDefault="008C5314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40800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02757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5D49D5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8C5314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52469"/>
    <w:rsid w:val="00C60365"/>
    <w:rsid w:val="00C66D08"/>
    <w:rsid w:val="00C95ADE"/>
    <w:rsid w:val="00CA4661"/>
    <w:rsid w:val="00CE67A3"/>
    <w:rsid w:val="00D24FA7"/>
    <w:rsid w:val="00D64696"/>
    <w:rsid w:val="00D90D49"/>
    <w:rsid w:val="00DA149A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00342-9495-4BD6-BF92-02C9E43D4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12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Aricia Esther Soriano Mateo</cp:lastModifiedBy>
  <cp:revision>8</cp:revision>
  <cp:lastPrinted>2011-03-04T19:05:00Z</cp:lastPrinted>
  <dcterms:created xsi:type="dcterms:W3CDTF">2014-01-02T13:42:00Z</dcterms:created>
  <dcterms:modified xsi:type="dcterms:W3CDTF">2025-10-07T16:59:00Z</dcterms:modified>
</cp:coreProperties>
</file>