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28866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CCC995" wp14:editId="505E3630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B58AA9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CCC995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3DB58AA9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4951C034" wp14:editId="604772E4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00F732A" wp14:editId="5BC1E008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7F8A5" w14:textId="77777777" w:rsidR="0026335F" w:rsidRPr="0026335F" w:rsidRDefault="0093583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F732A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13E7F8A5" w14:textId="77777777" w:rsidR="0026335F" w:rsidRPr="0026335F" w:rsidRDefault="0093583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BC8193" wp14:editId="55C3C91B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2036EC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82DCE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BC8193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2036EC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182DCEC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306EF71" wp14:editId="4C1CABB3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35D7730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D1ECD17" wp14:editId="11AEB77C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6EF71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35D7730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D1ECD17" wp14:editId="11AEB77C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976A13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F3D037" wp14:editId="5E878DD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68A5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3D037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28A68A5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1CD3D81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5881D8" wp14:editId="0B79E9B4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8783F" w14:textId="77777777" w:rsidR="002E1412" w:rsidRPr="002E1412" w:rsidRDefault="0093583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881D8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0148783F" w14:textId="77777777" w:rsidR="002E1412" w:rsidRPr="002E1412" w:rsidRDefault="0093583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BD7F90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5D3A157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F0754A3" wp14:editId="3746DE89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194EB2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754A3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3194EB2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2E13AE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4D40822" wp14:editId="4548DC7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38D984" w14:textId="77777777" w:rsidR="002E1412" w:rsidRPr="002E1412" w:rsidRDefault="0093583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40822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6538D984" w14:textId="77777777" w:rsidR="002E1412" w:rsidRPr="002E1412" w:rsidRDefault="0093583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59DA7E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C3E352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98A383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69C6DE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A31066B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65D005F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EFCE368" w14:textId="77777777" w:rsidTr="00E82502">
        <w:trPr>
          <w:cantSplit/>
          <w:trHeight w:val="440"/>
        </w:trPr>
        <w:tc>
          <w:tcPr>
            <w:tcW w:w="9252" w:type="dxa"/>
          </w:tcPr>
          <w:p w14:paraId="7882DA48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3D89F42" w14:textId="77777777" w:rsidTr="00E82502">
        <w:trPr>
          <w:cantSplit/>
          <w:trHeight w:val="440"/>
        </w:trPr>
        <w:tc>
          <w:tcPr>
            <w:tcW w:w="9252" w:type="dxa"/>
          </w:tcPr>
          <w:p w14:paraId="56ACF2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747D457" w14:textId="77777777" w:rsidTr="00E82502">
        <w:trPr>
          <w:cantSplit/>
          <w:trHeight w:val="440"/>
        </w:trPr>
        <w:tc>
          <w:tcPr>
            <w:tcW w:w="9252" w:type="dxa"/>
          </w:tcPr>
          <w:p w14:paraId="686289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22CFF9C" w14:textId="77777777" w:rsidTr="00E82502">
        <w:trPr>
          <w:cantSplit/>
          <w:trHeight w:val="440"/>
        </w:trPr>
        <w:tc>
          <w:tcPr>
            <w:tcW w:w="9252" w:type="dxa"/>
          </w:tcPr>
          <w:p w14:paraId="09A9CD1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5578974" w14:textId="77777777" w:rsidTr="00E82502">
        <w:trPr>
          <w:cantSplit/>
          <w:trHeight w:val="440"/>
        </w:trPr>
        <w:tc>
          <w:tcPr>
            <w:tcW w:w="9252" w:type="dxa"/>
          </w:tcPr>
          <w:p w14:paraId="2356D5D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ACF6FF" w14:textId="77777777" w:rsidTr="00E82502">
        <w:trPr>
          <w:cantSplit/>
          <w:trHeight w:val="440"/>
        </w:trPr>
        <w:tc>
          <w:tcPr>
            <w:tcW w:w="9252" w:type="dxa"/>
          </w:tcPr>
          <w:p w14:paraId="1A40FEE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A7EF2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290C0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8BE92D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2138A4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08C84B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BABA9" w14:textId="77777777"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14:paraId="1DE14354" w14:textId="77777777"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A8DE6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CC4D4AC" wp14:editId="161F8D40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37A7DA8" wp14:editId="1D3372B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C1D88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59B9925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7A7DA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6C1D88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59B9925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C4CAC5" wp14:editId="6DA3BDC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A635BC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C4CAC5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13A635BC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232975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9E55FF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FA05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51A21A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89F14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D7311" w14:textId="77777777"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14:paraId="3E1164C6" w14:textId="77777777"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37E89"/>
    <w:rsid w:val="00780880"/>
    <w:rsid w:val="00785A62"/>
    <w:rsid w:val="007B0E1F"/>
    <w:rsid w:val="007B6F6F"/>
    <w:rsid w:val="00820C9F"/>
    <w:rsid w:val="0082707E"/>
    <w:rsid w:val="008315B0"/>
    <w:rsid w:val="008B3AE5"/>
    <w:rsid w:val="008C388B"/>
    <w:rsid w:val="00935839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461D39AE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Jose Alejandro Maria Leon</cp:lastModifiedBy>
  <cp:revision>2</cp:revision>
  <cp:lastPrinted>2011-03-04T18:48:00Z</cp:lastPrinted>
  <dcterms:created xsi:type="dcterms:W3CDTF">2025-05-14T14:47:00Z</dcterms:created>
  <dcterms:modified xsi:type="dcterms:W3CDTF">2025-05-14T14:47:00Z</dcterms:modified>
</cp:coreProperties>
</file>