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B61C1" w14:textId="138448C4" w:rsidR="00535962" w:rsidRPr="00F7167E" w:rsidRDefault="0034001B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49336B5" wp14:editId="02690F80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44800961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D522FD" w14:textId="77777777" w:rsidR="002E1412" w:rsidRPr="002E1412" w:rsidRDefault="0034001B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9336B5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0BD522FD" w14:textId="77777777" w:rsidR="002E1412" w:rsidRPr="002E1412" w:rsidRDefault="0034001B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3EA68F0D" wp14:editId="16CAC2A3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B99A3AE" wp14:editId="7B46A0FE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565810357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596399160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8192032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207012553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152AD3F" w14:textId="77777777"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279423062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0F5B7E8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99A3AE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152AD3F" w14:textId="77777777"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" fillcolor="black [3213]" strokecolor="white [3212]" strokeweight="3pt">
                    <v:textbox>
                      <w:txbxContent>
                        <w:p w14:paraId="60F5B7E8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0293A74" wp14:editId="27FDF105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51564942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7D0D8B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93A74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217D0D8B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B451E0" wp14:editId="16B0C0B8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21057502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457990DB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11A00DC" wp14:editId="3D9FF3EE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451E0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457990DB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11A00DC" wp14:editId="3D9FF3EE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9B1E38E" w14:textId="1AECB792" w:rsidR="00535962" w:rsidRPr="00535962" w:rsidRDefault="0034001B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8B5E122" wp14:editId="13F0E0CC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202414135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065B7" w14:textId="77777777" w:rsidR="00F7443C" w:rsidRPr="004767CC" w:rsidRDefault="0034001B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5E122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7E3065B7" w14:textId="77777777" w:rsidR="00F7443C" w:rsidRPr="004767CC" w:rsidRDefault="0034001B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48A9844" wp14:editId="2E6F6472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23439310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778AE1" w14:textId="77777777" w:rsidR="0026335F" w:rsidRPr="0026335F" w:rsidRDefault="0034001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A9844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20778AE1" w14:textId="77777777" w:rsidR="0026335F" w:rsidRPr="0026335F" w:rsidRDefault="0034001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873B281" w14:textId="16EE60C0" w:rsidR="00535962" w:rsidRDefault="0034001B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400240C" wp14:editId="16DC27C5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31087134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17B48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0240C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817B48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993B244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534144AE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22AA56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5918644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7CC5F1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669115C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57CBB0A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C44629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2686FA9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3496F5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8D15CBE" w14:textId="77777777" w:rsidTr="00A24343">
        <w:trPr>
          <w:trHeight w:val="457"/>
          <w:jc w:val="center"/>
        </w:trPr>
        <w:tc>
          <w:tcPr>
            <w:tcW w:w="849" w:type="dxa"/>
          </w:tcPr>
          <w:p w14:paraId="09F4AC8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A8B0D9C" w14:textId="77777777" w:rsidR="0037246F" w:rsidRDefault="0037246F" w:rsidP="00BB657B">
            <w:pPr>
              <w:spacing w:after="0" w:line="240" w:lineRule="auto"/>
            </w:pPr>
          </w:p>
          <w:p w14:paraId="1395E25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81977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418BCC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40E96B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EB92A2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092BFB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24C113A" w14:textId="77777777" w:rsidTr="00A24343">
        <w:trPr>
          <w:trHeight w:val="477"/>
          <w:jc w:val="center"/>
        </w:trPr>
        <w:tc>
          <w:tcPr>
            <w:tcW w:w="849" w:type="dxa"/>
          </w:tcPr>
          <w:p w14:paraId="52DFC4A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D874BFF" w14:textId="77777777" w:rsidR="0037246F" w:rsidRDefault="0037246F" w:rsidP="00BB657B">
            <w:pPr>
              <w:spacing w:after="0" w:line="240" w:lineRule="auto"/>
            </w:pPr>
          </w:p>
          <w:p w14:paraId="7A7B6A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BC3BD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F50935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131C72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DB0F1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83C747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E0EC294" w14:textId="77777777" w:rsidTr="00A24343">
        <w:trPr>
          <w:trHeight w:val="477"/>
          <w:jc w:val="center"/>
        </w:trPr>
        <w:tc>
          <w:tcPr>
            <w:tcW w:w="849" w:type="dxa"/>
          </w:tcPr>
          <w:p w14:paraId="1B3DD9C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ED87CDD" w14:textId="77777777" w:rsidR="0037246F" w:rsidRDefault="0037246F" w:rsidP="00BB657B">
            <w:pPr>
              <w:spacing w:after="0" w:line="240" w:lineRule="auto"/>
            </w:pPr>
          </w:p>
          <w:p w14:paraId="423AEE6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9D876C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05275B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7A75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2F793D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EEE7BC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A4DB07A" w14:textId="77777777" w:rsidTr="00A24343">
        <w:trPr>
          <w:trHeight w:val="477"/>
          <w:jc w:val="center"/>
        </w:trPr>
        <w:tc>
          <w:tcPr>
            <w:tcW w:w="849" w:type="dxa"/>
          </w:tcPr>
          <w:p w14:paraId="274B975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9F9837B" w14:textId="77777777" w:rsidR="0037246F" w:rsidRDefault="0037246F" w:rsidP="00BB657B">
            <w:pPr>
              <w:spacing w:after="0" w:line="240" w:lineRule="auto"/>
            </w:pPr>
          </w:p>
          <w:p w14:paraId="1435B2D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B1BB66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32744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7A290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28C2D0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6A8F1B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E18963F" w14:textId="77777777" w:rsidTr="00A24343">
        <w:trPr>
          <w:trHeight w:val="477"/>
          <w:jc w:val="center"/>
        </w:trPr>
        <w:tc>
          <w:tcPr>
            <w:tcW w:w="849" w:type="dxa"/>
          </w:tcPr>
          <w:p w14:paraId="21781EC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8406AD8" w14:textId="77777777" w:rsidR="0037246F" w:rsidRDefault="0037246F" w:rsidP="00BB657B">
            <w:pPr>
              <w:spacing w:after="0" w:line="240" w:lineRule="auto"/>
            </w:pPr>
          </w:p>
          <w:p w14:paraId="7A4F91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95407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DD6F7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AD4C93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03938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E2DCCD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E6140E9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048BA90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612A11AF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5F54B94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40403D0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912FBE2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855E537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72476032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742499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050ED1CC" w14:textId="19661C9F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34001B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473B4CE" wp14:editId="66926629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186562874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6D3764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3B4CE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1F6D3764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29C1C" w14:textId="77777777"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14:paraId="1E88450F" w14:textId="77777777"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00A50" w14:textId="16F9E60B" w:rsidR="001007E7" w:rsidRDefault="0034001B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244A277" wp14:editId="7956EE1E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7463969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5DBC8A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316D41E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DD488D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244A27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3C5DBC8A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316D41E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DD488D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A8876F5" w14:textId="602D9522" w:rsidR="001007E7" w:rsidRDefault="0034001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196DCC" wp14:editId="4F3FDDD2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86309194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0D87DE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E196DCC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40D87DE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0484AF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7095F848" wp14:editId="4462E5CE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70704416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89DCA" w14:textId="77777777"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14:paraId="4D5D44C4" w14:textId="77777777"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14:paraId="2116EF39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7E419F4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4001B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37E89"/>
    <w:rsid w:val="00780880"/>
    <w:rsid w:val="007B4164"/>
    <w:rsid w:val="007B6F6F"/>
    <w:rsid w:val="00810515"/>
    <w:rsid w:val="0083342F"/>
    <w:rsid w:val="008471A1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50716215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Jose Alejandro Maria Leon</cp:lastModifiedBy>
  <cp:revision>2</cp:revision>
  <cp:lastPrinted>2011-03-04T18:27:00Z</cp:lastPrinted>
  <dcterms:created xsi:type="dcterms:W3CDTF">2025-05-14T14:46:00Z</dcterms:created>
  <dcterms:modified xsi:type="dcterms:W3CDTF">2025-05-14T14:46:00Z</dcterms:modified>
</cp:coreProperties>
</file>