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A6D8F" w14:textId="4E3D4F06" w:rsidR="00535962" w:rsidRPr="00F7167E" w:rsidRDefault="00A47F74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C6D1AF3" wp14:editId="59A52297">
                <wp:simplePos x="0" y="0"/>
                <wp:positionH relativeFrom="column">
                  <wp:posOffset>4400550</wp:posOffset>
                </wp:positionH>
                <wp:positionV relativeFrom="paragraph">
                  <wp:posOffset>-590550</wp:posOffset>
                </wp:positionV>
                <wp:extent cx="1895918" cy="701040"/>
                <wp:effectExtent l="0" t="0" r="285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918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189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b w:val="0"/>
                                    <w:bCs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</w:rPr>
                                </w:sdtEndPr>
                                <w:sdtContent>
                                  <w:p w14:paraId="0E674078" w14:textId="0DF6CAF8" w:rsidR="001466B0" w:rsidRPr="004F1615" w:rsidRDefault="00531B3A" w:rsidP="001466B0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b w:val="0"/>
                                        <w:bCs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BCE00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6D1AF3" id="Group 21" o:spid="_x0000_s1026" style="position:absolute;margin-left:346.5pt;margin-top:-46.5pt;width:149.3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189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b w:val="0"/>
                              <w:bCs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</w:rPr>
                          </w:sdtEndPr>
                          <w:sdtContent>
                            <w:p w14:paraId="0E674078" w14:textId="0DF6CAF8" w:rsidR="001466B0" w:rsidRPr="004F1615" w:rsidRDefault="00531B3A" w:rsidP="001466B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Style w:val="Style2"/>
                                  <w:b w:val="0"/>
                                  <w:bCs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BBCE00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CA1864" wp14:editId="5C16947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268C9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A1864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40268C9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694A4E6D" wp14:editId="62AFAA73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2AEB7A" wp14:editId="210D6F93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1298D" w14:textId="453C1B75" w:rsidR="0026335F" w:rsidRPr="0026335F" w:rsidRDefault="0036210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4-04-1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31B3A">
                                  <w:rPr>
                                    <w:rStyle w:val="Style5"/>
                                    <w:lang w:val="es-DO"/>
                                  </w:rPr>
                                  <w:t>17 de abril de 2024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AEB7A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6311298D" w14:textId="453C1B75" w:rsidR="0026335F" w:rsidRPr="0026335F" w:rsidRDefault="0036210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4-04-1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31B3A">
                            <w:rPr>
                              <w:rStyle w:val="Style5"/>
                              <w:lang w:val="es-DO"/>
                            </w:rPr>
                            <w:t>17 de abril de 2024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7539949" wp14:editId="5D2C9023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728A929" w14:textId="5C6659D4" w:rsidR="00BC61BD" w:rsidRPr="00BC61BD" w:rsidRDefault="00A47F7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47F74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D910384" wp14:editId="0AF2A59A">
                                      <wp:extent cx="845820" cy="493395"/>
                                      <wp:effectExtent l="0" t="0" r="0" b="1905"/>
                                      <wp:docPr id="987745312" name="Imagen 1" descr="Texto, Aplicación&#10;&#10;Descripción generada automáticamente con confianza m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Texto, Aplicación&#10;&#10;Descripción generada automáticamente con confianza media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9339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3994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728A929" w14:textId="5C6659D4" w:rsidR="00BC61BD" w:rsidRPr="00BC61BD" w:rsidRDefault="00A47F74">
                          <w:pPr>
                            <w:rPr>
                              <w:lang w:val="en-US"/>
                            </w:rPr>
                          </w:pPr>
                          <w:r w:rsidRPr="00A47F74">
                            <w:rPr>
                              <w:noProof/>
                            </w:rPr>
                            <w:drawing>
                              <wp:inline distT="0" distB="0" distL="0" distR="0" wp14:anchorId="5D910384" wp14:editId="0AF2A59A">
                                <wp:extent cx="845820" cy="493395"/>
                                <wp:effectExtent l="0" t="0" r="0" b="1905"/>
                                <wp:docPr id="987745312" name="Imagen 1" descr="Texto, Aplicación&#10;&#10;Descripción generada automáticamente con confianza m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Texto, Aplicación&#10;&#10;Descripción generada automáticamente con confianza media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9339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59D253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A27572" wp14:editId="20804B04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CBB0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27572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627CBB0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6E6B00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4CA9F8F" wp14:editId="70AF1594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368617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0691C" w14:textId="1DE48AF3" w:rsidR="002E1412" w:rsidRPr="009578A1" w:rsidRDefault="009578A1" w:rsidP="009578A1">
                            <w:pPr>
                              <w:rPr>
                                <w:rFonts w:asciiTheme="minorHAnsi" w:hAnsiTheme="minorHAnsi"/>
                                <w:lang w:val="es-DO"/>
                              </w:rPr>
                            </w:pPr>
                            <w:r>
                              <w:rPr>
                                <w:rStyle w:val="Style6"/>
                                <w:rFonts w:asciiTheme="minorHAnsi" w:hAnsiTheme="minorHAnsi"/>
                                <w:sz w:val="24"/>
                                <w:szCs w:val="24"/>
                                <w:lang w:val="es-DO"/>
                              </w:rPr>
                              <w:t>CORPORACIÓN DE ACUEDUCTO Y ALCANTARILLADO DE SANTO DOMINGO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A9F8F" id="Text Box 16" o:spid="_x0000_s1035" type="#_x0000_t202" style="position:absolute;margin-left:0;margin-top:3.45pt;width:290.25pt;height:22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" stroked="f">
                <v:textbox>
                  <w:txbxContent>
                    <w:p w14:paraId="7340691C" w14:textId="1DE48AF3" w:rsidR="002E1412" w:rsidRPr="009578A1" w:rsidRDefault="009578A1" w:rsidP="009578A1">
                      <w:pPr>
                        <w:rPr>
                          <w:rFonts w:asciiTheme="minorHAnsi" w:hAnsiTheme="minorHAnsi"/>
                          <w:lang w:val="es-DO"/>
                        </w:rPr>
                      </w:pPr>
                      <w:r>
                        <w:rPr>
                          <w:rStyle w:val="Style6"/>
                          <w:rFonts w:asciiTheme="minorHAnsi" w:hAnsiTheme="minorHAnsi"/>
                          <w:sz w:val="24"/>
                          <w:szCs w:val="24"/>
                          <w:lang w:val="es-DO"/>
                        </w:rPr>
                        <w:t>CORPORACIÓN DE ACUEDUCTO Y ALCANTARILLADO DE SANTO DOMINGO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FB589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781F86A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CD8017" wp14:editId="56E60033">
                <wp:simplePos x="0" y="0"/>
                <wp:positionH relativeFrom="margin">
                  <wp:align>center</wp:align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09703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D8017" id="Text Box 18" o:spid="_x0000_s1036" type="#_x0000_t202" style="position:absolute;left:0;text-align:left;margin-left:0;margin-top:6.45pt;width:278.6pt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" stroked="f">
                <v:textbox>
                  <w:txbxContent>
                    <w:p w14:paraId="5D09703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23BB6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59B8D5" wp14:editId="5E14819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FA6745" w14:textId="53542043" w:rsidR="002E1412" w:rsidRPr="002E1412" w:rsidRDefault="0036210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9578A1">
                                  <w:rPr>
                                    <w:rStyle w:val="Style8"/>
                                    <w:smallCaps/>
                                  </w:rPr>
                                  <w:t>UNIDAD OPERATIVA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9B8D5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2FA6745" w14:textId="53542043" w:rsidR="002E1412" w:rsidRPr="002E1412" w:rsidRDefault="0036210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9578A1">
                            <w:rPr>
                              <w:rStyle w:val="Style8"/>
                              <w:smallCaps/>
                            </w:rPr>
                            <w:t>UNIDAD OPERATIVA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5D8F71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F8B3E2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DC95D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86C547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EF1DFB4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01FE13F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F711E1F" w14:textId="77777777" w:rsidTr="5859FB67">
        <w:trPr>
          <w:cantSplit/>
          <w:trHeight w:val="440"/>
        </w:trPr>
        <w:tc>
          <w:tcPr>
            <w:tcW w:w="9252" w:type="dxa"/>
          </w:tcPr>
          <w:p w14:paraId="5210F418" w14:textId="77777777" w:rsidR="00E82502" w:rsidRPr="00E82502" w:rsidRDefault="00FA01DC" w:rsidP="5859FB67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5859FB67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5859FB67">
              <w:rPr>
                <w:spacing w:val="-2"/>
                <w:sz w:val="22"/>
                <w:szCs w:val="22"/>
              </w:rPr>
              <w:t>Razón Social del Oferente:</w:t>
            </w:r>
            <w:r w:rsidR="00E82502" w:rsidRPr="5859FB67">
              <w:rPr>
                <w:sz w:val="22"/>
                <w:szCs w:val="22"/>
              </w:rPr>
              <w:t xml:space="preserve">  </w:t>
            </w:r>
            <w:r w:rsidR="00E82502" w:rsidRPr="5859FB67">
              <w:rPr>
                <w:i/>
                <w:iCs/>
                <w:color w:val="FF0000"/>
                <w:sz w:val="22"/>
                <w:szCs w:val="22"/>
              </w:rPr>
              <w:t>[indicar el nombre jurídico del Oferente]</w:t>
            </w:r>
          </w:p>
        </w:tc>
      </w:tr>
      <w:tr w:rsidR="00E82502" w:rsidRPr="00E82502" w14:paraId="74BF9D2E" w14:textId="77777777" w:rsidTr="5859FB67">
        <w:trPr>
          <w:cantSplit/>
          <w:trHeight w:val="440"/>
        </w:trPr>
        <w:tc>
          <w:tcPr>
            <w:tcW w:w="9252" w:type="dxa"/>
          </w:tcPr>
          <w:p w14:paraId="619D908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8D6A4C1" w14:textId="77777777" w:rsidTr="5859FB67">
        <w:trPr>
          <w:cantSplit/>
          <w:trHeight w:val="440"/>
        </w:trPr>
        <w:tc>
          <w:tcPr>
            <w:tcW w:w="9252" w:type="dxa"/>
          </w:tcPr>
          <w:p w14:paraId="75FDE8B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EDDC6D6" w14:textId="77777777" w:rsidTr="5859FB67">
        <w:trPr>
          <w:cantSplit/>
          <w:trHeight w:val="440"/>
        </w:trPr>
        <w:tc>
          <w:tcPr>
            <w:tcW w:w="9252" w:type="dxa"/>
          </w:tcPr>
          <w:p w14:paraId="4D7B50F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0330509" w14:textId="77777777" w:rsidTr="5859FB67">
        <w:trPr>
          <w:cantSplit/>
          <w:trHeight w:val="440"/>
        </w:trPr>
        <w:tc>
          <w:tcPr>
            <w:tcW w:w="9252" w:type="dxa"/>
          </w:tcPr>
          <w:p w14:paraId="6D21AE9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F05B2C6" w14:textId="77777777" w:rsidTr="5859FB67">
        <w:trPr>
          <w:cantSplit/>
          <w:trHeight w:val="440"/>
        </w:trPr>
        <w:tc>
          <w:tcPr>
            <w:tcW w:w="9252" w:type="dxa"/>
          </w:tcPr>
          <w:p w14:paraId="0054F6A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6860F1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FFEFE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477DA0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4F466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8A83A1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237B5" w14:textId="77777777" w:rsidR="0036210D" w:rsidRDefault="0036210D" w:rsidP="001007E7">
      <w:pPr>
        <w:spacing w:after="0" w:line="240" w:lineRule="auto"/>
      </w:pPr>
      <w:r>
        <w:separator/>
      </w:r>
    </w:p>
  </w:endnote>
  <w:endnote w:type="continuationSeparator" w:id="0">
    <w:p w14:paraId="23EA58D4" w14:textId="77777777" w:rsidR="0036210D" w:rsidRDefault="0036210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86FC0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3847C2F" wp14:editId="1C9CFA9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45E1FF" wp14:editId="0CFBD28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B999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DEEECBF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45E1F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1F6B999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DEEECBF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3C72A54" wp14:editId="7AAFAA56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AD244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C72A5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CAD2442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3F407A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3D6183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76ABBB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4AFF98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E0483A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987F8" w14:textId="77777777" w:rsidR="0036210D" w:rsidRDefault="0036210D" w:rsidP="001007E7">
      <w:pPr>
        <w:spacing w:after="0" w:line="240" w:lineRule="auto"/>
      </w:pPr>
      <w:r>
        <w:separator/>
      </w:r>
    </w:p>
  </w:footnote>
  <w:footnote w:type="continuationSeparator" w:id="0">
    <w:p w14:paraId="595B6580" w14:textId="77777777" w:rsidR="0036210D" w:rsidRDefault="0036210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C5E6B"/>
    <w:rsid w:val="001F73A7"/>
    <w:rsid w:val="002009A7"/>
    <w:rsid w:val="00242A5C"/>
    <w:rsid w:val="00253DBA"/>
    <w:rsid w:val="0026335F"/>
    <w:rsid w:val="002765B8"/>
    <w:rsid w:val="00295BD4"/>
    <w:rsid w:val="002D451D"/>
    <w:rsid w:val="002E1412"/>
    <w:rsid w:val="00314023"/>
    <w:rsid w:val="00341484"/>
    <w:rsid w:val="0036210D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4F1615"/>
    <w:rsid w:val="00531B3A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578A1"/>
    <w:rsid w:val="00966EEE"/>
    <w:rsid w:val="00977C54"/>
    <w:rsid w:val="00A16099"/>
    <w:rsid w:val="00A47F74"/>
    <w:rsid w:val="00A640BD"/>
    <w:rsid w:val="00A641A7"/>
    <w:rsid w:val="00A72F42"/>
    <w:rsid w:val="00A86709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0961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40D8A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  <w:rsid w:val="5859F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EE442D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C01833C3151648AD716E93925BBCF5" ma:contentTypeVersion="6" ma:contentTypeDescription="Crear nuevo documento." ma:contentTypeScope="" ma:versionID="26d313937ef83be868453ffa161309a8">
  <xsd:schema xmlns:xsd="http://www.w3.org/2001/XMLSchema" xmlns:xs="http://www.w3.org/2001/XMLSchema" xmlns:p="http://schemas.microsoft.com/office/2006/metadata/properties" xmlns:ns2="e5cc34b0-669a-4e80-a5e3-49b293bedbc4" xmlns:ns3="47d070c4-e3c6-4fd9-958e-88976d440228" targetNamespace="http://schemas.microsoft.com/office/2006/metadata/properties" ma:root="true" ma:fieldsID="3bcbc51a388be3b8d8e64b27277ad83e" ns2:_="" ns3:_="">
    <xsd:import namespace="e5cc34b0-669a-4e80-a5e3-49b293bedbc4"/>
    <xsd:import namespace="47d070c4-e3c6-4fd9-958e-88976d4402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c34b0-669a-4e80-a5e3-49b293bed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070c4-e3c6-4fd9-958e-88976d44022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7860A-21AC-493B-A9CB-3F7B787453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73F3B0-A15C-47FE-82DF-D8C8EC27AB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137C83-981F-4A58-8F72-F0B2E70ED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cc34b0-669a-4e80-a5e3-49b293bedbc4"/>
    <ds:schemaRef ds:uri="47d070c4-e3c6-4fd9-958e-88976d4402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Leomary Moreno De Gonzalez</cp:lastModifiedBy>
  <cp:revision>11</cp:revision>
  <cp:lastPrinted>2011-03-04T18:48:00Z</cp:lastPrinted>
  <dcterms:created xsi:type="dcterms:W3CDTF">2024-04-09T13:21:00Z</dcterms:created>
  <dcterms:modified xsi:type="dcterms:W3CDTF">2026-06-01T19:36:00Z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0x01010093C01833C3151648AD716E93925BBCF5</vt:lpwstr>
  </property>
</Properties>
</file>