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093AE" w14:textId="66DBDF3A" w:rsidR="00535962" w:rsidRPr="00F7167E" w:rsidRDefault="00904DD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F1B82A1" wp14:editId="3804C487">
                <wp:simplePos x="0" y="0"/>
                <wp:positionH relativeFrom="column">
                  <wp:posOffset>7391400</wp:posOffset>
                </wp:positionH>
                <wp:positionV relativeFrom="paragraph">
                  <wp:posOffset>-704850</wp:posOffset>
                </wp:positionV>
                <wp:extent cx="2028825" cy="676275"/>
                <wp:effectExtent l="0" t="0" r="2857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825" cy="676275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15" cy="941"/>
                            <a:chOff x="9151" y="720"/>
                            <a:chExt cx="2011" cy="875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2" y="1077"/>
                              <a:ext cx="1990" cy="518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C2BB0B" w14:textId="5AE710AD" w:rsidR="00957FDA" w:rsidRPr="00535962" w:rsidRDefault="003A4C52" w:rsidP="00957FDA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0B3CAF">
                                      <w:rPr>
                                        <w:rStyle w:val="Style2"/>
                                      </w:rPr>
                                      <w:t xml:space="preserve">        DGII-CCC-</w:t>
                                    </w:r>
                                    <w:r w:rsidR="00C90760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8764E2">
                                      <w:rPr>
                                        <w:rStyle w:val="Style2"/>
                                      </w:rPr>
                                      <w:t>-</w:t>
                                    </w:r>
                                    <w:r w:rsidR="000B3CAF">
                                      <w:rPr>
                                        <w:rStyle w:val="Style2"/>
                                      </w:rPr>
                                      <w:t>202</w:t>
                                    </w:r>
                                    <w:r w:rsidR="00621AC5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0B3CAF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621AC5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</w:sdtContent>
                                </w:sdt>
                                <w:r w:rsidR="002B41AB">
                                  <w:rPr>
                                    <w:rStyle w:val="Style2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EBFFB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B82A1" id="Group 21" o:spid="_x0000_s1026" style="position:absolute;margin-left:582pt;margin-top:-55.5pt;width:159.75pt;height:53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MVyggMAAMYMAAAOAAAAZHJzL2Uyb0RvYy54bWzUl9tu1DAQhu+ReAfL9zTr7GY3iZpFUKBC&#10;4lBReABv4hxEYgfb26Q8PWM7yR4KAkoPohcrO+PD+J/5xu7p876p0RWTqhI8weRkhhHjqcgqXiT4&#10;y+c3z0KMlKY8o7XgLMHXTOHn66dPTrs2Zr4oRZ0xiWARruKuTXCpdRt7nkpL1lB1IlrGwZgL2VAN&#10;XVl4maQdrN7Unj+bLb1OyKyVImVKwddXzojXdv08Z6n+mOeKaVQnGHzT9lfa34359danNC4kbcsq&#10;Hdygt/CioRWHTaelXlFN0VZWN5ZqqlQKJXJ9korGE3lepcyeAU5DZkenOZdi29qzFHFXtJNMIO2R&#10;TrdeNv1wdS7by/ZCOu+h+U6kXxXo4nVtEe/bTb9wg9Gmey8yiCfdamEP3ueyMUvAkVBv9b2e9GW9&#10;Ril89Gd+GPoBRinYlqulvwpcANISomSmET9cLjECc+DPR9vrcXqwWLi5hMwWxurR2O1rfR18M7GH&#10;ZFI7vdS/6XVZ0pbZMCijx4VEVQaugi+cNqDBJ8gyyouaId83XpntYdwoqnKKIi7OShjGXkgpupLR&#10;DNwi9hQHE0xHQTx+K/FPtJqE/rVSNG6l0udMNMg0EizBextBevVOaSfqOMQElIs3VV3DdxrXHHUJ&#10;jgIIoekqUVeZMdqOLDZntURX1JBm/4YIHQxrKg2811WT4HAaRGMjx2ue2V00rWrXhvDW3Caik8RJ&#10;uxHZNcgjhYMZig80SiG/Y9QByAlW37ZUMozqtxwkjshiYci3nUWw8qEj9y2bfQvlKSyVYI2Ra55p&#10;Vy22rayKEnYi9uxcvIDMzysrmAmZ82pwFpLP+Drg4pp7mQMEuMyxgCOX6ce0mVpyVzQSP5pDITZY&#10;LW3K0XhKlQUZgIwWg2miMSIBsbOMaDY2aTnBOCNgMyCHjuJHZRFqhlP0sznXS9Ej3xaIPbKQ7uH7&#10;GL/7gjIiK99KRmarldNsVJpEEaSeUSwg4cDGWDVH4P6QyQOk7F3JJvY2hcvQettAiXY8kj3U4Lsp&#10;to7TEVFz3ZolbEk9WN0x74cBRPkm9OM8t9wdb30HtUL3mx4Sdwfo7crGw5WMh7i4VjdhsffwI8By&#10;XF9GVuBpFzlW5ktbeqbq8tf310E2H7Gi+3tgZR4Cbv8pK+5lY6rCvyLzkDft7vVn71/7WLaVbHjY&#10;m9f4ft+O2v37sf4BAAD//wMAUEsDBBQABgAIAAAAIQDfDU5O4gAAAA0BAAAPAAAAZHJzL2Rvd25y&#10;ZXYueG1sTI9Ba8JAEIXvhf6HZQq96WZrIpJmIyJtT1KoFkpvYzImwexuyK5J/PcdT/U2b+bx5nvZ&#10;ejKtGKj3jbMa1DwCQbZwZWMrDd+H99kKhA9oS2ydJQ1X8rDOHx8yTEs32i8a9qESHGJ9ihrqELpU&#10;Sl/UZNDPXUeWbyfXGwws+0qWPY4cblr5EkVLabCx/KHGjrY1Fef9xWj4GHHcLNTbsDufttffQ/L5&#10;s1Ok9fPTtHkFEWgK/2a44TM65Mx0dBdbetGyVsuYywQNM6UUTzdPvFokII68ixOQeSbvW+R/AAAA&#10;//8DAFBLAQItABQABgAIAAAAIQC2gziS/gAAAOEBAAATAAAAAAAAAAAAAAAAAAAAAABbQ29udGVu&#10;dF9UeXBlc10ueG1sUEsBAi0AFAAGAAgAAAAhADj9If/WAAAAlAEAAAsAAAAAAAAAAAAAAAAALwEA&#10;AF9yZWxzLy5yZWxzUEsBAi0AFAAGAAgAAAAhAEtExXKCAwAAxgwAAA4AAAAAAAAAAAAAAAAALgIA&#10;AGRycy9lMm9Eb2MueG1sUEsBAi0AFAAGAAgAAAAhAN8NTk7iAAAADQEAAA8AAAAAAAAAAAAAAAAA&#10;3AUAAGRycy9kb3ducmV2LnhtbFBLBQYAAAAABAAEAPMAAADr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38;top:561;width:2415;height:941" coordorigin="9151,720" coordsize="2011,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2;top:1077;width:1990;height: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5C2BB0B" w14:textId="5AE710AD" w:rsidR="00957FDA" w:rsidRPr="00535962" w:rsidRDefault="003A4C52" w:rsidP="00957FDA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0B3CAF">
                                <w:rPr>
                                  <w:rStyle w:val="Style2"/>
                                </w:rPr>
                                <w:t xml:space="preserve">        DGII-CCC-</w:t>
                              </w:r>
                              <w:r w:rsidR="00C90760">
                                <w:rPr>
                                  <w:rStyle w:val="Style2"/>
                                </w:rPr>
                                <w:t>LPN</w:t>
                              </w:r>
                              <w:r w:rsidR="008764E2">
                                <w:rPr>
                                  <w:rStyle w:val="Style2"/>
                                </w:rPr>
                                <w:t>-</w:t>
                              </w:r>
                              <w:r w:rsidR="000B3CAF">
                                <w:rPr>
                                  <w:rStyle w:val="Style2"/>
                                </w:rPr>
                                <w:t>202</w:t>
                              </w:r>
                              <w:r w:rsidR="00621AC5">
                                <w:rPr>
                                  <w:rStyle w:val="Style2"/>
                                </w:rPr>
                                <w:t>6</w:t>
                              </w:r>
                              <w:r w:rsidR="000B3CAF">
                                <w:rPr>
                                  <w:rStyle w:val="Style2"/>
                                </w:rPr>
                                <w:t>-00</w:t>
                              </w:r>
                              <w:r w:rsidR="00621AC5">
                                <w:rPr>
                                  <w:rStyle w:val="Style2"/>
                                </w:rPr>
                                <w:t>0</w:t>
                              </w:r>
                            </w:sdtContent>
                          </w:sdt>
                          <w:r w:rsidR="002B41AB">
                            <w:rPr>
                              <w:rStyle w:val="Style2"/>
                            </w:rPr>
                            <w:t>8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1EBFFB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0363C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E04AF" wp14:editId="41D414CD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1857375" cy="9715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1D45CD1" w14:textId="56921DCA" w:rsidR="00BC61BD" w:rsidRPr="00BC61BD" w:rsidRDefault="00F0363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F0363C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E8DC3F2" wp14:editId="3366C76C">
                                      <wp:extent cx="1564490" cy="628650"/>
                                      <wp:effectExtent l="0" t="0" r="0" b="0"/>
                                      <wp:docPr id="2" name="Picture 3" descr="A logo with a circular design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3" descr="A logo with a circular design&#10;&#10;Description automatically generated with medium confidenc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26599" cy="65360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E04AF" id="Text Box 2" o:spid="_x0000_s1031" type="#_x0000_t202" style="position:absolute;margin-left:-28.5pt;margin-top:-25.5pt;width:146.2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d4C5QEAAKgDAAAOAAAAZHJzL2Uyb0RvYy54bWysU9Fu0zAUfUfiHyy/0zSlpVvUdBqbhpDG&#10;QBr7AMexE4vE11y7TcrXc+10XYG3iRfL9nXOPefck83V2Hdsr9AbsCXPZ3POlJVQG9uU/On73bsL&#10;znwQthYdWFXyg/L8avv2zWZwhVpAC12tkBGI9cXgSt6G4Ios87JVvfAzcMpSUQP2ItARm6xGMRB6&#10;32WL+fxDNgDWDkEq7+n2dirybcLXWsnwVWuvAutKTtxCWjGtVVyz7UYUDQrXGnmkIV7BohfGUtMT&#10;1K0Igu3Q/APVG4ngQYeZhD4DrY1USQOpyed/qXlshVNJC5nj3ckm//9g5cP+0X1DFsaPMNIAkwjv&#10;7kH+8MzCTStso64RYWiVqKlxHi3LBueL46fRal/4CFINX6CmIYtdgAQ0auyjK6STEToN4HAyXY2B&#10;ydjyYrV+v15xJql2uc5XqzSVTBTPXzv04ZOCnsVNyZGGmtDF/t6HyEYUz09iMwt3puvSYDv7xwU9&#10;jDeJfSQ8UQ9jNTJTl3wRpUUxFdQHkoMwxYXiTZsW8BdnA0Wl5P7nTqDirPtsyZLLfLmM2UqH5Wq9&#10;oAOeV6rzirCSoEoeOJu2N2HK486haVrqNA3BwjXZqE1S+MLqSJ/ikIQfoxvzdn5Or15+sO1vAAAA&#10;//8DAFBLAwQUAAYACAAAACEANodMcd4AAAALAQAADwAAAGRycy9kb3ducmV2LnhtbEyPS0/DMBCE&#10;70j8B2uRuLV2A+ER4lQIxBVEeUjctvE2iYjXUew24d+zPcFtRvtpdqZcz75XBxpjF9jCamlAEdfB&#10;ddxYeH97WtyAignZYR+YLPxQhHV1elJi4cLEr3TYpEZJCMcCLbQpDYXWsW7JY1yGgVhuuzB6TGLH&#10;RrsRJwn3vc6MudIeO5YPLQ700FL9vdl7Cx/Pu6/PS/PSPPp8mMJsNPtbbe352Xx/ByrRnP5gONaX&#10;6lBJp23Ys4uqt7DIr2VLOoqVCCGyizwHtRXUZAZ0Ver/G6pfAAAA//8DAFBLAQItABQABgAIAAAA&#10;IQC2gziS/gAAAOEBAAATAAAAAAAAAAAAAAAAAAAAAABbQ29udGVudF9UeXBlc10ueG1sUEsBAi0A&#10;FAAGAAgAAAAhADj9If/WAAAAlAEAAAsAAAAAAAAAAAAAAAAALwEAAF9yZWxzLy5yZWxzUEsBAi0A&#10;FAAGAAgAAAAhAPs13gLlAQAAqAMAAA4AAAAAAAAAAAAAAAAALgIAAGRycy9lMm9Eb2MueG1sUEsB&#10;Ai0AFAAGAAgAAAAhADaHTHHeAAAACwEAAA8AAAAAAAAAAAAAAAAAPwQAAGRycy9kb3ducmV2Lnht&#10;bFBLBQYAAAAABAAEAPMAAABK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1D45CD1" w14:textId="56921DCA" w:rsidR="00BC61BD" w:rsidRPr="00BC61BD" w:rsidRDefault="00F0363C">
                          <w:pPr>
                            <w:rPr>
                              <w:lang w:val="en-US"/>
                            </w:rPr>
                          </w:pPr>
                          <w:r w:rsidRPr="00F0363C">
                            <w:rPr>
                              <w:noProof/>
                            </w:rPr>
                            <w:drawing>
                              <wp:inline distT="0" distB="0" distL="0" distR="0" wp14:anchorId="3E8DC3F2" wp14:editId="3366C76C">
                                <wp:extent cx="1564490" cy="628650"/>
                                <wp:effectExtent l="0" t="0" r="0" b="0"/>
                                <wp:docPr id="2" name="Picture 3" descr="A logo with a circular design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3" descr="A logo with a circular design&#10;&#10;Description automatically generated with medium confidenc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26599" cy="65360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3574EF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4CAD62A" wp14:editId="1C0F9F5F">
                <wp:simplePos x="0" y="0"/>
                <wp:positionH relativeFrom="column">
                  <wp:posOffset>2647950</wp:posOffset>
                </wp:positionH>
                <wp:positionV relativeFrom="paragraph">
                  <wp:posOffset>114300</wp:posOffset>
                </wp:positionV>
                <wp:extent cx="3311525" cy="295275"/>
                <wp:effectExtent l="0" t="0" r="3175" b="9525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C8C34" w14:textId="342E25D3" w:rsidR="002E1412" w:rsidRPr="002E1412" w:rsidRDefault="003A4C5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574EF">
                                  <w:rPr>
                                    <w:rStyle w:val="Style6"/>
                                  </w:rPr>
                                  <w:t>DIRECCIÓN GENERAL DE IMPUESTOS INTERNOS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AD62A" id="Text Box 16" o:spid="_x0000_s1032" type="#_x0000_t202" style="position:absolute;margin-left:208.5pt;margin-top:9pt;width:260.75pt;height:23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5SJ+AEAANEDAAAOAAAAZHJzL2Uyb0RvYy54bWysU8GO0zAQvSPxD5bvNE22Zdmo6Wrpqghp&#10;WZAWPsBxnMQi8Zix26R8PWMn2y1wQ+RgeTz2m3lvXja3Y9+xo0KnwRQ8XSw5U0ZCpU1T8G9f92/e&#10;cea8MJXowKiCn5Tjt9vXrzaDzVUGLXSVQkYgxuWDLXjrvc2TxMlW9cItwCpDyRqwF55CbJIKxUDo&#10;fZdky+XbZACsLIJUztHp/ZTk24hf10r6z3XtlGddwak3H1eMaxnWZLsReYPCtlrObYh/6KIX2lDR&#10;M9S98IIdUP8F1WuJ4KD2Cwl9AnWtpYociE26/IPNUyusilxIHGfPMrn/Bysfj0/2CzI/voeRBhhJ&#10;OPsA8rtjBnatMI26Q4ShVaKiwmmQLBmsy+enQWqXuwBSDp+goiGLg4cINNbYB1WIJyN0GsDpLLoa&#10;PZN0eHWVputszZmkXHazzq7XsYTIn19bdP6Dgp6FTcGRhhrRxfHB+dCNyJ+vhGIOOl3tddfFAJty&#10;1yE7CjLAPn4z+m/XOhMuGwjPJsRwEmkGZhNHP5Yj0xW1HCAC6xKqE/FGmHxF/wFtWsCfnA3kqYK7&#10;HweBirPuoyHtbtLVKpgwBqv1dUYBXmbKy4wwkqAK7jmbtjs/GfdgUTctVZqmZeCO9K51lOKlq7l9&#10;8k1UaPZ4MOZlHG+9/InbXwAAAP//AwBQSwMEFAAGAAgAAAAhAEJkRHDeAAAACQEAAA8AAABkcnMv&#10;ZG93bnJldi54bWxMj81OwzAQhO9IvIO1SFwQdQr5a4hTARKIa0sfYBO7SUS8jmK3Sd+e5URPq9GM&#10;Zr8pt4sdxNlMvnekYL2KQBhqnO6pVXD4/njMQfiApHFwZBRcjIdtdXtTYqHdTDtz3odWcAn5AhV0&#10;IYyFlL7pjEW/cqMh9o5ushhYTq3UE85cbgf5FEWptNgTf+hwNO+daX72J6vg+DU/JJu5/gyHbBen&#10;b9hntbsodX+3vL6ACGYJ/2H4w2d0qJipdifSXgwK4nXGWwIbOV8ObJ7zBEStII0TkFUprxdUvwAA&#10;AP//AwBQSwECLQAUAAYACAAAACEAtoM4kv4AAADhAQAAEwAAAAAAAAAAAAAAAAAAAAAAW0NvbnRl&#10;bnRfVHlwZXNdLnhtbFBLAQItABQABgAIAAAAIQA4/SH/1gAAAJQBAAALAAAAAAAAAAAAAAAAAC8B&#10;AABfcmVscy8ucmVsc1BLAQItABQABgAIAAAAIQBIK5SJ+AEAANEDAAAOAAAAAAAAAAAAAAAAAC4C&#10;AABkcnMvZTJvRG9jLnhtbFBLAQItABQABgAIAAAAIQBCZERw3gAAAAkBAAAPAAAAAAAAAAAAAAAA&#10;AFIEAABkcnMvZG93bnJldi54bWxQSwUGAAAAAAQABADzAAAAXQUAAAAA&#10;" stroked="f">
                <v:textbox>
                  <w:txbxContent>
                    <w:p w14:paraId="18AC8C34" w14:textId="342E25D3" w:rsidR="002E1412" w:rsidRPr="002E1412" w:rsidRDefault="003A4C5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574EF">
                            <w:rPr>
                              <w:rStyle w:val="Style6"/>
                            </w:rPr>
                            <w:t>DIRECCIÓN GENERAL DE IMPUESTOS INTERNOS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1486C79A" wp14:editId="179C5F3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06A6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6F38AC" wp14:editId="208A5E0B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1D9C2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F38AC" id="Text Box 20" o:spid="_x0000_s1033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63B1D9C2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25BE6E6D" w14:textId="63D3E8A3" w:rsidR="00535962" w:rsidRPr="00535962" w:rsidRDefault="00BF06A6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66A47C" wp14:editId="0DDFF558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35DBA" w14:textId="77777777" w:rsidR="00F7443C" w:rsidRPr="004767CC" w:rsidRDefault="003A4C5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6A47C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12B35DBA" w14:textId="77777777" w:rsidR="00F7443C" w:rsidRPr="004767CC" w:rsidRDefault="003A4C5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C10D14" wp14:editId="72F60CE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071671" w14:textId="77777777" w:rsidR="0026335F" w:rsidRPr="0026335F" w:rsidRDefault="003A4C5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10D14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7B071671" w14:textId="77777777" w:rsidR="0026335F" w:rsidRPr="0026335F" w:rsidRDefault="003A4C5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9F1AE0" w14:textId="2C8427E8" w:rsidR="00535962" w:rsidRDefault="00BF06A6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B1F7E8D" wp14:editId="6ED2EABC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F95472" w14:textId="4E0DE81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F06A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F06A6" w:rsidRPr="00BF06A6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F7E8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5F95472" w14:textId="4E0DE81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F06A6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F06A6" w:rsidRPr="00BF06A6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3D6BD9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CF159F2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30344F3B" w14:textId="5D0ACE2D" w:rsidR="0037246F" w:rsidRPr="00131369" w:rsidRDefault="000B3CA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1D04A3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EBB501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FD0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F8ADA6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CE9917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77D3E7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AD15D3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A147D62" w14:textId="77777777" w:rsidTr="00A24343">
        <w:trPr>
          <w:trHeight w:val="457"/>
          <w:jc w:val="center"/>
        </w:trPr>
        <w:tc>
          <w:tcPr>
            <w:tcW w:w="849" w:type="dxa"/>
          </w:tcPr>
          <w:p w14:paraId="021492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4E90B6" w14:textId="77777777" w:rsidR="0037246F" w:rsidRDefault="0037246F" w:rsidP="00BB657B">
            <w:pPr>
              <w:spacing w:after="0" w:line="240" w:lineRule="auto"/>
            </w:pPr>
          </w:p>
          <w:p w14:paraId="631282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23F2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23F8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0231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4143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ABE1AB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1C7B21C" w14:textId="77777777" w:rsidTr="00A24343">
        <w:trPr>
          <w:trHeight w:val="477"/>
          <w:jc w:val="center"/>
        </w:trPr>
        <w:tc>
          <w:tcPr>
            <w:tcW w:w="849" w:type="dxa"/>
          </w:tcPr>
          <w:p w14:paraId="6F1ADF5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4F6ABB3" w14:textId="77777777" w:rsidR="0037246F" w:rsidRDefault="0037246F" w:rsidP="00BB657B">
            <w:pPr>
              <w:spacing w:after="0" w:line="240" w:lineRule="auto"/>
            </w:pPr>
          </w:p>
          <w:p w14:paraId="3625DA8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53E3C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92769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DD78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B67457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E0C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B10AE63" w14:textId="77777777" w:rsidTr="00A24343">
        <w:trPr>
          <w:trHeight w:val="477"/>
          <w:jc w:val="center"/>
        </w:trPr>
        <w:tc>
          <w:tcPr>
            <w:tcW w:w="849" w:type="dxa"/>
          </w:tcPr>
          <w:p w14:paraId="65088D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430E858" w14:textId="77777777" w:rsidR="0037246F" w:rsidRDefault="0037246F" w:rsidP="00BB657B">
            <w:pPr>
              <w:spacing w:after="0" w:line="240" w:lineRule="auto"/>
            </w:pPr>
          </w:p>
          <w:p w14:paraId="334E3A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160C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7F87C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2BC3C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64B1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405BC2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AB92CCF" w14:textId="77777777" w:rsidTr="00A24343">
        <w:trPr>
          <w:trHeight w:val="477"/>
          <w:jc w:val="center"/>
        </w:trPr>
        <w:tc>
          <w:tcPr>
            <w:tcW w:w="849" w:type="dxa"/>
          </w:tcPr>
          <w:p w14:paraId="59FEF3F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4E22911" w14:textId="77777777" w:rsidR="0037246F" w:rsidRDefault="0037246F" w:rsidP="00BB657B">
            <w:pPr>
              <w:spacing w:after="0" w:line="240" w:lineRule="auto"/>
            </w:pPr>
          </w:p>
          <w:p w14:paraId="134E3E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D1D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62CE9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29D62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C6B6A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5923A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C271A2B" w14:textId="77777777" w:rsidTr="00A24343">
        <w:trPr>
          <w:trHeight w:val="477"/>
          <w:jc w:val="center"/>
        </w:trPr>
        <w:tc>
          <w:tcPr>
            <w:tcW w:w="849" w:type="dxa"/>
          </w:tcPr>
          <w:p w14:paraId="0CF8E0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B877A4" w14:textId="77777777" w:rsidR="0037246F" w:rsidRDefault="0037246F" w:rsidP="00BB657B">
            <w:pPr>
              <w:spacing w:after="0" w:line="240" w:lineRule="auto"/>
            </w:pPr>
          </w:p>
          <w:p w14:paraId="39D2A06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6050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F885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E2997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CB8D69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A0C7D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A925C7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323BC9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D05AB17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3D8175D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BFDE05F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59566EA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F9A0703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30BB610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3545197" w14:textId="106A28CC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F06A6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46A93D" wp14:editId="749B99DA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124EF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6A93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4124EF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FC505" w14:textId="77777777" w:rsidR="003A4C52" w:rsidRDefault="003A4C52" w:rsidP="001007E7">
      <w:pPr>
        <w:spacing w:after="0" w:line="240" w:lineRule="auto"/>
      </w:pPr>
      <w:r>
        <w:separator/>
      </w:r>
    </w:p>
  </w:endnote>
  <w:endnote w:type="continuationSeparator" w:id="0">
    <w:p w14:paraId="29EA037E" w14:textId="77777777" w:rsidR="003A4C52" w:rsidRDefault="003A4C5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516BE" w14:textId="7D79421A" w:rsidR="001007E7" w:rsidRDefault="00BF06A6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8F4D99" wp14:editId="7CDB2076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ACC663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E43AB5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5120219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F8F4D9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BACC663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E43AB5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5120219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92648C5" w14:textId="2D7F3E6B" w:rsidR="001007E7" w:rsidRDefault="00BF06A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0BD59" wp14:editId="3AD58C97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86F55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0BD59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0E86F55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CC28DEC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C8CE635" wp14:editId="44686827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ECB87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D0C60" w14:textId="77777777" w:rsidR="003A4C52" w:rsidRDefault="003A4C52" w:rsidP="001007E7">
      <w:pPr>
        <w:spacing w:after="0" w:line="240" w:lineRule="auto"/>
      </w:pPr>
      <w:r>
        <w:separator/>
      </w:r>
    </w:p>
  </w:footnote>
  <w:footnote w:type="continuationSeparator" w:id="0">
    <w:p w14:paraId="047CA6D7" w14:textId="77777777" w:rsidR="003A4C52" w:rsidRDefault="003A4C52" w:rsidP="001007E7">
      <w:pPr>
        <w:spacing w:after="0" w:line="240" w:lineRule="auto"/>
      </w:pPr>
      <w:r>
        <w:continuationSeparator/>
      </w:r>
    </w:p>
  </w:footnote>
  <w:footnote w:id="1">
    <w:p w14:paraId="7470856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BBA5CBE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inkAnnotations="0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062E47"/>
    <w:rsid w:val="000B3CAF"/>
    <w:rsid w:val="000B5D53"/>
    <w:rsid w:val="001007E7"/>
    <w:rsid w:val="001020C0"/>
    <w:rsid w:val="00123B8D"/>
    <w:rsid w:val="0013107F"/>
    <w:rsid w:val="00157600"/>
    <w:rsid w:val="001677B7"/>
    <w:rsid w:val="00170EC5"/>
    <w:rsid w:val="001856AC"/>
    <w:rsid w:val="00194FF2"/>
    <w:rsid w:val="001F32D0"/>
    <w:rsid w:val="001F73A7"/>
    <w:rsid w:val="00200073"/>
    <w:rsid w:val="00253DBA"/>
    <w:rsid w:val="0026335F"/>
    <w:rsid w:val="002860A4"/>
    <w:rsid w:val="002971F5"/>
    <w:rsid w:val="002B41AB"/>
    <w:rsid w:val="002C4A7E"/>
    <w:rsid w:val="002E1412"/>
    <w:rsid w:val="002F01D7"/>
    <w:rsid w:val="00314023"/>
    <w:rsid w:val="0031441A"/>
    <w:rsid w:val="00351DE8"/>
    <w:rsid w:val="003574EF"/>
    <w:rsid w:val="0037246F"/>
    <w:rsid w:val="00392B23"/>
    <w:rsid w:val="003A4539"/>
    <w:rsid w:val="003A4C52"/>
    <w:rsid w:val="003B29C3"/>
    <w:rsid w:val="003B38E0"/>
    <w:rsid w:val="00403697"/>
    <w:rsid w:val="0042490F"/>
    <w:rsid w:val="00466B9C"/>
    <w:rsid w:val="004767CC"/>
    <w:rsid w:val="004814E6"/>
    <w:rsid w:val="0049643D"/>
    <w:rsid w:val="004C4743"/>
    <w:rsid w:val="004E4F9F"/>
    <w:rsid w:val="00535962"/>
    <w:rsid w:val="005509AE"/>
    <w:rsid w:val="005B442B"/>
    <w:rsid w:val="005D0D63"/>
    <w:rsid w:val="0060152B"/>
    <w:rsid w:val="00611A07"/>
    <w:rsid w:val="00620BB5"/>
    <w:rsid w:val="00621AC5"/>
    <w:rsid w:val="0062592A"/>
    <w:rsid w:val="006506D0"/>
    <w:rsid w:val="00651E48"/>
    <w:rsid w:val="006709BC"/>
    <w:rsid w:val="00695EDA"/>
    <w:rsid w:val="00780880"/>
    <w:rsid w:val="007A2CEA"/>
    <w:rsid w:val="007B4164"/>
    <w:rsid w:val="007B6F6F"/>
    <w:rsid w:val="00805058"/>
    <w:rsid w:val="00810515"/>
    <w:rsid w:val="0082255C"/>
    <w:rsid w:val="0083342F"/>
    <w:rsid w:val="00853EE9"/>
    <w:rsid w:val="00854B4F"/>
    <w:rsid w:val="00872B2C"/>
    <w:rsid w:val="008764E2"/>
    <w:rsid w:val="008B3AE5"/>
    <w:rsid w:val="008F5E51"/>
    <w:rsid w:val="009002B4"/>
    <w:rsid w:val="00904DD6"/>
    <w:rsid w:val="00924A58"/>
    <w:rsid w:val="00950651"/>
    <w:rsid w:val="00957FDA"/>
    <w:rsid w:val="009773D3"/>
    <w:rsid w:val="009A2AEC"/>
    <w:rsid w:val="009B0931"/>
    <w:rsid w:val="009E0472"/>
    <w:rsid w:val="009E728D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004F"/>
    <w:rsid w:val="00BE4FB0"/>
    <w:rsid w:val="00BE7538"/>
    <w:rsid w:val="00BF06A6"/>
    <w:rsid w:val="00BF1AD5"/>
    <w:rsid w:val="00BF4FB2"/>
    <w:rsid w:val="00C03B2D"/>
    <w:rsid w:val="00C25ED7"/>
    <w:rsid w:val="00C66D08"/>
    <w:rsid w:val="00C67909"/>
    <w:rsid w:val="00C90760"/>
    <w:rsid w:val="00CA4661"/>
    <w:rsid w:val="00CB7F4B"/>
    <w:rsid w:val="00CE67A3"/>
    <w:rsid w:val="00D15143"/>
    <w:rsid w:val="00D24FA7"/>
    <w:rsid w:val="00D64696"/>
    <w:rsid w:val="00D90D49"/>
    <w:rsid w:val="00DC5D96"/>
    <w:rsid w:val="00DD4F3E"/>
    <w:rsid w:val="00DE3D30"/>
    <w:rsid w:val="00E10895"/>
    <w:rsid w:val="00E13E55"/>
    <w:rsid w:val="00E151D3"/>
    <w:rsid w:val="00E3360B"/>
    <w:rsid w:val="00E366BE"/>
    <w:rsid w:val="00E96D05"/>
    <w:rsid w:val="00EA7406"/>
    <w:rsid w:val="00EB128A"/>
    <w:rsid w:val="00F0363C"/>
    <w:rsid w:val="00F07432"/>
    <w:rsid w:val="00F116C5"/>
    <w:rsid w:val="00F14847"/>
    <w:rsid w:val="00F225BF"/>
    <w:rsid w:val="00F25B99"/>
    <w:rsid w:val="00F4086F"/>
    <w:rsid w:val="00F53753"/>
    <w:rsid w:val="00F7167E"/>
    <w:rsid w:val="00F7443C"/>
    <w:rsid w:val="00F94DB8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90449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23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Yurys  Encarnacion Santana</cp:lastModifiedBy>
  <cp:revision>29</cp:revision>
  <cp:lastPrinted>2011-03-04T18:27:00Z</cp:lastPrinted>
  <dcterms:created xsi:type="dcterms:W3CDTF">2023-05-24T15:05:00Z</dcterms:created>
  <dcterms:modified xsi:type="dcterms:W3CDTF">2026-07-17T18:02:00Z</dcterms:modified>
</cp:coreProperties>
</file>