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2CE0D" w14:textId="73A8FD32" w:rsidR="00535962" w:rsidRPr="00F7167E" w:rsidRDefault="008B7534" w:rsidP="00130549">
      <w:pPr>
        <w:tabs>
          <w:tab w:val="right" w:pos="9027"/>
        </w:tabs>
      </w:pPr>
      <w:r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2889ABB2" wp14:editId="7B9EF19D">
            <wp:simplePos x="0" y="0"/>
            <wp:positionH relativeFrom="margin">
              <wp:posOffset>2486025</wp:posOffset>
            </wp:positionH>
            <wp:positionV relativeFrom="margin">
              <wp:posOffset>-767715</wp:posOffset>
            </wp:positionV>
            <wp:extent cx="880745" cy="878205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5BAC666" wp14:editId="07BDA0D7">
                <wp:simplePos x="0" y="0"/>
                <wp:positionH relativeFrom="column">
                  <wp:posOffset>4295775</wp:posOffset>
                </wp:positionH>
                <wp:positionV relativeFrom="paragraph">
                  <wp:posOffset>-771525</wp:posOffset>
                </wp:positionV>
                <wp:extent cx="1967720" cy="819150"/>
                <wp:effectExtent l="0" t="0" r="13970" b="19050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7720" cy="81915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35" y="561"/>
                            <a:ext cx="2412" cy="1021"/>
                            <a:chOff x="9151" y="720"/>
                            <a:chExt cx="2009" cy="949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26"/>
                              <a:ext cx="18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bookmarkStart w:id="0" w:name="_Hlk67559690" w:displacedByCustomXml="next"/>
                              <w:bookmarkStart w:id="1" w:name="_Hlk67559689" w:displacedByCustomXml="next"/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20D2354" w14:textId="2C914603" w:rsidR="00130549" w:rsidRPr="00535962" w:rsidRDefault="008B7534" w:rsidP="00130549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DGII-CC</w:t>
                                    </w:r>
                                    <w:r w:rsidR="00826B09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826B09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B6B4E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1E6847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826B09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  <w:bookmarkEnd w:id="0" w:displacedByCustomXml="prev"/>
                              <w:bookmarkEnd w:id="1" w:displacedByCustomXml="prev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F52FB6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AC666" id="Group 20" o:spid="_x0000_s1026" style="position:absolute;margin-left:338.25pt;margin-top:-60.75pt;width:154.95pt;height:64.5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2" o:spid="_x0000_s1028" style="position:absolute;left:12935;top:561;width:2412;height:1021" coordorigin="9151,720" coordsize="2009,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126;width:18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bookmarkStart w:id="2" w:name="_Hlk67559690" w:displacedByCustomXml="next"/>
                        <w:bookmarkStart w:id="3" w:name="_Hlk67559689" w:displacedByCustomXml="next"/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20D2354" w14:textId="2C914603" w:rsidR="00130549" w:rsidRPr="00535962" w:rsidRDefault="008B7534" w:rsidP="00130549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DGII-CC</w:t>
                              </w:r>
                              <w:r w:rsidR="00826B09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826B09">
                                <w:rPr>
                                  <w:rStyle w:val="Style2"/>
                                </w:rPr>
                                <w:t>LPN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CB6B4E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1E6847">
                                <w:rPr>
                                  <w:rStyle w:val="Style2"/>
                                </w:rPr>
                                <w:t>0</w:t>
                              </w:r>
                              <w:r w:rsidR="00826B09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  <w:bookmarkEnd w:id="2" w:displacedByCustomXml="prev"/>
                        <w:bookmarkEnd w:id="3" w:displacedByCustomXml="prev"/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1F52FB6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DDF2DB" wp14:editId="35ADB722">
                <wp:simplePos x="0" y="0"/>
                <wp:positionH relativeFrom="column">
                  <wp:posOffset>4815205</wp:posOffset>
                </wp:positionH>
                <wp:positionV relativeFrom="paragraph">
                  <wp:posOffset>47625</wp:posOffset>
                </wp:positionV>
                <wp:extent cx="1448435" cy="412115"/>
                <wp:effectExtent l="0" t="0" r="317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0C021" w14:textId="1AAA283A" w:rsidR="0026335F" w:rsidRPr="0026335F" w:rsidRDefault="00853F5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910DB">
                                  <w:rPr>
                                    <w:rStyle w:val="Style5"/>
                                  </w:rPr>
                                  <w:t>Indicar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DF2DB" id="Text Box 12" o:spid="_x0000_s1031" type="#_x0000_t202" style="position:absolute;margin-left:379.15pt;margin-top:3.7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" filled="f" stroked="f">
                <v:textbox>
                  <w:txbxContent>
                    <w:p w14:paraId="7E10C021" w14:textId="1AAA283A" w:rsidR="0026335F" w:rsidRPr="0026335F" w:rsidRDefault="00853F5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910DB">
                            <w:rPr>
                              <w:rStyle w:val="Style5"/>
                            </w:rPr>
                            <w:t>Indicar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8B7534">
        <w:rPr>
          <w:rStyle w:val="Institucio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7494FF" wp14:editId="4CA85A90">
                <wp:simplePos x="0" y="0"/>
                <wp:positionH relativeFrom="column">
                  <wp:posOffset>1000125</wp:posOffset>
                </wp:positionH>
                <wp:positionV relativeFrom="paragraph">
                  <wp:posOffset>154305</wp:posOffset>
                </wp:positionV>
                <wp:extent cx="3923665" cy="556895"/>
                <wp:effectExtent l="0" t="0" r="0" b="0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665" cy="55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32A296E" w14:textId="77777777" w:rsidR="008B7534" w:rsidRDefault="008B7534" w:rsidP="008B7534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>MINISTERIO DE HACIENDA</w:t>
                                </w:r>
                              </w:p>
                              <w:p w14:paraId="13844AD6" w14:textId="6BF322EB" w:rsidR="008B7534" w:rsidRDefault="008B7534" w:rsidP="008B7534">
                                <w:pPr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>DIRECCIÓN GENERAL DE IMPUESTOS INTERNOS</w:t>
                                </w:r>
                              </w:p>
                            </w:sdtContent>
                          </w:sdt>
                          <w:p w14:paraId="5537C078" w14:textId="77777777" w:rsidR="008B7534" w:rsidRPr="002E1412" w:rsidRDefault="008B7534" w:rsidP="008B7534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t>TERNOS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494FF" id="Text Box 16" o:spid="_x0000_s1032" type="#_x0000_t202" style="position:absolute;margin-left:78.75pt;margin-top:12.15pt;width:308.95pt;height:43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32A296E" w14:textId="77777777" w:rsidR="008B7534" w:rsidRDefault="008B7534" w:rsidP="008B7534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>MINISTERIO DE HACIENDA</w:t>
                          </w:r>
                        </w:p>
                        <w:p w14:paraId="13844AD6" w14:textId="6BF322EB" w:rsidR="008B7534" w:rsidRDefault="008B7534" w:rsidP="008B7534">
                          <w:pPr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Style6"/>
                            </w:rPr>
                            <w:t>DIRECCIÓN GENERAL DE IMPUESTOS INTERNOS</w:t>
                          </w:r>
                        </w:p>
                      </w:sdtContent>
                    </w:sdt>
                    <w:p w14:paraId="5537C078" w14:textId="77777777" w:rsidR="008B7534" w:rsidRPr="002E1412" w:rsidRDefault="008B7534" w:rsidP="008B7534">
                      <w:pPr>
                        <w:rPr>
                          <w:lang w:val="es-ES_tradnl"/>
                        </w:rPr>
                      </w:pPr>
                      <w:r>
                        <w:t>TERNOS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A273A" wp14:editId="53EFED45">
                <wp:simplePos x="0" y="0"/>
                <wp:positionH relativeFrom="column">
                  <wp:posOffset>-453390</wp:posOffset>
                </wp:positionH>
                <wp:positionV relativeFrom="paragraph">
                  <wp:posOffset>-571500</wp:posOffset>
                </wp:positionV>
                <wp:extent cx="1501140" cy="1078230"/>
                <wp:effectExtent l="0" t="0" r="0" b="76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AAADD26" w14:textId="07FA105A" w:rsidR="00BC61BD" w:rsidRPr="00BC61BD" w:rsidRDefault="00F910D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910DB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F51FC5A" wp14:editId="22DF03AE">
                                      <wp:extent cx="1787871" cy="631714"/>
                                      <wp:effectExtent l="0" t="0" r="0" b="0"/>
                                      <wp:docPr id="2" name="Picture 2" descr="Logotipo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Picture 2" descr="Logotipo&#10;&#10;Descripción generada automáticament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9" cstate="print">
                                                <a:alphaModFix/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798003" cy="63529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A273A" id="Text Box 2" o:spid="_x0000_s1033" type="#_x0000_t202" style="position:absolute;margin-left:-35.7pt;margin-top:-45pt;width:118.2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AAADD26" w14:textId="07FA105A" w:rsidR="00BC61BD" w:rsidRPr="00BC61BD" w:rsidRDefault="00F910DB">
                          <w:pPr>
                            <w:rPr>
                              <w:lang w:val="en-US"/>
                            </w:rPr>
                          </w:pPr>
                          <w:r w:rsidRPr="00F910DB">
                            <w:rPr>
                              <w:noProof/>
                            </w:rPr>
                            <w:drawing>
                              <wp:inline distT="0" distB="0" distL="0" distR="0" wp14:anchorId="1F51FC5A" wp14:editId="22DF03AE">
                                <wp:extent cx="1787871" cy="631714"/>
                                <wp:effectExtent l="0" t="0" r="0" b="0"/>
                                <wp:docPr id="2" name="Picture 2" descr="Logotip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2" descr="Logotipo&#10;&#10;Descripción generada automáticament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9" cstate="print">
                                          <a:alphaModFix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8003" cy="63529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D48E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9F8C66" wp14:editId="786E3DA8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B41F5" w14:textId="77777777"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F8C66"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" filled="f" stroked="f">
                <v:textbox inset="0,0,0,0">
                  <w:txbxContent>
                    <w:p w14:paraId="6DCB41F5" w14:textId="77777777"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4F878C9B" w14:textId="04237B07" w:rsidR="00535962" w:rsidRPr="00535962" w:rsidRDefault="008B7534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3A7D18" wp14:editId="355B94B9">
                <wp:simplePos x="0" y="0"/>
                <wp:positionH relativeFrom="column">
                  <wp:posOffset>5254625</wp:posOffset>
                </wp:positionH>
                <wp:positionV relativeFrom="paragraph">
                  <wp:posOffset>176530</wp:posOffset>
                </wp:positionV>
                <wp:extent cx="1061720" cy="412750"/>
                <wp:effectExtent l="0" t="0" r="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0D00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0A35DD" w:rsidRPr="000A35D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A7D18" id="Text Box 13" o:spid="_x0000_s1035" type="#_x0000_t202" style="position:absolute;margin-left:413.75pt;margin-top:13.9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" filled="f" stroked="f">
                <v:textbox>
                  <w:txbxContent>
                    <w:p w14:paraId="6FB0D00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5D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0A35DD" w:rsidRPr="000A35DD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E2A05E1" w14:textId="2A6F1FCB" w:rsidR="00535962" w:rsidRDefault="003D48E8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FD3E64" wp14:editId="4DB6E6D3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1384" w14:textId="77777777"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D3E64"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" stroked="f">
                <v:textbox>
                  <w:txbxContent>
                    <w:p w14:paraId="0C091384" w14:textId="77777777"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D304DF9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512C1D00" w14:textId="77777777" w:rsidR="008A04C0" w:rsidRPr="001E6847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E6847">
        <w:rPr>
          <w:lang w:val="pt-BR"/>
        </w:rPr>
        <w:t xml:space="preserve">        </w:t>
      </w:r>
      <w:r w:rsidR="008A04C0" w:rsidRPr="001E6847">
        <w:rPr>
          <w:rFonts w:ascii="Arial" w:hAnsi="Arial" w:cs="Arial"/>
          <w:b/>
          <w:bCs/>
          <w:sz w:val="22"/>
          <w:szCs w:val="22"/>
          <w:lang w:val="pt-BR"/>
        </w:rPr>
        <w:t>Currículum Vitae</w:t>
      </w:r>
    </w:p>
    <w:p w14:paraId="24617726" w14:textId="77777777" w:rsidR="008A04C0" w:rsidRPr="001E6847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E6847">
        <w:rPr>
          <w:rFonts w:ascii="Arial" w:hAnsi="Arial" w:cs="Arial"/>
          <w:b/>
          <w:bCs/>
          <w:sz w:val="22"/>
          <w:szCs w:val="22"/>
          <w:lang w:val="pt-BR"/>
        </w:rPr>
        <w:t>(Máximo 3 páginas + 3 páginas de anexos)</w:t>
      </w:r>
    </w:p>
    <w:p w14:paraId="4A24A0BB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7A36FB0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2A4A08C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753E7E4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79800D8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4095332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36D7C03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DF623E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4AD4E6AC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36CB01B2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250CE1C8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7A3E8082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168CCB7F" w14:textId="77777777" w:rsidTr="009079FB">
        <w:trPr>
          <w:trHeight w:val="731"/>
        </w:trPr>
        <w:tc>
          <w:tcPr>
            <w:tcW w:w="3402" w:type="dxa"/>
          </w:tcPr>
          <w:p w14:paraId="64A2409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F95584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5F68205D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38AE6CB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F85F54B" w14:textId="77777777" w:rsidTr="009079FB">
        <w:trPr>
          <w:trHeight w:val="731"/>
        </w:trPr>
        <w:tc>
          <w:tcPr>
            <w:tcW w:w="3402" w:type="dxa"/>
          </w:tcPr>
          <w:p w14:paraId="3267910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33240A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6FA687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69F8689" w14:textId="77777777" w:rsidTr="009079FB">
        <w:trPr>
          <w:trHeight w:val="731"/>
        </w:trPr>
        <w:tc>
          <w:tcPr>
            <w:tcW w:w="3402" w:type="dxa"/>
          </w:tcPr>
          <w:p w14:paraId="01201F3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59E987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C60BF8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0F92B56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200357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D1105E8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475956BB" w14:textId="77777777" w:rsidTr="009079FB">
        <w:tc>
          <w:tcPr>
            <w:tcW w:w="3229" w:type="dxa"/>
            <w:vAlign w:val="center"/>
          </w:tcPr>
          <w:p w14:paraId="311C54AC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26E91796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573AABCF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00DE07A2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60D786C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430AE706" w14:textId="77777777" w:rsidTr="009079FB">
        <w:tc>
          <w:tcPr>
            <w:tcW w:w="3229" w:type="dxa"/>
          </w:tcPr>
          <w:p w14:paraId="4961273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F2A36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0172399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616FA0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A8247D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C91D87C" w14:textId="77777777" w:rsidTr="009079FB">
        <w:tc>
          <w:tcPr>
            <w:tcW w:w="3229" w:type="dxa"/>
          </w:tcPr>
          <w:p w14:paraId="144DA03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0107533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11102F8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34FC6A5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288939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56BCE79" w14:textId="77777777" w:rsidTr="009079FB">
        <w:tc>
          <w:tcPr>
            <w:tcW w:w="3229" w:type="dxa"/>
          </w:tcPr>
          <w:p w14:paraId="622AF50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507ABB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252997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25D54C5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2DF23C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DCE19B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BC7EC7F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FC8A146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6EDFCBCD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A9A5B5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2EAF6A7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A94C1E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7DFB73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E335D91" w14:textId="77777777" w:rsidTr="009079FB">
        <w:tc>
          <w:tcPr>
            <w:tcW w:w="3261" w:type="dxa"/>
            <w:vAlign w:val="center"/>
          </w:tcPr>
          <w:p w14:paraId="3C84ECA9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277D8E6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AC8D0A9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64F9CCD1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6D669217" w14:textId="77777777" w:rsidTr="009079FB">
        <w:tc>
          <w:tcPr>
            <w:tcW w:w="3261" w:type="dxa"/>
          </w:tcPr>
          <w:p w14:paraId="7399763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6159F7F2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5389ED6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3FDBE7C0" w14:textId="77777777" w:rsidTr="009079FB">
        <w:tc>
          <w:tcPr>
            <w:tcW w:w="3261" w:type="dxa"/>
          </w:tcPr>
          <w:p w14:paraId="12FF633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6A8EB76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001EFCF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2567DED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7B29D8C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7B8C34DE" w14:textId="77777777" w:rsidTr="009079FB">
        <w:tc>
          <w:tcPr>
            <w:tcW w:w="1560" w:type="dxa"/>
            <w:vAlign w:val="center"/>
          </w:tcPr>
          <w:p w14:paraId="0F6DD828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040A413D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1875784F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6D953C8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1140BC80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0577629D" w14:textId="77777777" w:rsidTr="009079FB">
        <w:tc>
          <w:tcPr>
            <w:tcW w:w="1560" w:type="dxa"/>
          </w:tcPr>
          <w:p w14:paraId="4CD51598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25AA464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05603E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DFA78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52AC93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9B65B3D" w14:textId="77777777" w:rsidTr="009079FB">
        <w:tc>
          <w:tcPr>
            <w:tcW w:w="1560" w:type="dxa"/>
          </w:tcPr>
          <w:p w14:paraId="500EC3B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177943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37E773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5B08CB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1140FF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153EC37" w14:textId="77777777" w:rsidTr="009079FB">
        <w:tc>
          <w:tcPr>
            <w:tcW w:w="1560" w:type="dxa"/>
          </w:tcPr>
          <w:p w14:paraId="23D716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D84BA6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7EEE01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217F62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C4AEC3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867F190" w14:textId="77777777" w:rsidTr="009079FB">
        <w:tc>
          <w:tcPr>
            <w:tcW w:w="1560" w:type="dxa"/>
          </w:tcPr>
          <w:p w14:paraId="3B99E0B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94E5AC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DFDEBD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14CBB7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7C0BEE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6AB1F1E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DD59AD7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76A1F4E2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3E3C6695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2E382BEF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BFA4671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0B6D35FF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77BD1C0C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14:paraId="2CEA0334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776C2" w14:textId="77777777" w:rsidR="00853F59" w:rsidRDefault="00853F59" w:rsidP="001007E7">
      <w:pPr>
        <w:spacing w:after="0" w:line="240" w:lineRule="auto"/>
      </w:pPr>
      <w:r>
        <w:separator/>
      </w:r>
    </w:p>
  </w:endnote>
  <w:endnote w:type="continuationSeparator" w:id="0">
    <w:p w14:paraId="4AEA900F" w14:textId="77777777" w:rsidR="00853F59" w:rsidRDefault="00853F5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4C1FA" w14:textId="4BB2305F" w:rsidR="001007E7" w:rsidRDefault="003D48E8">
    <w:pPr>
      <w:pStyle w:val="Footer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80A928" wp14:editId="66C91832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46E7BD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80A9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" filled="f" stroked="f">
              <v:textbox inset="0,0,0,0">
                <w:txbxContent>
                  <w:p w14:paraId="7546E7BD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E63B0C" wp14:editId="3FC76DEC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377430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D714B39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E63B0C"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qZBIZuEAAAAKAQAADwAAAAAAAAAAAAAAAAA1BAAAZHJzL2Rvd25yZXYueG1sUEsFBgAA&#10;AAAEAAQA8wAAAEMFAAAAAA==&#10;" filled="f" stroked="f">
              <v:textbox inset="0,0,0,0">
                <w:txbxContent>
                  <w:p w14:paraId="5F377430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6D714B39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741B32" wp14:editId="0A440CEF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92498B" w14:textId="77777777" w:rsidR="001007E7" w:rsidRDefault="001007E7">
    <w:pPr>
      <w:pStyle w:val="Footer"/>
      <w:rPr>
        <w:rFonts w:ascii="Arial Narrow" w:hAnsi="Arial Narrow"/>
        <w:sz w:val="12"/>
      </w:rPr>
    </w:pPr>
  </w:p>
  <w:p w14:paraId="391C3C67" w14:textId="77777777" w:rsidR="00CA0E82" w:rsidRDefault="00CA0E82">
    <w:pPr>
      <w:pStyle w:val="Footer"/>
      <w:rPr>
        <w:rFonts w:ascii="Arial Narrow" w:hAnsi="Arial Narrow"/>
        <w:sz w:val="12"/>
      </w:rPr>
    </w:pPr>
  </w:p>
  <w:p w14:paraId="0B460C45" w14:textId="77777777" w:rsidR="00CA0E82" w:rsidRDefault="00CA0E82">
    <w:pPr>
      <w:pStyle w:val="Footer"/>
      <w:rPr>
        <w:rFonts w:ascii="Arial Narrow" w:hAnsi="Arial Narrow"/>
        <w:sz w:val="12"/>
      </w:rPr>
    </w:pPr>
  </w:p>
  <w:p w14:paraId="1951662C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62C954D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05C9B" w14:textId="77777777" w:rsidR="00853F59" w:rsidRDefault="00853F59" w:rsidP="001007E7">
      <w:pPr>
        <w:spacing w:after="0" w:line="240" w:lineRule="auto"/>
      </w:pPr>
      <w:r>
        <w:separator/>
      </w:r>
    </w:p>
  </w:footnote>
  <w:footnote w:type="continuationSeparator" w:id="0">
    <w:p w14:paraId="1E99E445" w14:textId="77777777" w:rsidR="00853F59" w:rsidRDefault="00853F59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F43" w14:textId="03346984" w:rsidR="004D25CB" w:rsidRDefault="003D48E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9C6BE56" wp14:editId="592F35EB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FA3687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B54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CB54ED" w:rsidRPr="00CB54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6BE5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57FA3687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B54ED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B54ED" w:rsidRPr="00CB54E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59089">
    <w:abstractNumId w:val="0"/>
  </w:num>
  <w:num w:numId="2" w16cid:durableId="84690856">
    <w:abstractNumId w:val="2"/>
  </w:num>
  <w:num w:numId="3" w16cid:durableId="1448428233">
    <w:abstractNumId w:val="1"/>
  </w:num>
  <w:num w:numId="4" w16cid:durableId="176700515">
    <w:abstractNumId w:val="3"/>
  </w:num>
  <w:num w:numId="5" w16cid:durableId="1485120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44F02"/>
    <w:rsid w:val="00157600"/>
    <w:rsid w:val="0016722A"/>
    <w:rsid w:val="00170EC5"/>
    <w:rsid w:val="00181E8D"/>
    <w:rsid w:val="00194FF2"/>
    <w:rsid w:val="001971CB"/>
    <w:rsid w:val="001A3F92"/>
    <w:rsid w:val="001E6847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75190"/>
    <w:rsid w:val="00392351"/>
    <w:rsid w:val="00392F6D"/>
    <w:rsid w:val="003D48E8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2177"/>
    <w:rsid w:val="0065420B"/>
    <w:rsid w:val="00656060"/>
    <w:rsid w:val="00666D56"/>
    <w:rsid w:val="006709BC"/>
    <w:rsid w:val="00681BB1"/>
    <w:rsid w:val="006E7EB9"/>
    <w:rsid w:val="006F567F"/>
    <w:rsid w:val="00725091"/>
    <w:rsid w:val="00780880"/>
    <w:rsid w:val="007B0E1F"/>
    <w:rsid w:val="007B6F6F"/>
    <w:rsid w:val="007C2731"/>
    <w:rsid w:val="007D6A57"/>
    <w:rsid w:val="00820C9F"/>
    <w:rsid w:val="00826B09"/>
    <w:rsid w:val="0082707E"/>
    <w:rsid w:val="008315B0"/>
    <w:rsid w:val="00853F59"/>
    <w:rsid w:val="008A04C0"/>
    <w:rsid w:val="008B129D"/>
    <w:rsid w:val="008B3AE5"/>
    <w:rsid w:val="008B7534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1C97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D5DC4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B6B4E"/>
    <w:rsid w:val="00CE1019"/>
    <w:rsid w:val="00CE67A3"/>
    <w:rsid w:val="00D24FA7"/>
    <w:rsid w:val="00D45A3E"/>
    <w:rsid w:val="00D64696"/>
    <w:rsid w:val="00D90D49"/>
    <w:rsid w:val="00DA69C7"/>
    <w:rsid w:val="00DC5D96"/>
    <w:rsid w:val="00DD4F3E"/>
    <w:rsid w:val="00DE76F0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10DB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,"/>
  <w14:docId w14:val="4EC1AF30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O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BodyText">
    <w:name w:val="Body Text"/>
    <w:basedOn w:val="Normal"/>
    <w:link w:val="BodyTextChar"/>
    <w:uiPriority w:val="99"/>
    <w:semiHidden/>
    <w:unhideWhenUsed/>
    <w:rsid w:val="00BF56C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DF6D1-F783-4300-839A-003020301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Yasmin  Alcantara Ogando</cp:lastModifiedBy>
  <cp:revision>10</cp:revision>
  <cp:lastPrinted>2011-03-04T18:59:00Z</cp:lastPrinted>
  <dcterms:created xsi:type="dcterms:W3CDTF">2021-03-25T14:08:00Z</dcterms:created>
  <dcterms:modified xsi:type="dcterms:W3CDTF">2026-07-22T20:36:00Z</dcterms:modified>
</cp:coreProperties>
</file>