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84AA6" w14:textId="360B65B6" w:rsidR="00535962" w:rsidRPr="00F7167E" w:rsidRDefault="000D0101">
      <w:r w:rsidRPr="00AB01B3">
        <w:rPr>
          <w:noProof/>
        </w:rPr>
        <w:drawing>
          <wp:anchor distT="0" distB="0" distL="114300" distR="114300" simplePos="0" relativeHeight="251700224" behindDoc="0" locked="0" layoutInCell="1" allowOverlap="1" wp14:anchorId="4CBF39AA" wp14:editId="3E866A2A">
            <wp:simplePos x="0" y="0"/>
            <wp:positionH relativeFrom="column">
              <wp:posOffset>-609600</wp:posOffset>
            </wp:positionH>
            <wp:positionV relativeFrom="paragraph">
              <wp:posOffset>40640</wp:posOffset>
            </wp:positionV>
            <wp:extent cx="1482090" cy="523240"/>
            <wp:effectExtent l="0" t="0" r="0" b="0"/>
            <wp:wrapNone/>
            <wp:docPr id="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2B2BCCE-8EE9-40A7-B523-2D3CCC5AC64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>
                      <a:extLst>
                        <a:ext uri="{FF2B5EF4-FFF2-40B4-BE49-F238E27FC236}">
                          <a16:creationId xmlns:a16="http://schemas.microsoft.com/office/drawing/2014/main" id="{52B2BCCE-8EE9-40A7-B523-2D3CCC5AC641}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09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894">
        <w:rPr>
          <w:rFonts w:ascii="Arial Narrow" w:hAnsi="Arial Narrow"/>
          <w:noProof/>
          <w:lang w:eastAsia="es-DO"/>
        </w:rPr>
        <w:drawing>
          <wp:anchor distT="0" distB="0" distL="114300" distR="114300" simplePos="0" relativeHeight="251698176" behindDoc="0" locked="0" layoutInCell="1" allowOverlap="1" wp14:anchorId="0452BEBD" wp14:editId="6FC80F0B">
            <wp:simplePos x="0" y="0"/>
            <wp:positionH relativeFrom="margin">
              <wp:posOffset>2465070</wp:posOffset>
            </wp:positionH>
            <wp:positionV relativeFrom="paragraph">
              <wp:posOffset>-6985</wp:posOffset>
            </wp:positionV>
            <wp:extent cx="804545" cy="8026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545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894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D213094" wp14:editId="6E49D526">
                <wp:simplePos x="0" y="0"/>
                <wp:positionH relativeFrom="column">
                  <wp:posOffset>4420870</wp:posOffset>
                </wp:positionH>
                <wp:positionV relativeFrom="paragraph">
                  <wp:posOffset>-130810</wp:posOffset>
                </wp:positionV>
                <wp:extent cx="1852295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52295" cy="701040"/>
                          <a:chOff x="12918" y="874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918" y="874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64" y="917"/>
                            <a:ext cx="2435" cy="1024"/>
                            <a:chOff x="9174" y="1051"/>
                            <a:chExt cx="2028" cy="952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4" y="1460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09AB62C" w14:textId="71BB86EF" w:rsidR="001466B0" w:rsidRPr="00535962" w:rsidRDefault="004B7894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DGII-CCC-</w:t>
                                    </w:r>
                                    <w:r w:rsidR="0083356B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7524FD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C002D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7524FD">
                                      <w:rPr>
                                        <w:rStyle w:val="Style2"/>
                                      </w:rPr>
                                      <w:t>00</w:t>
                                    </w:r>
                                    <w:r w:rsidR="00B14477">
                                      <w:rPr>
                                        <w:rStyle w:val="Style2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3" y="1051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A8858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213094" id="Group 21" o:spid="_x0000_s1026" style="position:absolute;margin-left:348.1pt;margin-top:-10.3pt;width:145.85pt;height:55.2pt;z-index:251659776" coordorigin="12918,874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">
                <v:rect id="Rectangle 22" o:spid="_x0000_s1027" style="position:absolute;left:12918;top:874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64;top:917;width:2435;height:1024" coordorigin="9174,1051" coordsize="2028,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74;top:1460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09AB62C" w14:textId="71BB86EF" w:rsidR="001466B0" w:rsidRPr="00535962" w:rsidRDefault="004B7894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DGII-CCC-</w:t>
                              </w:r>
                              <w:r w:rsidR="0083356B">
                                <w:rPr>
                                  <w:rStyle w:val="Style2"/>
                                </w:rPr>
                                <w:t>LPN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7524FD">
                                <w:rPr>
                                  <w:rStyle w:val="Style2"/>
                                </w:rPr>
                                <w:t>6</w:t>
                              </w:r>
                              <w:r w:rsidR="00FC002D">
                                <w:rPr>
                                  <w:rStyle w:val="Style2"/>
                                </w:rPr>
                                <w:t>-</w:t>
                              </w:r>
                              <w:r>
                                <w:rPr>
                                  <w:rStyle w:val="Style2"/>
                                </w:rPr>
                                <w:t>0</w:t>
                              </w:r>
                              <w:r w:rsidR="007524FD">
                                <w:rPr>
                                  <w:rStyle w:val="Style2"/>
                                </w:rPr>
                                <w:t>00</w:t>
                              </w:r>
                              <w:r w:rsidR="00B14477">
                                <w:rPr>
                                  <w:rStyle w:val="Style2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93;top:1051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FA8858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536D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75835B" wp14:editId="0C549CA6">
                <wp:simplePos x="0" y="0"/>
                <wp:positionH relativeFrom="column">
                  <wp:posOffset>-405516</wp:posOffset>
                </wp:positionH>
                <wp:positionV relativeFrom="paragraph">
                  <wp:posOffset>-153311</wp:posOffset>
                </wp:positionV>
                <wp:extent cx="803082" cy="305435"/>
                <wp:effectExtent l="0" t="0" r="16510" b="1841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082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090CE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5835B" id="Text Box 20" o:spid="_x0000_s1031" type="#_x0000_t202" style="position:absolute;margin-left:-31.95pt;margin-top:-12.05pt;width:63.2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" filled="f" stroked="f">
                <v:textbox inset="0,0,0,0">
                  <w:txbxContent>
                    <w:p w14:paraId="5A090CE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93DEB5B" w14:textId="2BE23314" w:rsidR="004536D3" w:rsidRDefault="004536D3" w:rsidP="00535962"/>
    <w:p w14:paraId="22EAAEEB" w14:textId="1FCE46A2" w:rsidR="004536D3" w:rsidRDefault="004536D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378A419" wp14:editId="1227BCA3">
                <wp:simplePos x="0" y="0"/>
                <wp:positionH relativeFrom="column">
                  <wp:posOffset>4912029</wp:posOffset>
                </wp:positionH>
                <wp:positionV relativeFrom="paragraph">
                  <wp:posOffset>86608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3E5B9" w14:textId="77777777" w:rsidR="0026335F" w:rsidRPr="0026335F" w:rsidRDefault="00B112D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8A419" id="Text Box 12" o:spid="_x0000_s1032" type="#_x0000_t202" style="position:absolute;margin-left:386.75pt;margin-top:6.8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jR+Ryd4AAAAKAQAADwAAAAAAAAAAAAAAAAA+BAAAZHJzL2Rvd25yZXYueG1s&#10;UEsFBgAAAAAEAAQA8wAAAEkFAAAAAA==&#10;" filled="f" stroked="f">
                <v:textbox>
                  <w:txbxContent>
                    <w:p w14:paraId="6DF3E5B9" w14:textId="77777777" w:rsidR="0026335F" w:rsidRPr="0026335F" w:rsidRDefault="00B112D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9929DC" w14:textId="748F8447" w:rsidR="006506D0" w:rsidRDefault="004536D3" w:rsidP="004536D3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49ABEA" wp14:editId="40D27E38">
                <wp:simplePos x="0" y="0"/>
                <wp:positionH relativeFrom="margin">
                  <wp:align>center</wp:align>
                </wp:positionH>
                <wp:positionV relativeFrom="paragraph">
                  <wp:posOffset>34621</wp:posOffset>
                </wp:positionV>
                <wp:extent cx="31718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9B06" w14:textId="122FC679" w:rsidR="002E1412" w:rsidRPr="002E1412" w:rsidRDefault="00B112D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53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DIRECCIÓN GENERAL DE IMPUESTOS INTERNOS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9ABEA" id="Text Box 16" o:spid="_x0000_s1033" type="#_x0000_t202" style="position:absolute;margin-left:0;margin-top:2.75pt;width:249.75pt;height:22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2M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" stroked="f">
                <v:textbox>
                  <w:txbxContent>
                    <w:p w14:paraId="3BFA9B06" w14:textId="122FC679" w:rsidR="002E1412" w:rsidRPr="002E1412" w:rsidRDefault="00B112D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536D3">
                            <w:rPr>
                              <w:rStyle w:val="Style6"/>
                              <w:sz w:val="24"/>
                              <w:szCs w:val="24"/>
                            </w:rPr>
                            <w:t>DIRECCIÓN GENERAL DE IMPUESTOS INTERNOS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="000030D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87C673A" wp14:editId="1D76E7C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E9DEF" w14:textId="3E14340F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53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4536D3" w:rsidRPr="004536D3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C673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688E9DEF" w14:textId="3E14340F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536D3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4536D3" w:rsidRPr="004536D3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7E7D4A9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3EDAC8" wp14:editId="5A49B6D8">
                <wp:simplePos x="0" y="0"/>
                <wp:positionH relativeFrom="margin">
                  <wp:align>center</wp:align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21429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DAC8" id="Text Box 18" o:spid="_x0000_s1035" type="#_x0000_t202" style="position:absolute;left:0;text-align:left;margin-left:0;margin-top:6.45pt;width:278.6pt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" stroked="f">
                <v:textbox>
                  <w:txbxContent>
                    <w:p w14:paraId="3821429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D6151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2CE4F37" wp14:editId="66025980">
                <wp:simplePos x="0" y="0"/>
                <wp:positionH relativeFrom="margin">
                  <wp:align>center</wp:align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156F74" w14:textId="1212237E" w:rsidR="002E1412" w:rsidRPr="002E1412" w:rsidRDefault="00B112D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4536D3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E4F37" id="Text Box 17" o:spid="_x0000_s1036" type="#_x0000_t202" style="position:absolute;left:0;text-align:left;margin-left:0;margin-top:7.65pt;width:420.2pt;height:23.35pt;z-index:251693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" stroked="f">
                <v:textbox>
                  <w:txbxContent>
                    <w:p w14:paraId="47156F74" w14:textId="1212237E" w:rsidR="002E1412" w:rsidRPr="002E1412" w:rsidRDefault="00B112D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4536D3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F2CD1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BB2FA1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31458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4551F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36554B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1705D0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AB4D72D" w14:textId="77777777" w:rsidTr="00E82502">
        <w:trPr>
          <w:cantSplit/>
          <w:trHeight w:val="440"/>
        </w:trPr>
        <w:tc>
          <w:tcPr>
            <w:tcW w:w="9252" w:type="dxa"/>
          </w:tcPr>
          <w:p w14:paraId="3EADC03E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C6EB623" w14:textId="77777777" w:rsidTr="00E82502">
        <w:trPr>
          <w:cantSplit/>
          <w:trHeight w:val="440"/>
        </w:trPr>
        <w:tc>
          <w:tcPr>
            <w:tcW w:w="9252" w:type="dxa"/>
          </w:tcPr>
          <w:p w14:paraId="76AFAC3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972F88E" w14:textId="77777777" w:rsidTr="00E82502">
        <w:trPr>
          <w:cantSplit/>
          <w:trHeight w:val="440"/>
        </w:trPr>
        <w:tc>
          <w:tcPr>
            <w:tcW w:w="9252" w:type="dxa"/>
          </w:tcPr>
          <w:p w14:paraId="4E4E35C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76621A58" w14:textId="77777777" w:rsidTr="00E82502">
        <w:trPr>
          <w:cantSplit/>
          <w:trHeight w:val="440"/>
        </w:trPr>
        <w:tc>
          <w:tcPr>
            <w:tcW w:w="9252" w:type="dxa"/>
          </w:tcPr>
          <w:p w14:paraId="3AB6157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A5A217B" w14:textId="77777777" w:rsidTr="00E82502">
        <w:trPr>
          <w:cantSplit/>
          <w:trHeight w:val="440"/>
        </w:trPr>
        <w:tc>
          <w:tcPr>
            <w:tcW w:w="9252" w:type="dxa"/>
          </w:tcPr>
          <w:p w14:paraId="2C9990F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52246A2" w14:textId="77777777" w:rsidTr="00E82502">
        <w:trPr>
          <w:cantSplit/>
          <w:trHeight w:val="440"/>
        </w:trPr>
        <w:tc>
          <w:tcPr>
            <w:tcW w:w="9252" w:type="dxa"/>
          </w:tcPr>
          <w:p w14:paraId="0EC31A71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A21B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44C39F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B5822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F3AFDA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EFCB9ED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4536D3">
      <w:footerReference w:type="default" r:id="rId9"/>
      <w:pgSz w:w="11907" w:h="16839" w:code="9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4837D" w14:textId="77777777" w:rsidR="00B112D3" w:rsidRDefault="00B112D3" w:rsidP="001007E7">
      <w:pPr>
        <w:spacing w:after="0" w:line="240" w:lineRule="auto"/>
      </w:pPr>
      <w:r>
        <w:separator/>
      </w:r>
    </w:p>
  </w:endnote>
  <w:endnote w:type="continuationSeparator" w:id="0">
    <w:p w14:paraId="4B19183F" w14:textId="77777777" w:rsidR="00B112D3" w:rsidRDefault="00B112D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852EB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0AA0F24" wp14:editId="17138DA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3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2E14A3" wp14:editId="56DA95CE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EB1F0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712CA41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2E14A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0EB1F0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712CA41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B1E73D" wp14:editId="3600DC1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C781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B1E73D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E4C7812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D81C96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71757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574164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188236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EC2C5F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0DDCF" w14:textId="77777777" w:rsidR="00B112D3" w:rsidRDefault="00B112D3" w:rsidP="001007E7">
      <w:pPr>
        <w:spacing w:after="0" w:line="240" w:lineRule="auto"/>
      </w:pPr>
      <w:r>
        <w:separator/>
      </w:r>
    </w:p>
  </w:footnote>
  <w:footnote w:type="continuationSeparator" w:id="0">
    <w:p w14:paraId="4B691A0E" w14:textId="77777777" w:rsidR="00B112D3" w:rsidRDefault="00B112D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inkAnnotations="0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61BD6"/>
    <w:rsid w:val="000B0DCD"/>
    <w:rsid w:val="000D0101"/>
    <w:rsid w:val="000E02D9"/>
    <w:rsid w:val="001007E7"/>
    <w:rsid w:val="001020C0"/>
    <w:rsid w:val="0012554B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53F40"/>
    <w:rsid w:val="0026335F"/>
    <w:rsid w:val="00295BD4"/>
    <w:rsid w:val="002D451D"/>
    <w:rsid w:val="002E1412"/>
    <w:rsid w:val="00314023"/>
    <w:rsid w:val="003270F5"/>
    <w:rsid w:val="00341484"/>
    <w:rsid w:val="00354B2D"/>
    <w:rsid w:val="0037729F"/>
    <w:rsid w:val="00392351"/>
    <w:rsid w:val="003A6141"/>
    <w:rsid w:val="003C5E15"/>
    <w:rsid w:val="003C7889"/>
    <w:rsid w:val="003F39DD"/>
    <w:rsid w:val="00404131"/>
    <w:rsid w:val="00420527"/>
    <w:rsid w:val="0042490F"/>
    <w:rsid w:val="00435C19"/>
    <w:rsid w:val="004379A6"/>
    <w:rsid w:val="0044234A"/>
    <w:rsid w:val="004536D3"/>
    <w:rsid w:val="00456C17"/>
    <w:rsid w:val="00466B9C"/>
    <w:rsid w:val="00484E32"/>
    <w:rsid w:val="004B30DA"/>
    <w:rsid w:val="004B7894"/>
    <w:rsid w:val="004D45A8"/>
    <w:rsid w:val="004D4CC6"/>
    <w:rsid w:val="00535962"/>
    <w:rsid w:val="005E69FC"/>
    <w:rsid w:val="00601266"/>
    <w:rsid w:val="00604D9F"/>
    <w:rsid w:val="00611A07"/>
    <w:rsid w:val="0062592A"/>
    <w:rsid w:val="006506D0"/>
    <w:rsid w:val="00651E48"/>
    <w:rsid w:val="00666D56"/>
    <w:rsid w:val="006709BC"/>
    <w:rsid w:val="006B2953"/>
    <w:rsid w:val="006B2C94"/>
    <w:rsid w:val="006D7400"/>
    <w:rsid w:val="006F567F"/>
    <w:rsid w:val="00701427"/>
    <w:rsid w:val="00725091"/>
    <w:rsid w:val="00742B83"/>
    <w:rsid w:val="007524FD"/>
    <w:rsid w:val="00764C49"/>
    <w:rsid w:val="00780880"/>
    <w:rsid w:val="007B0E1F"/>
    <w:rsid w:val="007B6F6F"/>
    <w:rsid w:val="00820C9F"/>
    <w:rsid w:val="0082707E"/>
    <w:rsid w:val="008315B0"/>
    <w:rsid w:val="0083356B"/>
    <w:rsid w:val="00872B2C"/>
    <w:rsid w:val="008751D9"/>
    <w:rsid w:val="008A1165"/>
    <w:rsid w:val="008B3AE5"/>
    <w:rsid w:val="008C388B"/>
    <w:rsid w:val="00940F5D"/>
    <w:rsid w:val="00950651"/>
    <w:rsid w:val="00966EEE"/>
    <w:rsid w:val="00977C54"/>
    <w:rsid w:val="00A16099"/>
    <w:rsid w:val="00A640BD"/>
    <w:rsid w:val="00A641A7"/>
    <w:rsid w:val="00A72F42"/>
    <w:rsid w:val="00A95B77"/>
    <w:rsid w:val="00AA36D6"/>
    <w:rsid w:val="00AD7919"/>
    <w:rsid w:val="00AF2CE8"/>
    <w:rsid w:val="00AF2E6B"/>
    <w:rsid w:val="00AF4B9A"/>
    <w:rsid w:val="00B112D3"/>
    <w:rsid w:val="00B14477"/>
    <w:rsid w:val="00B41623"/>
    <w:rsid w:val="00B62EEF"/>
    <w:rsid w:val="00B843F6"/>
    <w:rsid w:val="00B97B51"/>
    <w:rsid w:val="00BA0007"/>
    <w:rsid w:val="00BB1D79"/>
    <w:rsid w:val="00BB4440"/>
    <w:rsid w:val="00BC1D0C"/>
    <w:rsid w:val="00BC61BD"/>
    <w:rsid w:val="00BD1586"/>
    <w:rsid w:val="00C078CB"/>
    <w:rsid w:val="00C22DBE"/>
    <w:rsid w:val="00C34031"/>
    <w:rsid w:val="00C5078F"/>
    <w:rsid w:val="00C66D08"/>
    <w:rsid w:val="00C6761E"/>
    <w:rsid w:val="00C7470C"/>
    <w:rsid w:val="00CA0E82"/>
    <w:rsid w:val="00CA164C"/>
    <w:rsid w:val="00CA4661"/>
    <w:rsid w:val="00CC1557"/>
    <w:rsid w:val="00CD407E"/>
    <w:rsid w:val="00CE67A3"/>
    <w:rsid w:val="00D1201E"/>
    <w:rsid w:val="00D17C44"/>
    <w:rsid w:val="00D24FA7"/>
    <w:rsid w:val="00D35FFF"/>
    <w:rsid w:val="00D45A3E"/>
    <w:rsid w:val="00D64696"/>
    <w:rsid w:val="00D7710E"/>
    <w:rsid w:val="00D90D49"/>
    <w:rsid w:val="00D9600B"/>
    <w:rsid w:val="00DB7EF9"/>
    <w:rsid w:val="00DC5D96"/>
    <w:rsid w:val="00DD4F3E"/>
    <w:rsid w:val="00E0149B"/>
    <w:rsid w:val="00E10895"/>
    <w:rsid w:val="00E13E55"/>
    <w:rsid w:val="00E82502"/>
    <w:rsid w:val="00EA6B34"/>
    <w:rsid w:val="00EA7406"/>
    <w:rsid w:val="00EE1E7B"/>
    <w:rsid w:val="00EF7A26"/>
    <w:rsid w:val="00F225BF"/>
    <w:rsid w:val="00F23017"/>
    <w:rsid w:val="00F53753"/>
    <w:rsid w:val="00F7167E"/>
    <w:rsid w:val="00F7443C"/>
    <w:rsid w:val="00F84D68"/>
    <w:rsid w:val="00F9504D"/>
    <w:rsid w:val="00FA01DC"/>
    <w:rsid w:val="00FA04AD"/>
    <w:rsid w:val="00FA2AFA"/>
    <w:rsid w:val="00FB1E56"/>
    <w:rsid w:val="00FC002D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70A853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6548C-33BF-4380-8E09-78191B37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Yurys  Encarnacion Santana</cp:lastModifiedBy>
  <cp:revision>25</cp:revision>
  <cp:lastPrinted>2011-03-04T18:48:00Z</cp:lastPrinted>
  <dcterms:created xsi:type="dcterms:W3CDTF">2023-06-29T12:43:00Z</dcterms:created>
  <dcterms:modified xsi:type="dcterms:W3CDTF">2026-07-17T18:01:00Z</dcterms:modified>
</cp:coreProperties>
</file>