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BE81B" w14:textId="5139620E" w:rsidR="00535962" w:rsidRPr="00F7167E" w:rsidRDefault="00DE6648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81BE863" wp14:editId="6C053C6F">
                <wp:simplePos x="0" y="0"/>
                <wp:positionH relativeFrom="column">
                  <wp:posOffset>7095353</wp:posOffset>
                </wp:positionH>
                <wp:positionV relativeFrom="paragraph">
                  <wp:posOffset>-576649</wp:posOffset>
                </wp:positionV>
                <wp:extent cx="2057554" cy="604299"/>
                <wp:effectExtent l="19050" t="0" r="19050" b="2476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554" cy="604299"/>
                          <a:chOff x="12736" y="523"/>
                          <a:chExt cx="2772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736" y="561"/>
                            <a:ext cx="2772" cy="1001"/>
                            <a:chOff x="8983" y="720"/>
                            <a:chExt cx="2308" cy="931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83" y="1189"/>
                              <a:ext cx="2308" cy="46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1BE882" w14:textId="48C78355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469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1BE883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1BE863" id="Group 21" o:spid="_x0000_s1026" style="position:absolute;margin-left:558.7pt;margin-top:-45.4pt;width:162pt;height:47.6pt;z-index:251697152" coordorigin="12736,523" coordsize="2772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736;top:561;width:2772;height:1001" coordorigin="8983,720" coordsize="2308,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83;top:1189;width:2308;height:4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81BE882" w14:textId="48C78355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4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1BE883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42A81"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1BE85F" wp14:editId="681BE860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1BE881" w14:textId="77777777" w:rsidR="002E1412" w:rsidRPr="002E1412" w:rsidRDefault="00FF1B2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BE85F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681BE881" w14:textId="77777777" w:rsidR="002E1412" w:rsidRPr="002E1412" w:rsidRDefault="00937077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 wp14:anchorId="681BE861" wp14:editId="21739E63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2A81"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1BE865" wp14:editId="681BE86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1BE884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BE865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81BE884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442A81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1BE867" wp14:editId="681BE868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81BE885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681BE88A" wp14:editId="681BE88B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BE867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81BE885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681BE88A" wp14:editId="681BE88B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81BE81C" w14:textId="0AF9422C" w:rsidR="00535962" w:rsidRPr="00535962" w:rsidRDefault="00B75E35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1BE86B" wp14:editId="50AC3440">
                <wp:simplePos x="0" y="0"/>
                <wp:positionH relativeFrom="column">
                  <wp:posOffset>7606699</wp:posOffset>
                </wp:positionH>
                <wp:positionV relativeFrom="paragraph">
                  <wp:posOffset>34908</wp:posOffset>
                </wp:positionV>
                <wp:extent cx="188329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329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1BE887" w14:textId="2A18E126" w:rsidR="0026335F" w:rsidRPr="0026335F" w:rsidRDefault="002633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BE86B" id="Text Box 12" o:spid="_x0000_s1034" type="#_x0000_t202" style="position:absolute;margin-left:598.95pt;margin-top:2.75pt;width:148.3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" filled="f" stroked="f">
                <v:textbox>
                  <w:txbxContent>
                    <w:p w14:paraId="681BE887" w14:textId="2A18E126" w:rsidR="0026335F" w:rsidRPr="0026335F" w:rsidRDefault="0026335F"/>
                  </w:txbxContent>
                </v:textbox>
              </v:shape>
            </w:pict>
          </mc:Fallback>
        </mc:AlternateContent>
      </w:r>
      <w:r w:rsidR="00442A81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81BE869" wp14:editId="5328613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1BE886" w14:textId="77777777" w:rsidR="00F7443C" w:rsidRPr="004767CC" w:rsidRDefault="00FF1B2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BE869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681BE886" w14:textId="77777777" w:rsidR="00F7443C" w:rsidRPr="004767CC" w:rsidRDefault="00937077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81BE81D" w14:textId="77777777" w:rsidR="00535962" w:rsidRDefault="00442A81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81BE86D" wp14:editId="681BE86E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1BE888" w14:textId="29063882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BE8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681BE888" w14:textId="29063882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81BE81E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81BE827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681BE8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81BE82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81BE82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81BE82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81BE82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81BE82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81BE82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81BE82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681BE830" w14:textId="77777777" w:rsidTr="00A24343">
        <w:trPr>
          <w:trHeight w:val="457"/>
          <w:jc w:val="center"/>
        </w:trPr>
        <w:tc>
          <w:tcPr>
            <w:tcW w:w="849" w:type="dxa"/>
          </w:tcPr>
          <w:p w14:paraId="681BE8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81BE829" w14:textId="77777777" w:rsidR="0037246F" w:rsidRDefault="0037246F" w:rsidP="00BB657B">
            <w:pPr>
              <w:spacing w:after="0" w:line="240" w:lineRule="auto"/>
            </w:pPr>
          </w:p>
          <w:p w14:paraId="681BE8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81BE8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81BE8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81BE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81BE82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1BE82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81BE839" w14:textId="77777777" w:rsidTr="00A24343">
        <w:trPr>
          <w:trHeight w:val="477"/>
          <w:jc w:val="center"/>
        </w:trPr>
        <w:tc>
          <w:tcPr>
            <w:tcW w:w="849" w:type="dxa"/>
          </w:tcPr>
          <w:p w14:paraId="681BE8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81BE832" w14:textId="77777777" w:rsidR="0037246F" w:rsidRDefault="0037246F" w:rsidP="00BB657B">
            <w:pPr>
              <w:spacing w:after="0" w:line="240" w:lineRule="auto"/>
            </w:pPr>
          </w:p>
          <w:p w14:paraId="681BE8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81BE8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81BE8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81BE8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81BE8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1BE83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81BE842" w14:textId="77777777" w:rsidTr="00A24343">
        <w:trPr>
          <w:trHeight w:val="477"/>
          <w:jc w:val="center"/>
        </w:trPr>
        <w:tc>
          <w:tcPr>
            <w:tcW w:w="849" w:type="dxa"/>
          </w:tcPr>
          <w:p w14:paraId="681BE83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81BE83B" w14:textId="77777777" w:rsidR="0037246F" w:rsidRDefault="0037246F" w:rsidP="00BB657B">
            <w:pPr>
              <w:spacing w:after="0" w:line="240" w:lineRule="auto"/>
            </w:pPr>
          </w:p>
          <w:p w14:paraId="681BE83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81BE83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81BE83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81BE8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81BE8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1BE84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81BE84B" w14:textId="77777777" w:rsidTr="00A24343">
        <w:trPr>
          <w:trHeight w:val="477"/>
          <w:jc w:val="center"/>
        </w:trPr>
        <w:tc>
          <w:tcPr>
            <w:tcW w:w="849" w:type="dxa"/>
          </w:tcPr>
          <w:p w14:paraId="681BE8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81BE844" w14:textId="77777777" w:rsidR="0037246F" w:rsidRDefault="0037246F" w:rsidP="00BB657B">
            <w:pPr>
              <w:spacing w:after="0" w:line="240" w:lineRule="auto"/>
            </w:pPr>
          </w:p>
          <w:p w14:paraId="681BE84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81BE84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81BE8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81BE8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81BE84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1BE84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81BE854" w14:textId="77777777" w:rsidTr="00A24343">
        <w:trPr>
          <w:trHeight w:val="477"/>
          <w:jc w:val="center"/>
        </w:trPr>
        <w:tc>
          <w:tcPr>
            <w:tcW w:w="849" w:type="dxa"/>
          </w:tcPr>
          <w:p w14:paraId="681BE8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81BE84D" w14:textId="77777777" w:rsidR="0037246F" w:rsidRDefault="0037246F" w:rsidP="00BB657B">
            <w:pPr>
              <w:spacing w:after="0" w:line="240" w:lineRule="auto"/>
            </w:pPr>
          </w:p>
          <w:p w14:paraId="681BE8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81BE8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81BE85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81BE8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81BE85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1BE85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81BE858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81BE855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681BE856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81BE85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81BE859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81BE85A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81BE85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81BE85C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681BE85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681BE85E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442A81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81BE86F" wp14:editId="681BE870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1BE889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BE86F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81BE889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3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7E278" w14:textId="77777777" w:rsidR="00FF1B20" w:rsidRDefault="00FF1B20" w:rsidP="001007E7">
      <w:pPr>
        <w:spacing w:after="0" w:line="240" w:lineRule="auto"/>
      </w:pPr>
      <w:r>
        <w:separator/>
      </w:r>
    </w:p>
  </w:endnote>
  <w:endnote w:type="continuationSeparator" w:id="0">
    <w:p w14:paraId="1F1725B9" w14:textId="77777777" w:rsidR="00FF1B20" w:rsidRDefault="00FF1B2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BE875" w14:textId="77777777" w:rsidR="001007E7" w:rsidRDefault="00442A81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1BE879" wp14:editId="681BE87A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1BE88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81BE88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81BE88E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81BE87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81BE88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81BE88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81BE88E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81BE876" w14:textId="77777777" w:rsidR="001007E7" w:rsidRDefault="00442A8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1BE87B" wp14:editId="681BE87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1BE88F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81BE87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81BE88F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81BE877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681BE87D" wp14:editId="681BE87E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681BE87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7AC22" w14:textId="77777777" w:rsidR="00FF1B20" w:rsidRDefault="00FF1B20" w:rsidP="001007E7">
      <w:pPr>
        <w:spacing w:after="0" w:line="240" w:lineRule="auto"/>
      </w:pPr>
      <w:r>
        <w:separator/>
      </w:r>
    </w:p>
  </w:footnote>
  <w:footnote w:type="continuationSeparator" w:id="0">
    <w:p w14:paraId="6ED73A6D" w14:textId="77777777" w:rsidR="00FF1B20" w:rsidRDefault="00FF1B20" w:rsidP="001007E7">
      <w:pPr>
        <w:spacing w:after="0" w:line="240" w:lineRule="auto"/>
      </w:pPr>
      <w:r>
        <w:continuationSeparator/>
      </w:r>
    </w:p>
  </w:footnote>
  <w:footnote w:id="1">
    <w:p w14:paraId="681BE87F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81BE88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82D01"/>
    <w:rsid w:val="001007E7"/>
    <w:rsid w:val="001020C0"/>
    <w:rsid w:val="00123B8D"/>
    <w:rsid w:val="00157600"/>
    <w:rsid w:val="00170EC5"/>
    <w:rsid w:val="00194FF2"/>
    <w:rsid w:val="001E2F69"/>
    <w:rsid w:val="001F73A7"/>
    <w:rsid w:val="00200073"/>
    <w:rsid w:val="002329C6"/>
    <w:rsid w:val="00242B12"/>
    <w:rsid w:val="00253DBA"/>
    <w:rsid w:val="0026335F"/>
    <w:rsid w:val="0028556B"/>
    <w:rsid w:val="002860A4"/>
    <w:rsid w:val="002971F5"/>
    <w:rsid w:val="002C4A7E"/>
    <w:rsid w:val="002E1412"/>
    <w:rsid w:val="00314023"/>
    <w:rsid w:val="0031441A"/>
    <w:rsid w:val="003433DD"/>
    <w:rsid w:val="00350EEE"/>
    <w:rsid w:val="00351DE8"/>
    <w:rsid w:val="0037246F"/>
    <w:rsid w:val="003A4539"/>
    <w:rsid w:val="003B29C3"/>
    <w:rsid w:val="003B2FE2"/>
    <w:rsid w:val="003B38E0"/>
    <w:rsid w:val="00403697"/>
    <w:rsid w:val="0042490F"/>
    <w:rsid w:val="00442A81"/>
    <w:rsid w:val="00466B9C"/>
    <w:rsid w:val="004767CC"/>
    <w:rsid w:val="0049643D"/>
    <w:rsid w:val="004C4743"/>
    <w:rsid w:val="004E4F9F"/>
    <w:rsid w:val="00503D03"/>
    <w:rsid w:val="00535962"/>
    <w:rsid w:val="0055741D"/>
    <w:rsid w:val="005811F0"/>
    <w:rsid w:val="00595A6C"/>
    <w:rsid w:val="005B442B"/>
    <w:rsid w:val="005D0D63"/>
    <w:rsid w:val="00611A07"/>
    <w:rsid w:val="00624FBF"/>
    <w:rsid w:val="0062592A"/>
    <w:rsid w:val="006506D0"/>
    <w:rsid w:val="00651E48"/>
    <w:rsid w:val="006709BC"/>
    <w:rsid w:val="006D3805"/>
    <w:rsid w:val="00780880"/>
    <w:rsid w:val="007B4164"/>
    <w:rsid w:val="007B6F6F"/>
    <w:rsid w:val="007D3273"/>
    <w:rsid w:val="00810515"/>
    <w:rsid w:val="0083342F"/>
    <w:rsid w:val="00854B4F"/>
    <w:rsid w:val="00895B47"/>
    <w:rsid w:val="008B3AE5"/>
    <w:rsid w:val="008E340B"/>
    <w:rsid w:val="009002B4"/>
    <w:rsid w:val="00937077"/>
    <w:rsid w:val="00957FDA"/>
    <w:rsid w:val="009773D3"/>
    <w:rsid w:val="009A2AEC"/>
    <w:rsid w:val="009B0931"/>
    <w:rsid w:val="009B651C"/>
    <w:rsid w:val="009C4457"/>
    <w:rsid w:val="009D1CA7"/>
    <w:rsid w:val="009E0472"/>
    <w:rsid w:val="00A16099"/>
    <w:rsid w:val="00A24343"/>
    <w:rsid w:val="00A341B7"/>
    <w:rsid w:val="00A640BD"/>
    <w:rsid w:val="00AA12EA"/>
    <w:rsid w:val="00AB4966"/>
    <w:rsid w:val="00AC7631"/>
    <w:rsid w:val="00AD7919"/>
    <w:rsid w:val="00AE6FDF"/>
    <w:rsid w:val="00AF0D2F"/>
    <w:rsid w:val="00B3101F"/>
    <w:rsid w:val="00B420BA"/>
    <w:rsid w:val="00B56150"/>
    <w:rsid w:val="00B61D08"/>
    <w:rsid w:val="00B62EEF"/>
    <w:rsid w:val="00B75E35"/>
    <w:rsid w:val="00B82170"/>
    <w:rsid w:val="00B82C02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DE6648"/>
    <w:rsid w:val="00E13E55"/>
    <w:rsid w:val="00E3360B"/>
    <w:rsid w:val="00E96D05"/>
    <w:rsid w:val="00EA7406"/>
    <w:rsid w:val="00EB128A"/>
    <w:rsid w:val="00F062D4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  <w:rsid w:val="00FF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1BE81B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D8E3176BA78946A19106BC8B4C1A4C" ma:contentTypeVersion="14" ma:contentTypeDescription="Crear nuevo documento." ma:contentTypeScope="" ma:versionID="88a3e10f325c19ec2a2b6e82009da999">
  <xsd:schema xmlns:xsd="http://www.w3.org/2001/XMLSchema" xmlns:xs="http://www.w3.org/2001/XMLSchema" xmlns:p="http://schemas.microsoft.com/office/2006/metadata/properties" xmlns:ns2="b17e2831-5af0-4559-acfb-0cc1fa57b714" xmlns:ns3="76804a23-07f2-4575-9e9f-4e80aeaba55d" targetNamespace="http://schemas.microsoft.com/office/2006/metadata/properties" ma:root="true" ma:fieldsID="629d5323e42bb005295dbec00322ed16" ns2:_="" ns3:_="">
    <xsd:import namespace="b17e2831-5af0-4559-acfb-0cc1fa57b714"/>
    <xsd:import namespace="76804a23-07f2-4575-9e9f-4e80aeaba5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7e2831-5af0-4559-acfb-0cc1fa57b7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ff971b4-6d41-46a3-b5c4-128904e986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04a23-07f2-4575-9e9f-4e80aeaba55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2e00d19-708e-4019-b37e-dc11695f77f5}" ma:internalName="TaxCatchAll" ma:showField="CatchAllData" ma:web="76804a23-07f2-4575-9e9f-4e80aeaba5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04a23-07f2-4575-9e9f-4e80aeaba55d" xsi:nil="true"/>
    <lcf76f155ced4ddcb4097134ff3c332f xmlns="b17e2831-5af0-4559-acfb-0cc1fa57b7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62EE8A-BAEE-4672-989D-7E2D781962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D1CB9D-D37A-40EF-B66D-EE7CFB1DD95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AF0799-3106-41F0-AC95-5D8989374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7e2831-5af0-4559-acfb-0cc1fa57b714"/>
    <ds:schemaRef ds:uri="76804a23-07f2-4575-9e9f-4e80aeaba5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BD16363-C53B-4DB2-A8E4-F14C64FCC6AE}">
  <ds:schemaRefs>
    <ds:schemaRef ds:uri="http://schemas.microsoft.com/office/2006/metadata/properties"/>
    <ds:schemaRef ds:uri="http://schemas.microsoft.com/office/infopath/2007/PartnerControls"/>
    <ds:schemaRef ds:uri="76804a23-07f2-4575-9e9f-4e80aeaba55d"/>
    <ds:schemaRef ds:uri="b17e2831-5af0-4559-acfb-0cc1fa57b71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</TotalTime>
  <Pages>2</Pages>
  <Words>106</Words>
  <Characters>595</Characters>
  <Application>Microsoft Office Word</Application>
  <DocSecurity>0</DocSecurity>
  <Lines>14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Ana Chavely Valdez</cp:lastModifiedBy>
  <cp:revision>16</cp:revision>
  <cp:lastPrinted>2011-03-04T18:27:00Z</cp:lastPrinted>
  <dcterms:created xsi:type="dcterms:W3CDTF">2023-08-14T14:08:00Z</dcterms:created>
  <dcterms:modified xsi:type="dcterms:W3CDTF">2026-03-06T12:23:00Z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0x01010048D8E3176BA78946A19106BC8B4C1A4C</vt:lpwstr>
  </property>
  <property fmtid="{D5CDD505-2E9C-101B-9397-08002B2CF9AE}" pid="3" name="TaxCatchAll">
    <vt:lpwstr/>
  </property>
  <property fmtid="{D5CDD505-2E9C-101B-9397-08002B2CF9AE}" pid="4" name="lcf76f155ced4ddcb4097134ff3c332f">
    <vt:lpwstr/>
  </property>
  <property fmtid="{D5CDD505-2E9C-101B-9397-08002B2CF9AE}" pid="5" name="MediaServiceImageTags">
    <vt:lpwstr/>
  </property>
</Properties>
</file>