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15477" w14:textId="56BE3D81" w:rsidR="00535962" w:rsidRPr="00F7167E" w:rsidRDefault="00FA7A2D">
      <w:r w:rsidRPr="00003FDA">
        <w:rPr>
          <w:rFonts w:ascii="Times New Roman" w:eastAsia="Calibri" w:hAnsi="Times New Roman" w:cs="Times New Roman"/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D57D7B7" wp14:editId="16EEAD39">
                <wp:simplePos x="0" y="0"/>
                <wp:positionH relativeFrom="column">
                  <wp:posOffset>4558099</wp:posOffset>
                </wp:positionH>
                <wp:positionV relativeFrom="paragraph">
                  <wp:posOffset>-203372</wp:posOffset>
                </wp:positionV>
                <wp:extent cx="1892128" cy="198120"/>
                <wp:effectExtent l="19050" t="19050" r="13335" b="11430"/>
                <wp:wrapNone/>
                <wp:docPr id="86083652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128" cy="1981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9B3B0" w14:textId="3C341B58" w:rsidR="00003FDA" w:rsidRDefault="00003FDA" w:rsidP="00003F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Overflow="clip" horzOverflow="clip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57D7B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58.9pt;margin-top:-16pt;width:149pt;height:15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" strokecolor="white" strokeweight="2.25pt">
                <v:textbox inset=",0">
                  <w:txbxContent>
                    <w:p w14:paraId="2449B3B0" w14:textId="3C341B58" w:rsidR="00003FDA" w:rsidRDefault="00003FDA" w:rsidP="00003F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744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15498" wp14:editId="513EEB8A">
                <wp:simplePos x="0" y="0"/>
                <wp:positionH relativeFrom="column">
                  <wp:posOffset>4952211</wp:posOffset>
                </wp:positionH>
                <wp:positionV relativeFrom="paragraph">
                  <wp:posOffset>156519</wp:posOffset>
                </wp:positionV>
                <wp:extent cx="184400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0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154B7" w14:textId="24B5250B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98" id="Text Box 12" o:spid="_x0000_s1027" type="#_x0000_t202" style="position:absolute;margin-left:389.95pt;margin-top:12.3pt;width:145.2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" filled="f" stroked="f">
                <v:textbox>
                  <w:txbxContent>
                    <w:p w14:paraId="07C154B7" w14:textId="24B5250B" w:rsidR="0026335F" w:rsidRPr="0026335F" w:rsidRDefault="0026335F"/>
                  </w:txbxContent>
                </v:textbox>
              </v:shape>
            </w:pict>
          </mc:Fallback>
        </mc:AlternateContent>
      </w:r>
      <w:r w:rsidR="00003FDA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7C1549A" wp14:editId="3522487D">
                <wp:simplePos x="0" y="0"/>
                <wp:positionH relativeFrom="column">
                  <wp:posOffset>4714875</wp:posOffset>
                </wp:positionH>
                <wp:positionV relativeFrom="paragraph">
                  <wp:posOffset>-598170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2940" y="561"/>
                            <a:ext cx="2413" cy="387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C154B9" w14:textId="77777777" w:rsidR="001466B0" w:rsidRPr="00535962" w:rsidRDefault="001466B0" w:rsidP="001466B0">
                              <w:pPr>
                                <w:jc w:val="center"/>
                                <w:rPr>
                                  <w:rFonts w:ascii="Franklin Gothic Medium Cond" w:hAnsi="Franklin Gothic Medium Cond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535962">
                                <w:rPr>
                                  <w:rFonts w:ascii="Franklin Gothic Medium Cond" w:hAnsi="Franklin Gothic Medium Cond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C1549A" id="Group 21" o:spid="_x0000_s1028" style="position:absolute;margin-left:371.25pt;margin-top:-47.1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shape id="Text Box 25" o:spid="_x0000_s1030" type="#_x0000_t202" style="position:absolute;left:12940;top:561;width:2413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<v:textbox>
                    <w:txbxContent>
                      <w:p w14:paraId="07C154B9" w14:textId="77777777" w:rsidR="001466B0" w:rsidRPr="00535962" w:rsidRDefault="001466B0" w:rsidP="001466B0">
                        <w:pPr>
                          <w:jc w:val="center"/>
                          <w:rPr>
                            <w:rFonts w:ascii="Franklin Gothic Medium Cond" w:hAnsi="Franklin Gothic Medium Cond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535962">
                          <w:rPr>
                            <w:rFonts w:ascii="Franklin Gothic Medium Cond" w:hAnsi="Franklin Gothic Medium Cond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A2AFA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C15494" wp14:editId="07C1549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154B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94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07C154B6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 wp14:anchorId="07C15496" wp14:editId="15B40AE8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7C1549C" wp14:editId="07C1549D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7C154BA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7C154BF" wp14:editId="07C154C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9C" id="Text Box 2" o:spid="_x0000_s1032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7C154BA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7C154BF" wp14:editId="07C154C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7C15478" w14:textId="77777777" w:rsidR="00535962" w:rsidRPr="00535962" w:rsidRDefault="000030D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7C1549E" wp14:editId="7DF183BB">
                <wp:simplePos x="0" y="0"/>
                <wp:positionH relativeFrom="column">
                  <wp:posOffset>4831200</wp:posOffset>
                </wp:positionH>
                <wp:positionV relativeFrom="paragraph">
                  <wp:posOffset>132270</wp:posOffset>
                </wp:positionV>
                <wp:extent cx="150219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19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154BB" w14:textId="4D7678FA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9E" id="Text Box 13" o:spid="_x0000_s1033" type="#_x0000_t202" style="position:absolute;margin-left:380.4pt;margin-top:10.4pt;width:118.3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" filled="f" stroked="f">
                <v:textbox>
                  <w:txbxContent>
                    <w:p w14:paraId="07C154BB" w14:textId="4D7678FA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C1547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C154A0" wp14:editId="07C154A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154BC" w14:textId="77777777" w:rsidR="002E1412" w:rsidRPr="002E1412" w:rsidRDefault="00D516E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A0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7C154BC" w14:textId="77777777" w:rsidR="002E1412" w:rsidRPr="002E1412" w:rsidRDefault="000F388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7C1547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7C1547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C154A2" wp14:editId="07C154A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154B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A2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7C154B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7C1547C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C154A4" wp14:editId="07C154A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154BE" w14:textId="77777777" w:rsidR="002E1412" w:rsidRPr="002E1412" w:rsidRDefault="00D516E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154A4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7C154BE" w14:textId="77777777" w:rsidR="002E1412" w:rsidRPr="002E1412" w:rsidRDefault="000F388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7C1547D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7C1547E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C1547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7C1548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7C1548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7C1548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7C15484" w14:textId="77777777" w:rsidTr="00E82502">
        <w:trPr>
          <w:cantSplit/>
          <w:trHeight w:val="440"/>
        </w:trPr>
        <w:tc>
          <w:tcPr>
            <w:tcW w:w="9252" w:type="dxa"/>
          </w:tcPr>
          <w:p w14:paraId="07C15483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07C15486" w14:textId="77777777" w:rsidTr="00E82502">
        <w:trPr>
          <w:cantSplit/>
          <w:trHeight w:val="440"/>
        </w:trPr>
        <w:tc>
          <w:tcPr>
            <w:tcW w:w="9252" w:type="dxa"/>
          </w:tcPr>
          <w:p w14:paraId="07C1548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7C15488" w14:textId="77777777" w:rsidTr="00E82502">
        <w:trPr>
          <w:cantSplit/>
          <w:trHeight w:val="440"/>
        </w:trPr>
        <w:tc>
          <w:tcPr>
            <w:tcW w:w="9252" w:type="dxa"/>
          </w:tcPr>
          <w:p w14:paraId="07C154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7C1548A" w14:textId="77777777" w:rsidTr="00E82502">
        <w:trPr>
          <w:cantSplit/>
          <w:trHeight w:val="440"/>
        </w:trPr>
        <w:tc>
          <w:tcPr>
            <w:tcW w:w="9252" w:type="dxa"/>
          </w:tcPr>
          <w:p w14:paraId="07C1548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7C1548C" w14:textId="77777777" w:rsidTr="00E82502">
        <w:trPr>
          <w:cantSplit/>
          <w:trHeight w:val="440"/>
        </w:trPr>
        <w:tc>
          <w:tcPr>
            <w:tcW w:w="9252" w:type="dxa"/>
          </w:tcPr>
          <w:p w14:paraId="07C1548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7C15492" w14:textId="77777777" w:rsidTr="00E82502">
        <w:trPr>
          <w:cantSplit/>
          <w:trHeight w:val="440"/>
        </w:trPr>
        <w:tc>
          <w:tcPr>
            <w:tcW w:w="9252" w:type="dxa"/>
          </w:tcPr>
          <w:p w14:paraId="07C1548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7C154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7C1548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7C15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7C154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7C1549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4E112" w14:textId="77777777" w:rsidR="00D516EB" w:rsidRDefault="00D516EB" w:rsidP="001007E7">
      <w:pPr>
        <w:spacing w:after="0" w:line="240" w:lineRule="auto"/>
      </w:pPr>
      <w:r>
        <w:separator/>
      </w:r>
    </w:p>
  </w:endnote>
  <w:endnote w:type="continuationSeparator" w:id="0">
    <w:p w14:paraId="14AFD6CF" w14:textId="77777777" w:rsidR="00D516EB" w:rsidRDefault="00D516E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154A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07C154B0" wp14:editId="07C154B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C154B2" wp14:editId="07C154B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C154C1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7C154C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C154B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7C154C1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7C154C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C154B4" wp14:editId="07C154B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C154C3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C154B4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7C154C3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7C154A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C154A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C154A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C154A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7C154A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E662B" w14:textId="77777777" w:rsidR="00D516EB" w:rsidRDefault="00D516EB" w:rsidP="001007E7">
      <w:pPr>
        <w:spacing w:after="0" w:line="240" w:lineRule="auto"/>
      </w:pPr>
      <w:r>
        <w:separator/>
      </w:r>
    </w:p>
  </w:footnote>
  <w:footnote w:type="continuationSeparator" w:id="0">
    <w:p w14:paraId="157DD08F" w14:textId="77777777" w:rsidR="00D516EB" w:rsidRDefault="00D516E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03FDA"/>
    <w:rsid w:val="000122C5"/>
    <w:rsid w:val="00034DD9"/>
    <w:rsid w:val="00045479"/>
    <w:rsid w:val="0005792C"/>
    <w:rsid w:val="000B0DCD"/>
    <w:rsid w:val="000D1263"/>
    <w:rsid w:val="000E02D9"/>
    <w:rsid w:val="000E7AE1"/>
    <w:rsid w:val="000F388B"/>
    <w:rsid w:val="001007E7"/>
    <w:rsid w:val="001020C0"/>
    <w:rsid w:val="0010707C"/>
    <w:rsid w:val="001466B0"/>
    <w:rsid w:val="00157600"/>
    <w:rsid w:val="00170EC5"/>
    <w:rsid w:val="00181E8D"/>
    <w:rsid w:val="00194FF2"/>
    <w:rsid w:val="001A3F92"/>
    <w:rsid w:val="001F73A7"/>
    <w:rsid w:val="002009A7"/>
    <w:rsid w:val="002145A0"/>
    <w:rsid w:val="00253DBA"/>
    <w:rsid w:val="0026335F"/>
    <w:rsid w:val="0028556B"/>
    <w:rsid w:val="00295BD4"/>
    <w:rsid w:val="002D451D"/>
    <w:rsid w:val="002E1412"/>
    <w:rsid w:val="00314023"/>
    <w:rsid w:val="00341484"/>
    <w:rsid w:val="00350EEE"/>
    <w:rsid w:val="00392351"/>
    <w:rsid w:val="003A6141"/>
    <w:rsid w:val="003C4073"/>
    <w:rsid w:val="00404131"/>
    <w:rsid w:val="0042490F"/>
    <w:rsid w:val="004379A6"/>
    <w:rsid w:val="0044234A"/>
    <w:rsid w:val="00456C17"/>
    <w:rsid w:val="00466B9C"/>
    <w:rsid w:val="004B30DA"/>
    <w:rsid w:val="004D45A8"/>
    <w:rsid w:val="00510AAC"/>
    <w:rsid w:val="00535962"/>
    <w:rsid w:val="0055741D"/>
    <w:rsid w:val="005716FB"/>
    <w:rsid w:val="00607C5D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397A"/>
    <w:rsid w:val="007B6F6F"/>
    <w:rsid w:val="007C7265"/>
    <w:rsid w:val="00820C9F"/>
    <w:rsid w:val="0082707E"/>
    <w:rsid w:val="008315B0"/>
    <w:rsid w:val="00895B47"/>
    <w:rsid w:val="008B3AE5"/>
    <w:rsid w:val="008C388B"/>
    <w:rsid w:val="00961E9A"/>
    <w:rsid w:val="00966EEE"/>
    <w:rsid w:val="00977C54"/>
    <w:rsid w:val="009D1CA7"/>
    <w:rsid w:val="00A16099"/>
    <w:rsid w:val="00A341B7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C7446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3BFE"/>
    <w:rsid w:val="00D1201E"/>
    <w:rsid w:val="00D24FA7"/>
    <w:rsid w:val="00D45A3E"/>
    <w:rsid w:val="00D516EB"/>
    <w:rsid w:val="00D64696"/>
    <w:rsid w:val="00D7710E"/>
    <w:rsid w:val="00D90D49"/>
    <w:rsid w:val="00D9600B"/>
    <w:rsid w:val="00DB60F9"/>
    <w:rsid w:val="00DC5D96"/>
    <w:rsid w:val="00DD4F3E"/>
    <w:rsid w:val="00E13E55"/>
    <w:rsid w:val="00E65909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A7A2D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C1547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04a23-07f2-4575-9e9f-4e80aeaba55d" xsi:nil="true"/>
    <lcf76f155ced4ddcb4097134ff3c332f xmlns="b17e2831-5af0-4559-acfb-0cc1fa57b7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D8E3176BA78946A19106BC8B4C1A4C" ma:contentTypeVersion="14" ma:contentTypeDescription="Crear nuevo documento." ma:contentTypeScope="" ma:versionID="88a3e10f325c19ec2a2b6e82009da999">
  <xsd:schema xmlns:xsd="http://www.w3.org/2001/XMLSchema" xmlns:xs="http://www.w3.org/2001/XMLSchema" xmlns:p="http://schemas.microsoft.com/office/2006/metadata/properties" xmlns:ns2="b17e2831-5af0-4559-acfb-0cc1fa57b714" xmlns:ns3="76804a23-07f2-4575-9e9f-4e80aeaba55d" targetNamespace="http://schemas.microsoft.com/office/2006/metadata/properties" ma:root="true" ma:fieldsID="629d5323e42bb005295dbec00322ed16" ns2:_="" ns3:_="">
    <xsd:import namespace="b17e2831-5af0-4559-acfb-0cc1fa57b714"/>
    <xsd:import namespace="76804a23-07f2-4575-9e9f-4e80aeaba5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7e2831-5af0-4559-acfb-0cc1fa57b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f971b4-6d41-46a3-b5c4-128904e986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04a23-07f2-4575-9e9f-4e80aeaba55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2e00d19-708e-4019-b37e-dc11695f77f5}" ma:internalName="TaxCatchAll" ma:showField="CatchAllData" ma:web="76804a23-07f2-4575-9e9f-4e80aeaba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8764B-2F9D-493B-AB26-AC45E8C990D3}">
  <ds:schemaRefs>
    <ds:schemaRef ds:uri="http://schemas.microsoft.com/office/2006/metadata/properties"/>
    <ds:schemaRef ds:uri="http://schemas.microsoft.com/office/infopath/2007/PartnerControls"/>
    <ds:schemaRef ds:uri="76804a23-07f2-4575-9e9f-4e80aeaba55d"/>
    <ds:schemaRef ds:uri="b17e2831-5af0-4559-acfb-0cc1fa57b714"/>
  </ds:schemaRefs>
</ds:datastoreItem>
</file>

<file path=customXml/itemProps2.xml><?xml version="1.0" encoding="utf-8"?>
<ds:datastoreItem xmlns:ds="http://schemas.openxmlformats.org/officeDocument/2006/customXml" ds:itemID="{185FFE6C-60BF-4900-845B-8482950CA3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8E15F5-FE81-49C1-9CFC-4CC35CAE0C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7e2831-5af0-4559-acfb-0cc1fa57b714"/>
    <ds:schemaRef ds:uri="76804a23-07f2-4575-9e9f-4e80aeaba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FA96B9-8D70-403F-853A-5B67B49D3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153</Words>
  <Characters>858</Characters>
  <Application>Microsoft Office Word</Application>
  <DocSecurity>0</DocSecurity>
  <Lines>20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Chavely Valdez</cp:lastModifiedBy>
  <cp:revision>11</cp:revision>
  <cp:lastPrinted>2011-03-04T18:48:00Z</cp:lastPrinted>
  <dcterms:created xsi:type="dcterms:W3CDTF">2023-08-14T13:08:00Z</dcterms:created>
  <dcterms:modified xsi:type="dcterms:W3CDTF">2026-03-06T12:24:00Z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0x01010048D8E3176BA78946A19106BC8B4C1A4C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</Properties>
</file>