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BDD93" w14:textId="0DB264D9" w:rsidR="00535962" w:rsidRPr="00F7167E" w:rsidRDefault="00867466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D6DEE5" wp14:editId="3047CF07">
                <wp:simplePos x="0" y="0"/>
                <wp:positionH relativeFrom="column">
                  <wp:posOffset>-482840</wp:posOffset>
                </wp:positionH>
                <wp:positionV relativeFrom="paragraph">
                  <wp:posOffset>-744712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5D0CF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D6DEE5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8pt;margin-top:-58.6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C84VlLgAAAACwEAAA8AAAAAAAAAAAAAAAAANAQAAGRycy9kb3ducmV2LnhtbFBLBQYAAAAA&#10;BAAEAPMAAABBBQAAAAA=&#10;" filled="f" stroked="f">
                <v:textbox inset="0,0,0,0">
                  <w:txbxContent>
                    <w:p w14:paraId="5E15D0CF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9A0C35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A10035" wp14:editId="25499230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8AA493" w14:textId="3233D462" w:rsidR="002E1412" w:rsidRPr="002E1412" w:rsidRDefault="0086746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635BD">
                                  <w:rPr>
                                    <w:rStyle w:val="Style6"/>
                                  </w:rPr>
                                  <w:t>Fondo Patrimonial de las Empresas Reformadas (FONPER)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10035" id="Text Box 16" o:spid="_x0000_s1027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078AA493" w14:textId="3233D462" w:rsidR="002E1412" w:rsidRPr="002E1412" w:rsidRDefault="0086746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635BD">
                            <w:rPr>
                              <w:rStyle w:val="Style6"/>
                            </w:rPr>
                            <w:t>Fondo Patrimonial de las Empresas Reformadas (FONPER)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7791D7AE" wp14:editId="310C13BD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A0C35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75E184C" wp14:editId="129C0110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3175" t="6350" r="635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EE71B79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CC71DE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5E184C" id="Group 21" o:spid="_x0000_s1028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EE71B79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7CC71DE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87A40" w:rsidRPr="00587A40">
        <w:t xml:space="preserve"> </w:t>
      </w:r>
    </w:p>
    <w:p w14:paraId="0FA02AD8" w14:textId="7C6F2856" w:rsidR="00535962" w:rsidRPr="00535962" w:rsidRDefault="009A0C35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FD3AA14" wp14:editId="099035DD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BCCA4C" w14:textId="77777777" w:rsidR="00F7443C" w:rsidRPr="004767CC" w:rsidRDefault="0086746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3AA14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4DBCCA4C" w14:textId="77777777" w:rsidR="00F7443C" w:rsidRPr="004767CC" w:rsidRDefault="009A0C3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3091D1" wp14:editId="1714E43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287B80" w14:textId="77777777" w:rsidR="0026335F" w:rsidRPr="0026335F" w:rsidRDefault="0086746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091D1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E287B80" w14:textId="77777777" w:rsidR="0026335F" w:rsidRPr="0026335F" w:rsidRDefault="009A0C3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985D2A" w14:textId="0AD15D52" w:rsidR="00535962" w:rsidRDefault="009A0C35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56BC85" wp14:editId="293FACB5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22F1B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6BC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A22F1B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63ACCAF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A6E9CBE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8CB007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EDC78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AFEAFA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07A5898A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49A2DE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9DED3C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47028D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DDB202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534BEA7" w14:textId="77777777" w:rsidTr="00A24343">
        <w:trPr>
          <w:trHeight w:val="457"/>
          <w:jc w:val="center"/>
        </w:trPr>
        <w:tc>
          <w:tcPr>
            <w:tcW w:w="849" w:type="dxa"/>
          </w:tcPr>
          <w:p w14:paraId="507FED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6CC13B3" w14:textId="77777777" w:rsidR="0037246F" w:rsidRDefault="0037246F" w:rsidP="00BB657B">
            <w:pPr>
              <w:spacing w:after="0" w:line="240" w:lineRule="auto"/>
            </w:pPr>
          </w:p>
          <w:p w14:paraId="6E1CAE8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D60CF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5FCCD6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E60D6D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41FAC1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E198CA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BBEDF5A" w14:textId="77777777" w:rsidTr="00A24343">
        <w:trPr>
          <w:trHeight w:val="477"/>
          <w:jc w:val="center"/>
        </w:trPr>
        <w:tc>
          <w:tcPr>
            <w:tcW w:w="849" w:type="dxa"/>
          </w:tcPr>
          <w:p w14:paraId="2382CF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C4E2360" w14:textId="77777777" w:rsidR="0037246F" w:rsidRDefault="0037246F" w:rsidP="00BB657B">
            <w:pPr>
              <w:spacing w:after="0" w:line="240" w:lineRule="auto"/>
            </w:pPr>
          </w:p>
          <w:p w14:paraId="0CB00B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A93C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897A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82705A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C103A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5A7A70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C0B9DBF" w14:textId="77777777" w:rsidTr="00A24343">
        <w:trPr>
          <w:trHeight w:val="477"/>
          <w:jc w:val="center"/>
        </w:trPr>
        <w:tc>
          <w:tcPr>
            <w:tcW w:w="849" w:type="dxa"/>
          </w:tcPr>
          <w:p w14:paraId="248B61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22D207A" w14:textId="77777777" w:rsidR="0037246F" w:rsidRDefault="0037246F" w:rsidP="00BB657B">
            <w:pPr>
              <w:spacing w:after="0" w:line="240" w:lineRule="auto"/>
            </w:pPr>
          </w:p>
          <w:p w14:paraId="6843AA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F5D9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09962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760AE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31C27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A1CC05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DBE676E" w14:textId="77777777" w:rsidTr="00A24343">
        <w:trPr>
          <w:trHeight w:val="477"/>
          <w:jc w:val="center"/>
        </w:trPr>
        <w:tc>
          <w:tcPr>
            <w:tcW w:w="849" w:type="dxa"/>
          </w:tcPr>
          <w:p w14:paraId="64AFA7E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1C99BD7" w14:textId="77777777" w:rsidR="0037246F" w:rsidRDefault="0037246F" w:rsidP="00BB657B">
            <w:pPr>
              <w:spacing w:after="0" w:line="240" w:lineRule="auto"/>
            </w:pPr>
          </w:p>
          <w:p w14:paraId="6E6C6D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0A480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1E2C1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318214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FC05D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1C8570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C4A108F" w14:textId="77777777" w:rsidTr="00A24343">
        <w:trPr>
          <w:trHeight w:val="477"/>
          <w:jc w:val="center"/>
        </w:trPr>
        <w:tc>
          <w:tcPr>
            <w:tcW w:w="849" w:type="dxa"/>
          </w:tcPr>
          <w:p w14:paraId="2C92A4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0CDFA42" w14:textId="77777777" w:rsidR="0037246F" w:rsidRDefault="0037246F" w:rsidP="00BB657B">
            <w:pPr>
              <w:spacing w:after="0" w:line="240" w:lineRule="auto"/>
            </w:pPr>
          </w:p>
          <w:p w14:paraId="490667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BD9C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1D3B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A8BC59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F2832C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31F9D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752FBE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06A100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FF47F80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1CC57D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7E2F9A4" w14:textId="77777777" w:rsidR="0037246F" w:rsidRPr="00A24343" w:rsidRDefault="0037246F" w:rsidP="008B72F9">
      <w:pPr>
        <w:pStyle w:val="Textoindependiente"/>
        <w:spacing w:line="276" w:lineRule="auto"/>
        <w:ind w:right="66"/>
        <w:rPr>
          <w:rFonts w:ascii="Arial" w:hAnsi="Arial" w:cs="Arial"/>
          <w:sz w:val="18"/>
          <w:szCs w:val="22"/>
        </w:rPr>
      </w:pPr>
    </w:p>
    <w:p w14:paraId="398FE20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FDF953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F6B406F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093AEAC" w14:textId="2AAC4B18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A0C35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A8AF9A1" wp14:editId="2D44278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D5D4F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AF9A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55D5D4F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headerReference w:type="default" r:id="rId8"/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BC2EB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3EDC5DF1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233E1" w14:textId="78E69CD7" w:rsidR="001007E7" w:rsidRDefault="009A0C35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9B2E3E" wp14:editId="0B3B317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A27D33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5AA04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684A021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29B2E3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5A27D33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5AA04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684A021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B0CFD4D" w14:textId="4FBB1682" w:rsidR="001007E7" w:rsidRDefault="009A0C3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49DF74" wp14:editId="412F5420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94FFEB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49DF74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694FFEB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C5E6682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B0E6AAB" wp14:editId="431EC99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C8F8D0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781FB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0014F8AE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0F2934F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AE1087F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55B70" w14:textId="0227EC73" w:rsidR="008B72F9" w:rsidRDefault="008B72F9">
    <w:pPr>
      <w:pStyle w:val="Encabezado"/>
    </w:pPr>
    <w:r w:rsidRPr="00587A40">
      <w:drawing>
        <wp:inline distT="0" distB="0" distL="0" distR="0" wp14:anchorId="50A6B54B" wp14:editId="0A08D677">
          <wp:extent cx="2077199" cy="457020"/>
          <wp:effectExtent l="0" t="0" r="0" b="635"/>
          <wp:docPr id="189401199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4011993" name="Imagen 1" descr="Logotip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19747" cy="466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635BD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87A40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67466"/>
    <w:rsid w:val="008B3AE5"/>
    <w:rsid w:val="008B72F9"/>
    <w:rsid w:val="009002B4"/>
    <w:rsid w:val="00957FDA"/>
    <w:rsid w:val="009773D3"/>
    <w:rsid w:val="009A0C35"/>
    <w:rsid w:val="009A2AEC"/>
    <w:rsid w:val="009B0931"/>
    <w:rsid w:val="009C5507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7A8D5E03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101</Words>
  <Characters>599</Characters>
  <Application>Microsoft Office Word</Application>
  <DocSecurity>0</DocSecurity>
  <Lines>15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Rafael Ramírez</cp:lastModifiedBy>
  <cp:revision>11</cp:revision>
  <cp:lastPrinted>2011-03-04T18:27:00Z</cp:lastPrinted>
  <dcterms:created xsi:type="dcterms:W3CDTF">2022-11-16T17:14:00Z</dcterms:created>
  <dcterms:modified xsi:type="dcterms:W3CDTF">2026-01-30T19:35:00Z</dcterms:modified>
</cp:coreProperties>
</file>